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B539C7" w14:textId="77B7A7E9" w:rsidR="00301D32" w:rsidRPr="006F160A" w:rsidRDefault="00081A46" w:rsidP="37C31B9F">
      <w:pPr>
        <w:pStyle w:val="P68B1DB1-02Titulosintermdios1"/>
        <w:shd w:val="clear" w:color="auto" w:fill="DFDFDF" w:themeFill="accent6" w:themeFillTint="33"/>
        <w:spacing w:after="120" w:line="240" w:lineRule="auto"/>
        <w:jc w:val="both"/>
      </w:pPr>
      <w:r w:rsidRPr="006F160A">
        <w:t>APPLICATION FORM</w:t>
      </w:r>
      <w:r w:rsidR="005A2F89" w:rsidRPr="006F160A">
        <w:t xml:space="preserve"> </w:t>
      </w:r>
    </w:p>
    <w:p w14:paraId="78FA7C3B" w14:textId="77777777" w:rsidR="00081A46" w:rsidRPr="006F160A" w:rsidRDefault="00081A46" w:rsidP="0031680E">
      <w:pPr>
        <w:pStyle w:val="P68B1DB1-02Titulosintermdios2"/>
        <w:spacing w:before="240" w:after="120" w:line="240" w:lineRule="auto"/>
        <w:jc w:val="both"/>
        <w:rPr>
          <w:b w:val="0"/>
        </w:rPr>
      </w:pPr>
      <w:r w:rsidRPr="006F160A">
        <w:rPr>
          <w:b w:val="0"/>
        </w:rPr>
        <w:t xml:space="preserve">The proposal contains </w:t>
      </w:r>
      <w:r w:rsidRPr="00035CF3">
        <w:rPr>
          <w:bCs/>
        </w:rPr>
        <w:t>two parts – Part A</w:t>
      </w:r>
      <w:r w:rsidRPr="006F160A">
        <w:rPr>
          <w:b w:val="0"/>
        </w:rPr>
        <w:t xml:space="preserve"> (Administrative and financial issues) and </w:t>
      </w:r>
      <w:r w:rsidRPr="00035CF3">
        <w:rPr>
          <w:bCs/>
        </w:rPr>
        <w:t>Part B</w:t>
      </w:r>
      <w:r w:rsidRPr="006F160A">
        <w:rPr>
          <w:b w:val="0"/>
        </w:rPr>
        <w:t xml:space="preserve"> (Technical description).</w:t>
      </w:r>
    </w:p>
    <w:p w14:paraId="4088C9EC" w14:textId="77777777" w:rsidR="00035CF3" w:rsidRPr="006F160A" w:rsidRDefault="00035CF3" w:rsidP="00035CF3">
      <w:pPr>
        <w:pStyle w:val="P68B1DB1-02Titulosintermdios2"/>
        <w:spacing w:after="120" w:line="240" w:lineRule="auto"/>
        <w:jc w:val="both"/>
        <w:rPr>
          <w:b w:val="0"/>
        </w:rPr>
      </w:pPr>
      <w:r w:rsidRPr="00527CB5">
        <w:rPr>
          <w:b w:val="0"/>
        </w:rPr>
        <w:t xml:space="preserve">All sections of this application form </w:t>
      </w:r>
      <w:r w:rsidRPr="00A52F48">
        <w:t>must be duly completed</w:t>
      </w:r>
      <w:r w:rsidRPr="00527CB5">
        <w:rPr>
          <w:b w:val="0"/>
        </w:rPr>
        <w:t xml:space="preserve">, with </w:t>
      </w:r>
      <w:r w:rsidRPr="00A52F48">
        <w:t xml:space="preserve">English </w:t>
      </w:r>
      <w:r w:rsidRPr="00527CB5">
        <w:rPr>
          <w:b w:val="0"/>
        </w:rPr>
        <w:t xml:space="preserve">designated as the mandatory language of submission. This requirement applies to both </w:t>
      </w:r>
      <w:r w:rsidRPr="00A52F48">
        <w:t>Part A and Part B</w:t>
      </w:r>
      <w:r w:rsidRPr="00527CB5">
        <w:rPr>
          <w:b w:val="0"/>
        </w:rPr>
        <w:t>.</w:t>
      </w:r>
    </w:p>
    <w:p w14:paraId="25B8055C" w14:textId="77777777" w:rsidR="00691001" w:rsidRPr="006F160A" w:rsidRDefault="00691001" w:rsidP="00B97162">
      <w:pPr>
        <w:pStyle w:val="P68B1DB1-02Titulosintermdios2"/>
        <w:spacing w:after="120" w:line="240" w:lineRule="auto"/>
        <w:rPr>
          <w:b w:val="0"/>
        </w:rPr>
      </w:pPr>
      <w:r w:rsidRPr="00086553">
        <w:rPr>
          <w:bCs/>
        </w:rPr>
        <w:t>Part A</w:t>
      </w:r>
      <w:r w:rsidRPr="006F160A">
        <w:rPr>
          <w:b w:val="0"/>
        </w:rPr>
        <w:t xml:space="preserve"> of the proposal is based on general information, participants/consortium, budget, and ethics and licenses. </w:t>
      </w:r>
    </w:p>
    <w:p w14:paraId="1FB25F35" w14:textId="77777777" w:rsidR="00691001" w:rsidRPr="006F160A" w:rsidRDefault="00691001" w:rsidP="00B97162">
      <w:pPr>
        <w:pStyle w:val="P68B1DB1-02Titulosintermdios2"/>
        <w:spacing w:after="120" w:line="240" w:lineRule="auto"/>
        <w:rPr>
          <w:b w:val="0"/>
        </w:rPr>
      </w:pPr>
      <w:r w:rsidRPr="00086553">
        <w:rPr>
          <w:bCs/>
        </w:rPr>
        <w:t>Part B</w:t>
      </w:r>
      <w:r w:rsidRPr="006F160A">
        <w:rPr>
          <w:b w:val="0"/>
        </w:rPr>
        <w:t xml:space="preserve"> of the proposal is the narrative part that includes four sections that each correspond to an evaluation criterion. </w:t>
      </w:r>
    </w:p>
    <w:p w14:paraId="330E895D" w14:textId="18FB445B" w:rsidR="00081A46" w:rsidRPr="006F160A" w:rsidRDefault="00691001" w:rsidP="00691001">
      <w:pPr>
        <w:pStyle w:val="P68B1DB1-02Titulosintermdios2"/>
        <w:spacing w:after="120" w:line="240" w:lineRule="auto"/>
        <w:jc w:val="both"/>
        <w:rPr>
          <w:b w:val="0"/>
        </w:rPr>
      </w:pPr>
      <w:r w:rsidRPr="006F160A">
        <w:rPr>
          <w:b w:val="0"/>
        </w:rPr>
        <w:t>The following formatting conditions apply:</w:t>
      </w:r>
    </w:p>
    <w:p w14:paraId="092F23D0" w14:textId="77777777" w:rsidR="00E72CDD" w:rsidRDefault="00E72CDD" w:rsidP="00E72CDD">
      <w:pPr>
        <w:numPr>
          <w:ilvl w:val="0"/>
          <w:numId w:val="29"/>
        </w:numPr>
        <w:spacing w:before="120" w:line="240" w:lineRule="auto"/>
        <w:ind w:left="567" w:hanging="283"/>
        <w:rPr>
          <w:rFonts w:asciiTheme="minorHAnsi" w:eastAsia="Times New Roman" w:hAnsiTheme="minorHAnsi" w:cstheme="minorHAnsi"/>
          <w:color w:val="1C2B60" w:themeColor="text2" w:themeTint="E6"/>
          <w:sz w:val="22"/>
          <w:szCs w:val="22"/>
        </w:rPr>
      </w:pPr>
      <w:r w:rsidRPr="00E72CDD">
        <w:rPr>
          <w:rFonts w:asciiTheme="minorHAnsi" w:eastAsia="Times New Roman" w:hAnsiTheme="minorHAnsi" w:cstheme="minorHAnsi"/>
          <w:color w:val="1C2B60" w:themeColor="text2" w:themeTint="E6"/>
          <w:sz w:val="22"/>
          <w:szCs w:val="22"/>
        </w:rPr>
        <w:t>The reference font for the body text of proposals is Times New Roman. The use of a different font for the body text is not advised and is subject to the cumulative conditions that the font is legible and that its use does not significantly shorten the representation of the proposal in number of pages compared to using the reference font (for example with a view to bypass the page limit).</w:t>
      </w:r>
    </w:p>
    <w:p w14:paraId="22923D79" w14:textId="7A2E8CA8" w:rsidR="005050B4" w:rsidRDefault="005050B4" w:rsidP="00E72CDD">
      <w:pPr>
        <w:numPr>
          <w:ilvl w:val="0"/>
          <w:numId w:val="29"/>
        </w:numPr>
        <w:spacing w:before="120" w:line="240" w:lineRule="auto"/>
        <w:ind w:left="567" w:hanging="283"/>
        <w:rPr>
          <w:rFonts w:asciiTheme="minorHAnsi" w:eastAsia="Times New Roman" w:hAnsiTheme="minorHAnsi" w:cstheme="minorHAnsi"/>
          <w:color w:val="1C2B60" w:themeColor="text2" w:themeTint="E6"/>
          <w:sz w:val="22"/>
          <w:szCs w:val="22"/>
        </w:rPr>
      </w:pPr>
      <w:r>
        <w:rPr>
          <w:rFonts w:asciiTheme="minorHAnsi" w:eastAsia="Times New Roman" w:hAnsiTheme="minorHAnsi" w:cstheme="minorHAnsi"/>
          <w:color w:val="1C2B60" w:themeColor="text2" w:themeTint="E6"/>
          <w:sz w:val="22"/>
          <w:szCs w:val="22"/>
        </w:rPr>
        <w:t xml:space="preserve">The </w:t>
      </w:r>
      <w:r w:rsidRPr="005050B4">
        <w:rPr>
          <w:rFonts w:asciiTheme="minorHAnsi" w:eastAsia="Times New Roman" w:hAnsiTheme="minorHAnsi" w:cstheme="minorHAnsi"/>
          <w:color w:val="1C2B60" w:themeColor="text2" w:themeTint="E6"/>
          <w:sz w:val="22"/>
          <w:szCs w:val="22"/>
          <w:u w:val="single"/>
        </w:rPr>
        <w:t>page</w:t>
      </w:r>
      <w:r w:rsidR="00AF6A8A" w:rsidRPr="005050B4">
        <w:rPr>
          <w:rFonts w:asciiTheme="minorHAnsi" w:eastAsia="Times New Roman" w:hAnsiTheme="minorHAnsi" w:cstheme="minorHAnsi"/>
          <w:color w:val="1C2B60" w:themeColor="text2" w:themeTint="E6"/>
          <w:sz w:val="22"/>
          <w:szCs w:val="22"/>
          <w:u w:val="single"/>
        </w:rPr>
        <w:t xml:space="preserve"> limit</w:t>
      </w:r>
      <w:r w:rsidR="00AF6A8A" w:rsidRPr="00AF6A8A">
        <w:rPr>
          <w:rFonts w:asciiTheme="minorHAnsi" w:eastAsia="Times New Roman" w:hAnsiTheme="minorHAnsi" w:cstheme="minorHAnsi"/>
          <w:color w:val="1C2B60" w:themeColor="text2" w:themeTint="E6"/>
          <w:sz w:val="22"/>
          <w:szCs w:val="22"/>
        </w:rPr>
        <w:t xml:space="preserve"> for PART B</w:t>
      </w:r>
      <w:r>
        <w:rPr>
          <w:rFonts w:asciiTheme="minorHAnsi" w:eastAsia="Times New Roman" w:hAnsiTheme="minorHAnsi" w:cstheme="minorHAnsi"/>
          <w:color w:val="1C2B60" w:themeColor="text2" w:themeTint="E6"/>
          <w:sz w:val="22"/>
          <w:szCs w:val="22"/>
        </w:rPr>
        <w:t xml:space="preserve"> is</w:t>
      </w:r>
      <w:r w:rsidR="00AF6A8A" w:rsidRPr="00AF6A8A">
        <w:rPr>
          <w:rFonts w:asciiTheme="minorHAnsi" w:eastAsia="Times New Roman" w:hAnsiTheme="minorHAnsi" w:cstheme="minorHAnsi"/>
          <w:color w:val="1C2B60" w:themeColor="text2" w:themeTint="E6"/>
          <w:sz w:val="22"/>
          <w:szCs w:val="22"/>
        </w:rPr>
        <w:t xml:space="preserve"> 45 pages</w:t>
      </w:r>
      <w:r>
        <w:rPr>
          <w:rFonts w:asciiTheme="minorHAnsi" w:eastAsia="Times New Roman" w:hAnsiTheme="minorHAnsi" w:cstheme="minorHAnsi"/>
          <w:color w:val="1C2B60" w:themeColor="text2" w:themeTint="E6"/>
          <w:sz w:val="22"/>
          <w:szCs w:val="22"/>
        </w:rPr>
        <w:t>.</w:t>
      </w:r>
      <w:r w:rsidR="00AF6A8A" w:rsidRPr="00AF6A8A">
        <w:rPr>
          <w:rFonts w:asciiTheme="minorHAnsi" w:eastAsia="Times New Roman" w:hAnsiTheme="minorHAnsi" w:cstheme="minorHAnsi"/>
          <w:color w:val="1C2B60" w:themeColor="text2" w:themeTint="E6"/>
          <w:sz w:val="22"/>
          <w:szCs w:val="22"/>
        </w:rPr>
        <w:t xml:space="preserve"> </w:t>
      </w:r>
    </w:p>
    <w:p w14:paraId="707D9B21" w14:textId="74094468" w:rsidR="00E72CDD" w:rsidRPr="00E72CDD" w:rsidRDefault="00E72CDD" w:rsidP="00E72CDD">
      <w:pPr>
        <w:numPr>
          <w:ilvl w:val="0"/>
          <w:numId w:val="29"/>
        </w:numPr>
        <w:spacing w:before="120" w:line="240" w:lineRule="auto"/>
        <w:ind w:left="567" w:hanging="283"/>
        <w:rPr>
          <w:rFonts w:asciiTheme="minorHAnsi" w:eastAsia="Times New Roman" w:hAnsiTheme="minorHAnsi" w:cstheme="minorHAnsi"/>
          <w:color w:val="1C2B60" w:themeColor="text2" w:themeTint="E6"/>
          <w:sz w:val="22"/>
          <w:szCs w:val="22"/>
        </w:rPr>
      </w:pPr>
      <w:r w:rsidRPr="00E72CDD">
        <w:rPr>
          <w:rFonts w:asciiTheme="minorHAnsi" w:eastAsia="Times New Roman" w:hAnsiTheme="minorHAnsi" w:cstheme="minorHAnsi"/>
          <w:color w:val="1C2B60" w:themeColor="text2" w:themeTint="E6"/>
          <w:sz w:val="22"/>
          <w:szCs w:val="22"/>
        </w:rPr>
        <w:t>The minimum font size allowed is 11 points. Standard character spacing and a minimum of single line spacing is to be used. This applies to the body text, including text in tables.</w:t>
      </w:r>
    </w:p>
    <w:p w14:paraId="1DB54683" w14:textId="77777777" w:rsidR="00E72CDD" w:rsidRPr="00E72CDD" w:rsidRDefault="00E72CDD" w:rsidP="00E72CDD">
      <w:pPr>
        <w:numPr>
          <w:ilvl w:val="0"/>
          <w:numId w:val="29"/>
        </w:numPr>
        <w:spacing w:before="120" w:line="240" w:lineRule="auto"/>
        <w:ind w:left="567" w:hanging="283"/>
        <w:rPr>
          <w:rFonts w:asciiTheme="minorHAnsi" w:eastAsia="Times New Roman" w:hAnsiTheme="minorHAnsi" w:cstheme="minorHAnsi"/>
          <w:color w:val="1C2B60" w:themeColor="text2" w:themeTint="E6"/>
          <w:sz w:val="22"/>
          <w:szCs w:val="22"/>
        </w:rPr>
      </w:pPr>
      <w:r w:rsidRPr="00E72CDD">
        <w:rPr>
          <w:rFonts w:asciiTheme="minorHAnsi" w:eastAsia="Times New Roman" w:hAnsiTheme="minorHAnsi" w:cstheme="minorHAnsi"/>
          <w:color w:val="1C2B60" w:themeColor="text2" w:themeTint="E6"/>
          <w:sz w:val="22"/>
          <w:szCs w:val="22"/>
        </w:rPr>
        <w:t>Text elements other than the body text, such as headers, foot/end notes, captions, formula's, may deviate, but must be legible.</w:t>
      </w:r>
    </w:p>
    <w:p w14:paraId="4E5EDD71" w14:textId="77777777" w:rsidR="00E72CDD" w:rsidRPr="00E72CDD" w:rsidRDefault="00E72CDD" w:rsidP="00E72CDD">
      <w:pPr>
        <w:numPr>
          <w:ilvl w:val="0"/>
          <w:numId w:val="29"/>
        </w:numPr>
        <w:spacing w:before="120" w:line="240" w:lineRule="auto"/>
        <w:ind w:left="567" w:hanging="283"/>
        <w:rPr>
          <w:rFonts w:asciiTheme="minorHAnsi" w:eastAsia="Times New Roman" w:hAnsiTheme="minorHAnsi" w:cstheme="minorHAnsi"/>
          <w:color w:val="1C2B60" w:themeColor="text2" w:themeTint="E6"/>
          <w:sz w:val="22"/>
          <w:szCs w:val="22"/>
        </w:rPr>
      </w:pPr>
      <w:r w:rsidRPr="00E72CDD">
        <w:rPr>
          <w:rFonts w:asciiTheme="minorHAnsi" w:eastAsia="Times New Roman" w:hAnsiTheme="minorHAnsi" w:cstheme="minorHAnsi"/>
          <w:color w:val="1C2B60" w:themeColor="text2" w:themeTint="E6"/>
          <w:sz w:val="22"/>
          <w:szCs w:val="22"/>
        </w:rPr>
        <w:t>The page size is A4, and all margins (top, bottom, left, right) should be at least 15 mm (not including any footers or headers).</w:t>
      </w:r>
    </w:p>
    <w:p w14:paraId="5D2FCAD0" w14:textId="47A51524" w:rsidR="00813537" w:rsidRPr="008778B2" w:rsidRDefault="00E72CDD" w:rsidP="00813537">
      <w:pPr>
        <w:numPr>
          <w:ilvl w:val="0"/>
          <w:numId w:val="29"/>
        </w:numPr>
        <w:spacing w:before="120" w:line="240" w:lineRule="auto"/>
        <w:ind w:left="567" w:hanging="283"/>
        <w:rPr>
          <w:rFonts w:asciiTheme="minorHAnsi" w:eastAsia="Times New Roman" w:hAnsiTheme="minorHAnsi" w:cstheme="minorHAnsi"/>
          <w:color w:val="1C2B60" w:themeColor="text2" w:themeTint="E6"/>
          <w:sz w:val="22"/>
          <w:szCs w:val="22"/>
        </w:rPr>
      </w:pPr>
      <w:r w:rsidRPr="00E72CDD">
        <w:rPr>
          <w:rFonts w:asciiTheme="minorHAnsi" w:eastAsia="Times New Roman" w:hAnsiTheme="minorHAnsi" w:cstheme="minorHAnsi"/>
          <w:color w:val="1C2B60" w:themeColor="text2" w:themeTint="E6"/>
          <w:sz w:val="22"/>
          <w:szCs w:val="22"/>
        </w:rPr>
        <w:t xml:space="preserve">Sections in “italics” are instructions and </w:t>
      </w:r>
      <w:r w:rsidRPr="00360E1A">
        <w:rPr>
          <w:rFonts w:asciiTheme="minorHAnsi" w:eastAsia="Times New Roman" w:hAnsiTheme="minorHAnsi" w:cstheme="minorHAnsi"/>
          <w:color w:val="1C2B60" w:themeColor="text2" w:themeTint="E6"/>
          <w:sz w:val="22"/>
          <w:szCs w:val="22"/>
          <w:u w:val="single"/>
        </w:rPr>
        <w:t>should be deleted</w:t>
      </w:r>
      <w:r w:rsidRPr="00E72CDD">
        <w:rPr>
          <w:rFonts w:asciiTheme="minorHAnsi" w:eastAsia="Times New Roman" w:hAnsiTheme="minorHAnsi" w:cstheme="minorHAnsi"/>
          <w:color w:val="1C2B60" w:themeColor="text2" w:themeTint="E6"/>
          <w:sz w:val="22"/>
          <w:szCs w:val="22"/>
        </w:rPr>
        <w:t>.</w:t>
      </w:r>
    </w:p>
    <w:p w14:paraId="68ACF986" w14:textId="77777777" w:rsidR="00813537" w:rsidRPr="00086553" w:rsidRDefault="00813537" w:rsidP="00813537">
      <w:pPr>
        <w:spacing w:before="120" w:line="240" w:lineRule="auto"/>
        <w:rPr>
          <w:rFonts w:asciiTheme="minorHAnsi" w:eastAsia="Times New Roman" w:hAnsiTheme="minorHAnsi" w:cstheme="minorHAnsi"/>
          <w:color w:val="1C2B60" w:themeColor="text2" w:themeTint="E6"/>
          <w:sz w:val="22"/>
          <w:szCs w:val="22"/>
        </w:rPr>
      </w:pPr>
      <w:r w:rsidRPr="00BB7017">
        <w:rPr>
          <w:rFonts w:asciiTheme="minorHAnsi" w:eastAsia="Times New Roman" w:hAnsiTheme="minorHAnsi" w:cstheme="minorHAnsi"/>
          <w:b/>
          <w:bCs/>
          <w:color w:val="1C2B60" w:themeColor="text2" w:themeTint="E6"/>
          <w:sz w:val="22"/>
          <w:szCs w:val="22"/>
        </w:rPr>
        <w:t xml:space="preserve">Incomplete proposals </w:t>
      </w:r>
      <w:r w:rsidRPr="00086553">
        <w:rPr>
          <w:rFonts w:asciiTheme="minorHAnsi" w:eastAsia="Times New Roman" w:hAnsiTheme="minorHAnsi" w:cstheme="minorHAnsi"/>
          <w:color w:val="1C2B60" w:themeColor="text2" w:themeTint="E6"/>
          <w:sz w:val="22"/>
          <w:szCs w:val="22"/>
        </w:rPr>
        <w:t>(proposal missing any sections),</w:t>
      </w:r>
      <w:r w:rsidRPr="00BB7017">
        <w:rPr>
          <w:rFonts w:asciiTheme="minorHAnsi" w:eastAsia="Times New Roman" w:hAnsiTheme="minorHAnsi" w:cstheme="minorHAnsi"/>
          <w:b/>
          <w:bCs/>
          <w:color w:val="1C2B60" w:themeColor="text2" w:themeTint="E6"/>
          <w:sz w:val="22"/>
          <w:szCs w:val="22"/>
        </w:rPr>
        <w:t xml:space="preserve"> </w:t>
      </w:r>
      <w:r w:rsidRPr="00086553">
        <w:rPr>
          <w:rFonts w:asciiTheme="minorHAnsi" w:eastAsia="Times New Roman" w:hAnsiTheme="minorHAnsi" w:cstheme="minorHAnsi"/>
          <w:color w:val="1C2B60" w:themeColor="text2" w:themeTint="E6"/>
          <w:sz w:val="22"/>
          <w:szCs w:val="22"/>
        </w:rPr>
        <w:t>proposals using a different format or exceeding length limitations of any sections</w:t>
      </w:r>
      <w:r w:rsidRPr="00BB7017">
        <w:rPr>
          <w:rFonts w:asciiTheme="minorHAnsi" w:eastAsia="Times New Roman" w:hAnsiTheme="minorHAnsi" w:cstheme="minorHAnsi"/>
          <w:b/>
          <w:bCs/>
          <w:color w:val="1C2B60" w:themeColor="text2" w:themeTint="E6"/>
          <w:sz w:val="22"/>
          <w:szCs w:val="22"/>
        </w:rPr>
        <w:t xml:space="preserve"> will be rejected </w:t>
      </w:r>
      <w:r w:rsidRPr="00086553">
        <w:rPr>
          <w:rFonts w:asciiTheme="minorHAnsi" w:eastAsia="Times New Roman" w:hAnsiTheme="minorHAnsi" w:cstheme="minorHAnsi"/>
          <w:color w:val="1C2B60" w:themeColor="text2" w:themeTint="E6"/>
          <w:sz w:val="22"/>
          <w:szCs w:val="22"/>
        </w:rPr>
        <w:t xml:space="preserve">without further review. </w:t>
      </w:r>
    </w:p>
    <w:p w14:paraId="3E1214DA" w14:textId="77777777" w:rsidR="00081E9D" w:rsidRDefault="00081E9D" w:rsidP="00813537">
      <w:pPr>
        <w:spacing w:before="120" w:line="240" w:lineRule="auto"/>
        <w:rPr>
          <w:rFonts w:asciiTheme="minorHAnsi" w:eastAsia="Times New Roman" w:hAnsiTheme="minorHAnsi" w:cstheme="minorHAnsi"/>
          <w:color w:val="1C2B60" w:themeColor="text2" w:themeTint="E6"/>
          <w:sz w:val="22"/>
          <w:szCs w:val="22"/>
        </w:rPr>
      </w:pPr>
      <w:r w:rsidRPr="00081E9D">
        <w:rPr>
          <w:rFonts w:asciiTheme="minorHAnsi" w:eastAsia="Times New Roman" w:hAnsiTheme="minorHAnsi" w:cstheme="minorHAnsi"/>
          <w:color w:val="1C2B60" w:themeColor="text2" w:themeTint="E6"/>
          <w:sz w:val="22"/>
          <w:szCs w:val="22"/>
        </w:rPr>
        <w:t xml:space="preserve">In case of inconsistency between the information registered in the submission platform and the information included in the application form – Part A and B, the information registered in the application form – </w:t>
      </w:r>
      <w:r w:rsidRPr="00081E9D">
        <w:rPr>
          <w:rFonts w:asciiTheme="minorHAnsi" w:eastAsia="Times New Roman" w:hAnsiTheme="minorHAnsi" w:cstheme="minorHAnsi"/>
          <w:b/>
          <w:bCs/>
          <w:color w:val="1C2B60" w:themeColor="text2" w:themeTint="E6"/>
          <w:sz w:val="22"/>
          <w:szCs w:val="22"/>
        </w:rPr>
        <w:t>Part A and B shall prevail.</w:t>
      </w:r>
    </w:p>
    <w:p w14:paraId="51A0D750" w14:textId="00364C19" w:rsidR="00B554D2" w:rsidRPr="00BB7017" w:rsidRDefault="00813537" w:rsidP="00813537">
      <w:pPr>
        <w:spacing w:before="120" w:line="240" w:lineRule="auto"/>
        <w:rPr>
          <w:rFonts w:asciiTheme="minorHAnsi" w:eastAsia="Times New Roman" w:hAnsiTheme="minorHAnsi" w:cstheme="minorHAnsi"/>
          <w:color w:val="1C2B60" w:themeColor="text2" w:themeTint="E6"/>
          <w:sz w:val="22"/>
          <w:szCs w:val="22"/>
        </w:rPr>
      </w:pPr>
      <w:r w:rsidRPr="00BB7017">
        <w:rPr>
          <w:rFonts w:asciiTheme="minorHAnsi" w:eastAsia="Times New Roman" w:hAnsiTheme="minorHAnsi" w:cstheme="minorHAnsi"/>
          <w:color w:val="1C2B60" w:themeColor="text2" w:themeTint="E6"/>
          <w:sz w:val="22"/>
          <w:szCs w:val="22"/>
        </w:rPr>
        <w:t>Once completed, this application form must be converted into a single PDF document before being uploaded to the submission platform.</w:t>
      </w:r>
    </w:p>
    <w:p w14:paraId="285E47D5" w14:textId="77777777" w:rsidR="002D0363" w:rsidRDefault="002D0363" w:rsidP="00813537">
      <w:pPr>
        <w:spacing w:before="120" w:line="240" w:lineRule="auto"/>
        <w:rPr>
          <w:rFonts w:asciiTheme="minorHAnsi" w:eastAsia="Times New Roman" w:hAnsiTheme="minorHAnsi" w:cstheme="minorHAnsi"/>
          <w:color w:val="1C2B60" w:themeColor="text2" w:themeTint="E6"/>
          <w:sz w:val="22"/>
          <w:szCs w:val="22"/>
        </w:rPr>
      </w:pPr>
    </w:p>
    <w:p w14:paraId="62D41F5D" w14:textId="77777777" w:rsidR="002D0363" w:rsidRPr="00E72CDD" w:rsidRDefault="002D0363" w:rsidP="00813537">
      <w:pPr>
        <w:spacing w:before="120" w:line="240" w:lineRule="auto"/>
        <w:rPr>
          <w:rFonts w:asciiTheme="minorHAnsi" w:eastAsia="Times New Roman" w:hAnsiTheme="minorHAnsi" w:cstheme="minorHAnsi"/>
          <w:color w:val="1C2B60" w:themeColor="text2" w:themeTint="E6"/>
          <w:sz w:val="22"/>
          <w:szCs w:val="22"/>
        </w:rPr>
      </w:pPr>
    </w:p>
    <w:p w14:paraId="61548A29" w14:textId="77777777" w:rsidR="00E72CDD" w:rsidRDefault="00E72CDD" w:rsidP="00B67261">
      <w:pPr>
        <w:pStyle w:val="P68B1DB1-02Titulosintermdios4"/>
        <w:spacing w:after="120" w:line="240" w:lineRule="auto"/>
        <w:jc w:val="both"/>
      </w:pPr>
    </w:p>
    <w:p w14:paraId="5CCDB540" w14:textId="77777777" w:rsidR="006F160A" w:rsidRDefault="006F160A" w:rsidP="00B67261">
      <w:pPr>
        <w:pStyle w:val="P68B1DB1-02Titulosintermdios4"/>
        <w:spacing w:after="120" w:line="240" w:lineRule="auto"/>
        <w:jc w:val="both"/>
      </w:pPr>
    </w:p>
    <w:p w14:paraId="0EDF257F" w14:textId="77777777" w:rsidR="006F160A" w:rsidRDefault="006F160A" w:rsidP="00B67261">
      <w:pPr>
        <w:pStyle w:val="P68B1DB1-02Titulosintermdios4"/>
        <w:spacing w:after="120" w:line="240" w:lineRule="auto"/>
        <w:jc w:val="both"/>
      </w:pPr>
    </w:p>
    <w:p w14:paraId="315CDB6F" w14:textId="77777777" w:rsidR="006F160A" w:rsidRPr="006F160A" w:rsidRDefault="006F160A" w:rsidP="00B67261">
      <w:pPr>
        <w:pStyle w:val="P68B1DB1-02Titulosintermdios4"/>
        <w:spacing w:after="120" w:line="240" w:lineRule="auto"/>
        <w:jc w:val="both"/>
      </w:pPr>
    </w:p>
    <w:p w14:paraId="7043B1CF" w14:textId="47212B69" w:rsidR="006F160A" w:rsidRDefault="00E05DFF" w:rsidP="00404A34">
      <w:pPr>
        <w:pStyle w:val="P68B1DB1-02Titulosintermdios5"/>
        <w:shd w:val="clear" w:color="auto" w:fill="1C2B60" w:themeFill="text2" w:themeFillTint="E6"/>
        <w:spacing w:before="480" w:after="120" w:line="240" w:lineRule="auto"/>
      </w:pPr>
      <w:r w:rsidRPr="006F160A">
        <w:lastRenderedPageBreak/>
        <w:t>PART A</w:t>
      </w:r>
      <w:r w:rsidR="64288BCB" w:rsidRPr="006F160A">
        <w:t xml:space="preserve"> </w:t>
      </w:r>
      <w:r w:rsidR="006F160A">
        <w:t>–</w:t>
      </w:r>
      <w:r w:rsidR="64288BCB" w:rsidRPr="006F160A">
        <w:t xml:space="preserve"> </w:t>
      </w:r>
      <w:r w:rsidR="006F160A" w:rsidRPr="006F160A">
        <w:t>Administrative and financial issues</w:t>
      </w:r>
    </w:p>
    <w:p w14:paraId="1C9145C1" w14:textId="53743924" w:rsidR="003B6C3C" w:rsidRPr="00BB7017" w:rsidRDefault="003B6C3C" w:rsidP="00404A34">
      <w:pPr>
        <w:pStyle w:val="P68B1DB1-02Titulosintermdios3"/>
        <w:spacing w:after="0" w:line="240" w:lineRule="auto"/>
        <w:jc w:val="both"/>
        <w:rPr>
          <w:rFonts w:asciiTheme="minorHAnsi" w:hAnsiTheme="minorHAnsi" w:cstheme="minorHAnsi"/>
          <w:b w:val="0"/>
          <w:bCs/>
        </w:rPr>
      </w:pPr>
      <w:r w:rsidRPr="00BB7017">
        <w:rPr>
          <w:rFonts w:asciiTheme="minorHAnsi" w:hAnsiTheme="minorHAnsi" w:cstheme="minorHAnsi"/>
        </w:rPr>
        <w:t>Part A</w:t>
      </w:r>
      <w:r w:rsidRPr="00BB7017">
        <w:rPr>
          <w:rFonts w:asciiTheme="minorHAnsi" w:hAnsiTheme="minorHAnsi" w:cstheme="minorHAnsi"/>
          <w:b w:val="0"/>
          <w:bCs/>
        </w:rPr>
        <w:t xml:space="preserve"> of the proposal is based on general information, participants/consortium, budget, ethics and licensing.</w:t>
      </w:r>
    </w:p>
    <w:p w14:paraId="1D858725" w14:textId="44F3C9A2" w:rsidR="00301D32" w:rsidRPr="006F160A" w:rsidRDefault="007579DB" w:rsidP="00404A34">
      <w:pPr>
        <w:pStyle w:val="P68B1DB1-02Titulosintermdios6"/>
        <w:numPr>
          <w:ilvl w:val="0"/>
          <w:numId w:val="6"/>
        </w:numPr>
        <w:tabs>
          <w:tab w:val="left" w:pos="426"/>
        </w:tabs>
        <w:spacing w:before="240"/>
        <w:ind w:left="284" w:hanging="284"/>
      </w:pPr>
      <w:r w:rsidRPr="007579DB">
        <w:t>General information</w:t>
      </w:r>
    </w:p>
    <w:tbl>
      <w:tblPr>
        <w:tblStyle w:val="TabelacomGrelha"/>
        <w:tblW w:w="0" w:type="auto"/>
        <w:tblLook w:val="04A0" w:firstRow="1" w:lastRow="0" w:firstColumn="1" w:lastColumn="0" w:noHBand="0" w:noVBand="1"/>
      </w:tblPr>
      <w:tblGrid>
        <w:gridCol w:w="2507"/>
        <w:gridCol w:w="7122"/>
      </w:tblGrid>
      <w:tr w:rsidR="00301D32" w:rsidRPr="006F160A" w14:paraId="587D970D" w14:textId="77777777" w:rsidTr="000B6A88">
        <w:tc>
          <w:tcPr>
            <w:tcW w:w="2507" w:type="dxa"/>
            <w:shd w:val="clear" w:color="auto" w:fill="DFDFDF" w:themeFill="accent6" w:themeFillTint="33"/>
          </w:tcPr>
          <w:p w14:paraId="23669873" w14:textId="531AC3B3" w:rsidR="00301D32" w:rsidRPr="006F160A" w:rsidRDefault="003B6C3C">
            <w:pPr>
              <w:pStyle w:val="P68B1DB1-02Titulosintermdios7"/>
              <w:spacing w:before="60" w:after="60" w:line="240" w:lineRule="auto"/>
              <w:rPr>
                <w:color w:val="FF0000"/>
              </w:rPr>
            </w:pPr>
            <w:r w:rsidRPr="003B6C3C">
              <w:t>Acronym</w:t>
            </w:r>
          </w:p>
        </w:tc>
        <w:tc>
          <w:tcPr>
            <w:tcW w:w="7122" w:type="dxa"/>
          </w:tcPr>
          <w:p w14:paraId="31F32921" w14:textId="77777777" w:rsidR="00301D32" w:rsidRPr="006F160A" w:rsidRDefault="00301D32">
            <w:pPr>
              <w:pStyle w:val="02Titulosintermdios"/>
              <w:spacing w:before="60" w:after="60" w:line="240" w:lineRule="auto"/>
              <w:rPr>
                <w:rFonts w:asciiTheme="minorHAnsi" w:hAnsiTheme="minorHAnsi" w:cstheme="minorHAnsi"/>
                <w:b w:val="0"/>
                <w:color w:val="auto"/>
                <w:sz w:val="20"/>
              </w:rPr>
            </w:pPr>
          </w:p>
        </w:tc>
      </w:tr>
      <w:tr w:rsidR="00301D32" w:rsidRPr="006F160A" w14:paraId="6D7590D7" w14:textId="77777777" w:rsidTr="000B6A88">
        <w:tc>
          <w:tcPr>
            <w:tcW w:w="2507" w:type="dxa"/>
            <w:shd w:val="clear" w:color="auto" w:fill="DFDFDF" w:themeFill="accent6" w:themeFillTint="33"/>
          </w:tcPr>
          <w:p w14:paraId="3C92C6E3" w14:textId="77777777" w:rsidR="00275971" w:rsidRPr="00275971" w:rsidRDefault="00275971" w:rsidP="00C42F65">
            <w:pPr>
              <w:spacing w:before="60" w:after="60" w:line="240" w:lineRule="auto"/>
              <w:rPr>
                <w:rFonts w:asciiTheme="minorHAnsi" w:eastAsia="Times New Roman" w:hAnsiTheme="minorHAnsi" w:cstheme="minorHAnsi"/>
                <w:b/>
                <w:bCs/>
                <w:color w:val="5F5F5F" w:themeColor="background1"/>
                <w:sz w:val="22"/>
                <w:szCs w:val="22"/>
                <w:lang w:val="en-US"/>
              </w:rPr>
            </w:pPr>
            <w:r w:rsidRPr="00275971">
              <w:rPr>
                <w:rFonts w:asciiTheme="minorHAnsi" w:eastAsia="Times New Roman" w:hAnsiTheme="minorHAnsi" w:cstheme="minorHAnsi"/>
                <w:b/>
                <w:bCs/>
                <w:color w:val="5F5F5F" w:themeColor="background1"/>
                <w:sz w:val="22"/>
                <w:szCs w:val="22"/>
                <w:lang w:val="en-US"/>
              </w:rPr>
              <w:t>Proposal title</w:t>
            </w:r>
          </w:p>
          <w:p w14:paraId="7F9E9CEF" w14:textId="65E4D67E" w:rsidR="00301D32" w:rsidRPr="006F160A" w:rsidRDefault="00275971" w:rsidP="00C42F65">
            <w:pPr>
              <w:pStyle w:val="02Titulosintermdios"/>
              <w:spacing w:before="60" w:after="60" w:line="240" w:lineRule="auto"/>
              <w:jc w:val="both"/>
              <w:rPr>
                <w:rFonts w:asciiTheme="minorHAnsi" w:hAnsiTheme="minorHAnsi" w:cstheme="minorBidi"/>
                <w:b w:val="0"/>
                <w:color w:val="FF0000"/>
                <w:sz w:val="20"/>
              </w:rPr>
            </w:pPr>
            <w:r w:rsidRPr="00275971">
              <w:rPr>
                <w:rFonts w:asciiTheme="minorHAnsi" w:eastAsia="Arial" w:hAnsiTheme="minorHAnsi" w:cstheme="minorHAnsi"/>
                <w:bCs/>
                <w:i/>
                <w:color w:val="999B9E"/>
                <w:sz w:val="20"/>
                <w:lang w:val="en-US" w:eastAsia="en-US"/>
              </w:rPr>
              <w:t>Max 200 characters (with spaces). Must be understandable for non-specialists in your field.</w:t>
            </w:r>
          </w:p>
        </w:tc>
        <w:tc>
          <w:tcPr>
            <w:tcW w:w="7122" w:type="dxa"/>
          </w:tcPr>
          <w:p w14:paraId="02F789FE" w14:textId="77777777" w:rsidR="00301D32" w:rsidRPr="006F160A" w:rsidRDefault="00301D32">
            <w:pPr>
              <w:pStyle w:val="02Titulosintermdios"/>
              <w:spacing w:before="60" w:after="60" w:line="240" w:lineRule="auto"/>
              <w:rPr>
                <w:rFonts w:asciiTheme="minorHAnsi" w:hAnsiTheme="minorHAnsi" w:cstheme="minorHAnsi"/>
                <w:b w:val="0"/>
                <w:color w:val="auto"/>
                <w:sz w:val="20"/>
              </w:rPr>
            </w:pPr>
          </w:p>
        </w:tc>
      </w:tr>
      <w:tr w:rsidR="001C3567" w:rsidRPr="006F160A" w14:paraId="4C5FBE35" w14:textId="77777777" w:rsidTr="000B6A88">
        <w:tc>
          <w:tcPr>
            <w:tcW w:w="2507" w:type="dxa"/>
            <w:shd w:val="clear" w:color="auto" w:fill="DFDFDF" w:themeFill="accent6" w:themeFillTint="33"/>
          </w:tcPr>
          <w:p w14:paraId="1010D6A4" w14:textId="77777777" w:rsidR="001C3567" w:rsidRPr="008B5986" w:rsidRDefault="001C3567" w:rsidP="00C42F65">
            <w:pPr>
              <w:spacing w:before="60" w:after="60" w:line="240" w:lineRule="auto"/>
              <w:rPr>
                <w:rFonts w:asciiTheme="minorHAnsi" w:eastAsia="Times New Roman" w:hAnsiTheme="minorHAnsi" w:cstheme="minorHAnsi"/>
                <w:b/>
                <w:bCs/>
                <w:color w:val="5F5F5F" w:themeColor="background1"/>
                <w:sz w:val="22"/>
                <w:lang w:val="en-US"/>
              </w:rPr>
            </w:pPr>
            <w:r w:rsidRPr="008B5986">
              <w:rPr>
                <w:rFonts w:asciiTheme="minorHAnsi" w:eastAsia="Times New Roman" w:hAnsiTheme="minorHAnsi" w:cstheme="minorHAnsi"/>
                <w:b/>
                <w:bCs/>
                <w:color w:val="5F5F5F" w:themeColor="background1"/>
                <w:sz w:val="22"/>
                <w:lang w:val="en-US"/>
              </w:rPr>
              <w:t>Keywords</w:t>
            </w:r>
          </w:p>
          <w:p w14:paraId="3FF437F1" w14:textId="1E019AD8" w:rsidR="001C3567" w:rsidRPr="001C3567" w:rsidRDefault="001C3567" w:rsidP="00C42F65">
            <w:pPr>
              <w:spacing w:before="60" w:after="60" w:line="240" w:lineRule="auto"/>
              <w:rPr>
                <w:rFonts w:asciiTheme="minorHAnsi" w:eastAsia="Times New Roman" w:hAnsiTheme="minorHAnsi" w:cstheme="minorHAnsi"/>
                <w:b/>
                <w:bCs/>
                <w:color w:val="5F5F5F" w:themeColor="background1"/>
                <w:sz w:val="22"/>
                <w:szCs w:val="22"/>
                <w:lang w:val="en-US"/>
              </w:rPr>
            </w:pPr>
            <w:r w:rsidRPr="001C3567">
              <w:rPr>
                <w:rFonts w:asciiTheme="minorHAnsi" w:eastAsia="Arial" w:hAnsiTheme="minorHAnsi" w:cstheme="minorHAnsi"/>
                <w:b/>
                <w:bCs/>
                <w:i/>
                <w:color w:val="999B9E"/>
                <w:sz w:val="20"/>
                <w:lang w:val="en-US"/>
              </w:rPr>
              <w:t>Enter any words you think</w:t>
            </w:r>
            <w:r>
              <w:rPr>
                <w:rFonts w:asciiTheme="minorHAnsi" w:eastAsia="Arial" w:hAnsiTheme="minorHAnsi" w:cstheme="minorHAnsi"/>
                <w:b/>
                <w:bCs/>
                <w:i/>
                <w:color w:val="999B9E"/>
                <w:sz w:val="20"/>
                <w:lang w:val="en-US"/>
              </w:rPr>
              <w:t xml:space="preserve"> </w:t>
            </w:r>
            <w:r w:rsidRPr="001C3567">
              <w:rPr>
                <w:rFonts w:asciiTheme="minorHAnsi" w:eastAsia="Arial" w:hAnsiTheme="minorHAnsi" w:cstheme="minorHAnsi"/>
                <w:b/>
                <w:bCs/>
                <w:i/>
                <w:color w:val="999B9E"/>
                <w:sz w:val="20"/>
                <w:lang w:val="en-US"/>
              </w:rPr>
              <w:t xml:space="preserve">give extra detail about the scope of your proposal </w:t>
            </w:r>
            <w:r w:rsidRPr="001C3567">
              <w:rPr>
                <w:rFonts w:ascii="Calibri" w:eastAsia="Arial" w:hAnsi="Calibri" w:cs="Calibri"/>
                <w:b/>
                <w:bCs/>
                <w:i/>
                <w:color w:val="999B9E"/>
                <w:sz w:val="20"/>
                <w:lang w:val="en-US"/>
              </w:rPr>
              <w:t>(from 5 up to 7)</w:t>
            </w:r>
          </w:p>
        </w:tc>
        <w:tc>
          <w:tcPr>
            <w:tcW w:w="7122" w:type="dxa"/>
          </w:tcPr>
          <w:p w14:paraId="1712EECC" w14:textId="77777777" w:rsidR="001C3567" w:rsidRPr="006F160A" w:rsidRDefault="001C3567">
            <w:pPr>
              <w:pStyle w:val="02Titulosintermdios"/>
              <w:spacing w:before="60" w:after="60" w:line="240" w:lineRule="auto"/>
              <w:rPr>
                <w:rFonts w:asciiTheme="minorHAnsi" w:hAnsiTheme="minorHAnsi" w:cstheme="minorHAnsi"/>
                <w:b w:val="0"/>
                <w:color w:val="auto"/>
                <w:sz w:val="20"/>
              </w:rPr>
            </w:pPr>
          </w:p>
        </w:tc>
      </w:tr>
      <w:tr w:rsidR="00C42F65" w:rsidRPr="006F160A" w14:paraId="63AF12D2" w14:textId="77777777" w:rsidTr="000B6A88">
        <w:tc>
          <w:tcPr>
            <w:tcW w:w="2507" w:type="dxa"/>
            <w:shd w:val="clear" w:color="auto" w:fill="DFDFDF" w:themeFill="accent6" w:themeFillTint="33"/>
          </w:tcPr>
          <w:p w14:paraId="4D681795" w14:textId="12625C2A" w:rsidR="00C42F65" w:rsidRPr="008B5986" w:rsidRDefault="00C42F65" w:rsidP="00C42F65">
            <w:pPr>
              <w:spacing w:before="60" w:after="60" w:line="240" w:lineRule="auto"/>
              <w:rPr>
                <w:rFonts w:asciiTheme="minorHAnsi" w:eastAsia="Times New Roman" w:hAnsiTheme="minorHAnsi" w:cstheme="minorHAnsi"/>
                <w:b/>
                <w:bCs/>
                <w:color w:val="5F5F5F" w:themeColor="background1"/>
                <w:sz w:val="22"/>
                <w:lang w:val="en-US"/>
              </w:rPr>
            </w:pPr>
            <w:r>
              <w:rPr>
                <w:rFonts w:asciiTheme="minorHAnsi" w:eastAsia="Times New Roman" w:hAnsiTheme="minorHAnsi" w:cstheme="minorHAnsi"/>
                <w:b/>
                <w:bCs/>
                <w:color w:val="5F5F5F" w:themeColor="background1"/>
                <w:sz w:val="22"/>
                <w:lang w:val="en-US"/>
              </w:rPr>
              <w:t>Headquarters</w:t>
            </w:r>
          </w:p>
          <w:p w14:paraId="5FACB41C" w14:textId="17BF8B6B" w:rsidR="00C42F65" w:rsidRDefault="00C42F65" w:rsidP="00C42F65">
            <w:pPr>
              <w:spacing w:before="60" w:after="60" w:line="240" w:lineRule="auto"/>
              <w:rPr>
                <w:rFonts w:asciiTheme="minorHAnsi" w:eastAsia="Times New Roman" w:hAnsiTheme="minorHAnsi" w:cstheme="minorHAnsi"/>
                <w:b/>
                <w:bCs/>
                <w:color w:val="5F5F5F" w:themeColor="background1"/>
                <w:sz w:val="22"/>
                <w:szCs w:val="22"/>
                <w:lang w:val="en-US"/>
              </w:rPr>
            </w:pPr>
            <w:r>
              <w:rPr>
                <w:rFonts w:asciiTheme="minorHAnsi" w:eastAsia="Arial" w:hAnsiTheme="minorHAnsi" w:cstheme="minorHAnsi"/>
                <w:b/>
                <w:bCs/>
                <w:i/>
                <w:color w:val="999B9E"/>
                <w:sz w:val="20"/>
                <w:lang w:val="en-US"/>
              </w:rPr>
              <w:t>Indicate the hosting institution of the Headquarters</w:t>
            </w:r>
          </w:p>
        </w:tc>
        <w:tc>
          <w:tcPr>
            <w:tcW w:w="7122" w:type="dxa"/>
          </w:tcPr>
          <w:p w14:paraId="7F867122" w14:textId="77777777" w:rsidR="00C42F65" w:rsidRDefault="00C42F65" w:rsidP="00881CAC">
            <w:pPr>
              <w:pStyle w:val="02Titulosintermdios"/>
              <w:spacing w:before="60" w:after="60" w:line="240" w:lineRule="auto"/>
              <w:contextualSpacing/>
              <w:jc w:val="both"/>
              <w:rPr>
                <w:rStyle w:val="Bodytext3"/>
                <w:rFonts w:asciiTheme="minorHAnsi" w:hAnsiTheme="minorHAnsi" w:cstheme="minorHAnsi"/>
                <w:b w:val="0"/>
                <w:color w:val="999B9E"/>
                <w:sz w:val="20"/>
              </w:rPr>
            </w:pPr>
          </w:p>
        </w:tc>
      </w:tr>
      <w:tr w:rsidR="001E509C" w:rsidRPr="006F160A" w14:paraId="23DEAA6A" w14:textId="77777777" w:rsidTr="006D4548">
        <w:tc>
          <w:tcPr>
            <w:tcW w:w="2507" w:type="dxa"/>
            <w:shd w:val="clear" w:color="auto" w:fill="DFDFDF" w:themeFill="accent6" w:themeFillTint="33"/>
          </w:tcPr>
          <w:p w14:paraId="6A2BDC07" w14:textId="77777777" w:rsidR="001E509C" w:rsidRDefault="0038122C" w:rsidP="00C42F65">
            <w:pPr>
              <w:spacing w:before="60" w:after="60" w:line="240" w:lineRule="auto"/>
              <w:rPr>
                <w:rFonts w:asciiTheme="minorHAnsi" w:eastAsia="Times New Roman" w:hAnsiTheme="minorHAnsi" w:cstheme="minorHAnsi"/>
                <w:b/>
                <w:bCs/>
                <w:color w:val="5F5F5F" w:themeColor="background1"/>
                <w:sz w:val="22"/>
                <w:szCs w:val="22"/>
                <w:lang w:val="en-US"/>
              </w:rPr>
            </w:pPr>
            <w:r>
              <w:rPr>
                <w:rFonts w:asciiTheme="minorHAnsi" w:eastAsia="Times New Roman" w:hAnsiTheme="minorHAnsi" w:cstheme="minorHAnsi"/>
                <w:b/>
                <w:bCs/>
                <w:color w:val="5F5F5F" w:themeColor="background1"/>
                <w:sz w:val="22"/>
                <w:szCs w:val="22"/>
                <w:lang w:val="en-US"/>
              </w:rPr>
              <w:t>Type</w:t>
            </w:r>
          </w:p>
          <w:p w14:paraId="4F4F0F9A" w14:textId="72F0B33E" w:rsidR="0038122C" w:rsidRPr="004968AB" w:rsidRDefault="00357A43" w:rsidP="00C42F65">
            <w:pPr>
              <w:spacing w:before="60" w:after="60" w:line="240" w:lineRule="auto"/>
              <w:rPr>
                <w:rFonts w:asciiTheme="minorHAnsi" w:eastAsia="Times New Roman" w:hAnsiTheme="minorHAnsi" w:cstheme="minorHAnsi"/>
                <w:b/>
                <w:bCs/>
                <w:i/>
                <w:iCs/>
                <w:color w:val="5F5F5F" w:themeColor="background1"/>
                <w:sz w:val="22"/>
                <w:szCs w:val="22"/>
                <w:lang w:val="en-US"/>
              </w:rPr>
            </w:pPr>
            <w:r w:rsidRPr="004968AB">
              <w:rPr>
                <w:rFonts w:asciiTheme="minorHAnsi" w:eastAsia="Times New Roman" w:hAnsiTheme="minorHAnsi" w:cstheme="minorHAnsi"/>
                <w:b/>
                <w:bCs/>
                <w:i/>
                <w:iCs/>
                <w:color w:val="9F9F9F" w:themeColor="accent6" w:themeTint="99"/>
                <w:sz w:val="20"/>
                <w:lang w:val="en-US"/>
              </w:rPr>
              <w:t>Identify the type of your infrastructure</w:t>
            </w:r>
          </w:p>
        </w:tc>
        <w:tc>
          <w:tcPr>
            <w:tcW w:w="7122" w:type="dxa"/>
            <w:vAlign w:val="center"/>
          </w:tcPr>
          <w:p w14:paraId="1E1C776C" w14:textId="6FD311C7" w:rsidR="004968AB" w:rsidRPr="006F160A" w:rsidRDefault="004968AB" w:rsidP="006D4548">
            <w:pPr>
              <w:pStyle w:val="02Titulosintermdios"/>
              <w:numPr>
                <w:ilvl w:val="0"/>
                <w:numId w:val="7"/>
              </w:numPr>
              <w:spacing w:before="60" w:after="60" w:line="240" w:lineRule="auto"/>
              <w:ind w:left="318" w:hanging="318"/>
              <w:contextualSpacing/>
              <w:rPr>
                <w:rStyle w:val="Bodytext3"/>
                <w:rFonts w:asciiTheme="minorHAnsi" w:hAnsiTheme="minorHAnsi" w:cstheme="minorHAnsi"/>
                <w:b w:val="0"/>
                <w:color w:val="999B9E"/>
                <w:sz w:val="20"/>
              </w:rPr>
            </w:pPr>
            <w:r>
              <w:rPr>
                <w:rStyle w:val="Bodytext3"/>
                <w:rFonts w:asciiTheme="minorHAnsi" w:hAnsiTheme="minorHAnsi" w:cstheme="minorHAnsi"/>
                <w:b w:val="0"/>
                <w:color w:val="999B9E"/>
                <w:sz w:val="20"/>
              </w:rPr>
              <w:t>Single</w:t>
            </w:r>
            <w:r w:rsidR="00B70C2D">
              <w:rPr>
                <w:rStyle w:val="Bodytext3"/>
                <w:rFonts w:asciiTheme="minorHAnsi" w:hAnsiTheme="minorHAnsi" w:cstheme="minorHAnsi"/>
                <w:b w:val="0"/>
                <w:color w:val="999B9E"/>
                <w:sz w:val="20"/>
              </w:rPr>
              <w:t>-sited</w:t>
            </w:r>
          </w:p>
          <w:p w14:paraId="451E310B" w14:textId="48AEEEDE" w:rsidR="004968AB" w:rsidRDefault="00B70C2D" w:rsidP="006D4548">
            <w:pPr>
              <w:pStyle w:val="02Titulosintermdios"/>
              <w:numPr>
                <w:ilvl w:val="0"/>
                <w:numId w:val="7"/>
              </w:numPr>
              <w:spacing w:before="60" w:after="60" w:line="240" w:lineRule="auto"/>
              <w:ind w:left="318" w:hanging="318"/>
              <w:contextualSpacing/>
              <w:rPr>
                <w:rStyle w:val="Bodytext3"/>
                <w:rFonts w:asciiTheme="minorHAnsi" w:hAnsiTheme="minorHAnsi" w:cstheme="minorHAnsi"/>
                <w:b w:val="0"/>
                <w:color w:val="999B9E"/>
                <w:sz w:val="20"/>
              </w:rPr>
            </w:pPr>
            <w:r>
              <w:rPr>
                <w:rStyle w:val="Bodytext3"/>
                <w:rFonts w:asciiTheme="minorHAnsi" w:hAnsiTheme="minorHAnsi" w:cstheme="minorHAnsi"/>
                <w:b w:val="0"/>
                <w:color w:val="999B9E"/>
                <w:sz w:val="20"/>
              </w:rPr>
              <w:t xml:space="preserve">Distributed </w:t>
            </w:r>
          </w:p>
          <w:p w14:paraId="271676F7" w14:textId="77777777" w:rsidR="001E509C" w:rsidRPr="006F160A" w:rsidRDefault="001E509C" w:rsidP="006D4548">
            <w:pPr>
              <w:pStyle w:val="02Titulosintermdios"/>
              <w:spacing w:before="60" w:after="60" w:line="240" w:lineRule="auto"/>
              <w:rPr>
                <w:rFonts w:asciiTheme="minorHAnsi" w:hAnsiTheme="minorHAnsi" w:cstheme="minorHAnsi"/>
                <w:b w:val="0"/>
                <w:color w:val="auto"/>
                <w:sz w:val="20"/>
              </w:rPr>
            </w:pPr>
          </w:p>
        </w:tc>
      </w:tr>
      <w:tr w:rsidR="006A250B" w:rsidRPr="006F160A" w14:paraId="1B9D8C92" w14:textId="77777777" w:rsidTr="006D4548">
        <w:tc>
          <w:tcPr>
            <w:tcW w:w="2507" w:type="dxa"/>
            <w:shd w:val="clear" w:color="auto" w:fill="DFDFDF" w:themeFill="accent6" w:themeFillTint="33"/>
          </w:tcPr>
          <w:p w14:paraId="3A9913D2" w14:textId="43035F47" w:rsidR="006A250B" w:rsidRDefault="006A250B" w:rsidP="00C42F65">
            <w:pPr>
              <w:spacing w:before="60" w:after="60" w:line="240" w:lineRule="auto"/>
              <w:rPr>
                <w:rFonts w:asciiTheme="minorHAnsi" w:eastAsia="Times New Roman" w:hAnsiTheme="minorHAnsi" w:cstheme="minorHAnsi"/>
                <w:b/>
                <w:bCs/>
                <w:color w:val="5F5F5F" w:themeColor="background1"/>
                <w:sz w:val="22"/>
                <w:szCs w:val="22"/>
                <w:lang w:val="en-US"/>
              </w:rPr>
            </w:pPr>
            <w:r>
              <w:rPr>
                <w:rFonts w:asciiTheme="minorHAnsi" w:eastAsia="Times New Roman" w:hAnsiTheme="minorHAnsi" w:cstheme="minorHAnsi"/>
                <w:b/>
                <w:bCs/>
                <w:color w:val="5F5F5F" w:themeColor="background1"/>
                <w:sz w:val="22"/>
                <w:szCs w:val="22"/>
                <w:lang w:val="en-US"/>
              </w:rPr>
              <w:t>Class</w:t>
            </w:r>
          </w:p>
          <w:p w14:paraId="65782B39" w14:textId="3CD7D291" w:rsidR="006A250B" w:rsidRDefault="005A194E" w:rsidP="00C42F65">
            <w:pPr>
              <w:spacing w:before="60" w:after="60" w:line="240" w:lineRule="auto"/>
              <w:rPr>
                <w:rFonts w:asciiTheme="minorHAnsi" w:eastAsia="Times New Roman" w:hAnsiTheme="minorHAnsi" w:cstheme="minorHAnsi"/>
                <w:b/>
                <w:bCs/>
                <w:color w:val="5F5F5F" w:themeColor="background1"/>
                <w:sz w:val="22"/>
                <w:szCs w:val="22"/>
                <w:lang w:val="en-US"/>
              </w:rPr>
            </w:pPr>
            <w:r>
              <w:rPr>
                <w:rFonts w:asciiTheme="minorHAnsi" w:eastAsia="Times New Roman" w:hAnsiTheme="minorHAnsi" w:cstheme="minorHAnsi"/>
                <w:b/>
                <w:bCs/>
                <w:i/>
                <w:iCs/>
                <w:color w:val="9F9F9F" w:themeColor="accent6" w:themeTint="99"/>
                <w:sz w:val="20"/>
                <w:lang w:val="en-US"/>
              </w:rPr>
              <w:t>Indicate the class of your infrastructure</w:t>
            </w:r>
          </w:p>
        </w:tc>
        <w:tc>
          <w:tcPr>
            <w:tcW w:w="7122" w:type="dxa"/>
            <w:vAlign w:val="center"/>
          </w:tcPr>
          <w:p w14:paraId="41BF59AF" w14:textId="77777777" w:rsidR="006A250B" w:rsidRDefault="005A194E" w:rsidP="006D4548">
            <w:pPr>
              <w:pStyle w:val="02Titulosintermdios"/>
              <w:numPr>
                <w:ilvl w:val="0"/>
                <w:numId w:val="7"/>
              </w:numPr>
              <w:spacing w:before="60" w:after="60" w:line="240" w:lineRule="auto"/>
              <w:ind w:left="318" w:hanging="318"/>
              <w:contextualSpacing/>
              <w:rPr>
                <w:rStyle w:val="Bodytext3"/>
                <w:rFonts w:asciiTheme="minorHAnsi" w:hAnsiTheme="minorHAnsi" w:cstheme="minorHAnsi"/>
                <w:b w:val="0"/>
                <w:color w:val="999B9E"/>
                <w:sz w:val="20"/>
              </w:rPr>
            </w:pPr>
            <w:r w:rsidRPr="005A194E">
              <w:rPr>
                <w:rStyle w:val="Bodytext3"/>
                <w:rFonts w:asciiTheme="minorHAnsi" w:hAnsiTheme="minorHAnsi" w:cstheme="minorHAnsi"/>
                <w:b w:val="0"/>
                <w:color w:val="999B9E"/>
                <w:sz w:val="20"/>
              </w:rPr>
              <w:t xml:space="preserve">New research infrastructure </w:t>
            </w:r>
          </w:p>
          <w:p w14:paraId="3CD043B2" w14:textId="52B202AD" w:rsidR="005A194E" w:rsidRDefault="005A194E" w:rsidP="006D4548">
            <w:pPr>
              <w:pStyle w:val="02Titulosintermdios"/>
              <w:numPr>
                <w:ilvl w:val="0"/>
                <w:numId w:val="7"/>
              </w:numPr>
              <w:spacing w:before="60" w:after="60" w:line="240" w:lineRule="auto"/>
              <w:ind w:left="318" w:hanging="318"/>
              <w:contextualSpacing/>
              <w:rPr>
                <w:rStyle w:val="Bodytext3"/>
                <w:rFonts w:asciiTheme="minorHAnsi" w:hAnsiTheme="minorHAnsi" w:cstheme="minorHAnsi"/>
                <w:b w:val="0"/>
                <w:color w:val="999B9E"/>
                <w:sz w:val="20"/>
              </w:rPr>
            </w:pPr>
            <w:r>
              <w:rPr>
                <w:rStyle w:val="Bodytext3"/>
                <w:rFonts w:asciiTheme="minorHAnsi" w:hAnsiTheme="minorHAnsi" w:cstheme="minorHAnsi"/>
                <w:b w:val="0"/>
                <w:color w:val="999B9E"/>
                <w:sz w:val="20"/>
              </w:rPr>
              <w:t>Major upgrade of an existing infrastructure</w:t>
            </w:r>
          </w:p>
          <w:p w14:paraId="4E1F2364" w14:textId="338FDF7E" w:rsidR="005A194E" w:rsidRPr="005A194E" w:rsidRDefault="005A194E" w:rsidP="006D4548">
            <w:pPr>
              <w:pStyle w:val="02Titulosintermdios"/>
              <w:spacing w:before="60" w:after="60" w:line="240" w:lineRule="auto"/>
              <w:contextualSpacing/>
              <w:rPr>
                <w:rStyle w:val="Bodytext3"/>
                <w:rFonts w:asciiTheme="minorHAnsi" w:hAnsiTheme="minorHAnsi" w:cstheme="minorHAnsi"/>
                <w:b w:val="0"/>
                <w:color w:val="999B9E"/>
                <w:sz w:val="20"/>
              </w:rPr>
            </w:pPr>
          </w:p>
        </w:tc>
      </w:tr>
      <w:tr w:rsidR="00881CAC" w:rsidRPr="006F160A" w14:paraId="782B70A5" w14:textId="77777777" w:rsidTr="000B6A88">
        <w:tc>
          <w:tcPr>
            <w:tcW w:w="2507" w:type="dxa"/>
            <w:shd w:val="clear" w:color="auto" w:fill="DFDFDF" w:themeFill="accent6" w:themeFillTint="33"/>
          </w:tcPr>
          <w:p w14:paraId="4358C324" w14:textId="77777777" w:rsidR="00881CAC" w:rsidRDefault="00881CAC" w:rsidP="00881CAC">
            <w:pPr>
              <w:spacing w:before="60" w:after="60" w:line="240" w:lineRule="auto"/>
              <w:rPr>
                <w:rFonts w:asciiTheme="minorHAnsi" w:eastAsia="Times New Roman" w:hAnsiTheme="minorHAnsi" w:cstheme="minorHAnsi"/>
                <w:b/>
                <w:bCs/>
                <w:color w:val="5F5F5F" w:themeColor="background1"/>
                <w:sz w:val="22"/>
                <w:szCs w:val="22"/>
                <w:lang w:val="en-US"/>
              </w:rPr>
            </w:pPr>
            <w:r>
              <w:rPr>
                <w:rFonts w:asciiTheme="minorHAnsi" w:eastAsia="Times New Roman" w:hAnsiTheme="minorHAnsi" w:cstheme="minorHAnsi"/>
                <w:b/>
                <w:bCs/>
                <w:color w:val="5F5F5F" w:themeColor="background1"/>
                <w:sz w:val="22"/>
                <w:szCs w:val="22"/>
                <w:lang w:val="en-US"/>
              </w:rPr>
              <w:t>Website</w:t>
            </w:r>
          </w:p>
          <w:p w14:paraId="2F8C102B" w14:textId="78233C8C" w:rsidR="00881CAC" w:rsidRDefault="00881CAC" w:rsidP="00881CAC">
            <w:pPr>
              <w:spacing w:before="60" w:after="60" w:line="240" w:lineRule="auto"/>
              <w:rPr>
                <w:rFonts w:asciiTheme="minorHAnsi" w:eastAsia="Times New Roman" w:hAnsiTheme="minorHAnsi" w:cstheme="minorHAnsi"/>
                <w:b/>
                <w:bCs/>
                <w:color w:val="5F5F5F" w:themeColor="background1"/>
                <w:sz w:val="22"/>
                <w:szCs w:val="22"/>
                <w:lang w:val="en-US"/>
              </w:rPr>
            </w:pPr>
            <w:r>
              <w:rPr>
                <w:rFonts w:asciiTheme="minorHAnsi" w:eastAsia="Times New Roman" w:hAnsiTheme="minorHAnsi" w:cstheme="minorHAnsi"/>
                <w:b/>
                <w:bCs/>
                <w:i/>
                <w:iCs/>
                <w:color w:val="9F9F9F" w:themeColor="accent6" w:themeTint="99"/>
                <w:sz w:val="20"/>
                <w:lang w:val="en-US"/>
              </w:rPr>
              <w:t xml:space="preserve">If available, provide </w:t>
            </w:r>
            <w:r w:rsidR="00BA3FB0">
              <w:rPr>
                <w:rFonts w:asciiTheme="minorHAnsi" w:eastAsia="Times New Roman" w:hAnsiTheme="minorHAnsi" w:cstheme="minorHAnsi"/>
                <w:b/>
                <w:bCs/>
                <w:i/>
                <w:iCs/>
                <w:color w:val="9F9F9F" w:themeColor="accent6" w:themeTint="99"/>
                <w:sz w:val="20"/>
                <w:lang w:val="en-US"/>
              </w:rPr>
              <w:t>an</w:t>
            </w:r>
            <w:r>
              <w:rPr>
                <w:rFonts w:asciiTheme="minorHAnsi" w:eastAsia="Times New Roman" w:hAnsiTheme="minorHAnsi" w:cstheme="minorHAnsi"/>
                <w:b/>
                <w:bCs/>
                <w:i/>
                <w:iCs/>
                <w:color w:val="9F9F9F" w:themeColor="accent6" w:themeTint="99"/>
                <w:sz w:val="20"/>
                <w:lang w:val="en-US"/>
              </w:rPr>
              <w:t xml:space="preserve"> Internet address</w:t>
            </w:r>
          </w:p>
        </w:tc>
        <w:tc>
          <w:tcPr>
            <w:tcW w:w="7122" w:type="dxa"/>
          </w:tcPr>
          <w:p w14:paraId="2B550848" w14:textId="77777777" w:rsidR="00881CAC" w:rsidRPr="005A194E" w:rsidRDefault="00881CAC" w:rsidP="00881CAC">
            <w:pPr>
              <w:pStyle w:val="02Titulosintermdios"/>
              <w:spacing w:before="60" w:after="60" w:line="240" w:lineRule="auto"/>
              <w:contextualSpacing/>
              <w:jc w:val="both"/>
              <w:rPr>
                <w:rStyle w:val="Bodytext3"/>
                <w:rFonts w:asciiTheme="minorHAnsi" w:hAnsiTheme="minorHAnsi" w:cstheme="minorHAnsi"/>
                <w:b w:val="0"/>
                <w:color w:val="999B9E"/>
                <w:sz w:val="20"/>
              </w:rPr>
            </w:pPr>
          </w:p>
        </w:tc>
      </w:tr>
      <w:tr w:rsidR="00301D32" w:rsidRPr="006F160A" w14:paraId="37E075A0" w14:textId="77777777" w:rsidTr="000B6A88">
        <w:tc>
          <w:tcPr>
            <w:tcW w:w="2507" w:type="dxa"/>
            <w:shd w:val="clear" w:color="auto" w:fill="DFDFDF" w:themeFill="accent6" w:themeFillTint="33"/>
          </w:tcPr>
          <w:p w14:paraId="0874BFBC" w14:textId="77777777" w:rsidR="00E22C30" w:rsidRPr="00E22C30" w:rsidRDefault="00E22C30" w:rsidP="00C42F65">
            <w:pPr>
              <w:spacing w:before="60" w:after="60" w:line="240" w:lineRule="auto"/>
              <w:rPr>
                <w:rFonts w:asciiTheme="minorHAnsi" w:eastAsia="Times New Roman" w:hAnsiTheme="minorHAnsi" w:cstheme="minorHAnsi"/>
                <w:b/>
                <w:bCs/>
                <w:color w:val="5F5F5F" w:themeColor="background1"/>
                <w:sz w:val="22"/>
                <w:szCs w:val="22"/>
                <w:lang w:val="en-US"/>
              </w:rPr>
            </w:pPr>
            <w:r w:rsidRPr="00E22C30">
              <w:rPr>
                <w:rFonts w:asciiTheme="minorHAnsi" w:eastAsia="Times New Roman" w:hAnsiTheme="minorHAnsi" w:cstheme="minorHAnsi"/>
                <w:b/>
                <w:bCs/>
                <w:color w:val="5F5F5F" w:themeColor="background1"/>
                <w:sz w:val="22"/>
                <w:szCs w:val="22"/>
                <w:lang w:val="en-US"/>
              </w:rPr>
              <w:t>Duration</w:t>
            </w:r>
          </w:p>
          <w:p w14:paraId="5A076EE4" w14:textId="38FC27EB" w:rsidR="00301D32" w:rsidRPr="006F160A" w:rsidRDefault="00E22C30" w:rsidP="00C42F65">
            <w:pPr>
              <w:pStyle w:val="02Titulosintermdios"/>
              <w:spacing w:before="60" w:after="60" w:line="240" w:lineRule="auto"/>
              <w:jc w:val="both"/>
              <w:rPr>
                <w:rFonts w:asciiTheme="minorHAnsi" w:hAnsiTheme="minorHAnsi" w:cstheme="minorHAnsi"/>
                <w:b w:val="0"/>
                <w:color w:val="5F5F5F" w:themeColor="background1"/>
                <w:sz w:val="20"/>
              </w:rPr>
            </w:pPr>
            <w:r w:rsidRPr="00E22C30">
              <w:rPr>
                <w:rFonts w:asciiTheme="minorHAnsi" w:eastAsia="Arial" w:hAnsiTheme="minorHAnsi" w:cstheme="minorHAnsi"/>
                <w:bCs/>
                <w:i/>
                <w:color w:val="999B9E"/>
                <w:sz w:val="20"/>
                <w:lang w:val="en-US" w:eastAsia="en-US"/>
              </w:rPr>
              <w:t>Estimated duration of the project in full months</w:t>
            </w:r>
          </w:p>
        </w:tc>
        <w:tc>
          <w:tcPr>
            <w:tcW w:w="7122" w:type="dxa"/>
          </w:tcPr>
          <w:p w14:paraId="6A36156A" w14:textId="77777777" w:rsidR="00301D32" w:rsidRPr="006F160A" w:rsidRDefault="00301D32">
            <w:pPr>
              <w:pStyle w:val="02Titulosintermdios"/>
              <w:spacing w:before="60" w:after="60" w:line="240" w:lineRule="auto"/>
              <w:rPr>
                <w:rFonts w:asciiTheme="minorHAnsi" w:hAnsiTheme="minorHAnsi" w:cstheme="minorHAnsi"/>
                <w:b w:val="0"/>
                <w:color w:val="auto"/>
                <w:sz w:val="20"/>
              </w:rPr>
            </w:pPr>
          </w:p>
        </w:tc>
      </w:tr>
      <w:tr w:rsidR="006D4548" w:rsidRPr="006F160A" w14:paraId="2DA585A2" w14:textId="77777777" w:rsidTr="000B6A88">
        <w:tc>
          <w:tcPr>
            <w:tcW w:w="2507" w:type="dxa"/>
            <w:shd w:val="clear" w:color="auto" w:fill="DFDFDF" w:themeFill="accent6" w:themeFillTint="33"/>
          </w:tcPr>
          <w:p w14:paraId="48E589D1" w14:textId="77777777" w:rsidR="006D4548" w:rsidRDefault="006D4548" w:rsidP="006D4548">
            <w:pPr>
              <w:spacing w:before="60" w:after="60" w:line="240" w:lineRule="auto"/>
              <w:rPr>
                <w:rFonts w:asciiTheme="minorHAnsi" w:eastAsia="Times New Roman" w:hAnsiTheme="minorHAnsi" w:cstheme="minorHAnsi"/>
                <w:b/>
                <w:bCs/>
                <w:color w:val="5F5F5F" w:themeColor="background1"/>
                <w:sz w:val="22"/>
                <w:szCs w:val="22"/>
                <w:lang w:val="en-US"/>
              </w:rPr>
            </w:pPr>
            <w:r w:rsidRPr="00BA3FB0">
              <w:rPr>
                <w:rFonts w:asciiTheme="minorHAnsi" w:eastAsia="Times New Roman" w:hAnsiTheme="minorHAnsi" w:cstheme="minorHAnsi"/>
                <w:b/>
                <w:bCs/>
                <w:color w:val="5F5F5F" w:themeColor="background1"/>
                <w:sz w:val="22"/>
                <w:szCs w:val="22"/>
                <w:lang w:val="en-US"/>
              </w:rPr>
              <w:t>Regional Partner</w:t>
            </w:r>
          </w:p>
          <w:p w14:paraId="075AE5FA" w14:textId="28E4ECB8" w:rsidR="006D4548" w:rsidRPr="00E22C30" w:rsidRDefault="006D4548" w:rsidP="006D4548">
            <w:pPr>
              <w:spacing w:before="60" w:after="60" w:line="240" w:lineRule="auto"/>
              <w:rPr>
                <w:rFonts w:asciiTheme="minorHAnsi" w:eastAsia="Times New Roman" w:hAnsiTheme="minorHAnsi" w:cstheme="minorHAnsi"/>
                <w:b/>
                <w:bCs/>
                <w:color w:val="5F5F5F" w:themeColor="background1"/>
                <w:sz w:val="22"/>
                <w:szCs w:val="22"/>
                <w:lang w:val="en-US"/>
              </w:rPr>
            </w:pPr>
            <w:r w:rsidRPr="008F0ED9">
              <w:rPr>
                <w:rFonts w:asciiTheme="minorHAnsi" w:eastAsia="Times New Roman" w:hAnsiTheme="minorHAnsi" w:cstheme="minorHAnsi"/>
                <w:b/>
                <w:bCs/>
                <w:i/>
                <w:iCs/>
                <w:color w:val="9F9F9F" w:themeColor="accent6" w:themeTint="99"/>
                <w:sz w:val="20"/>
                <w:lang w:val="en-US"/>
              </w:rPr>
              <w:t>Identify the regional partner responsible for the application</w:t>
            </w:r>
          </w:p>
        </w:tc>
        <w:tc>
          <w:tcPr>
            <w:tcW w:w="7122" w:type="dxa"/>
          </w:tcPr>
          <w:p w14:paraId="45356D0E" w14:textId="77777777" w:rsidR="006D4548" w:rsidRPr="006F160A" w:rsidRDefault="006D4548" w:rsidP="006D4548">
            <w:pPr>
              <w:pStyle w:val="02Titulosintermdios"/>
              <w:spacing w:before="60" w:after="60" w:line="240" w:lineRule="auto"/>
              <w:rPr>
                <w:rFonts w:asciiTheme="minorHAnsi" w:hAnsiTheme="minorHAnsi" w:cstheme="minorHAnsi"/>
                <w:b w:val="0"/>
                <w:color w:val="auto"/>
                <w:sz w:val="20"/>
              </w:rPr>
            </w:pPr>
          </w:p>
        </w:tc>
      </w:tr>
      <w:tr w:rsidR="00301D32" w:rsidRPr="006F160A" w14:paraId="73F4FFDE" w14:textId="77777777" w:rsidTr="000B6A88">
        <w:tc>
          <w:tcPr>
            <w:tcW w:w="2507" w:type="dxa"/>
            <w:shd w:val="clear" w:color="auto" w:fill="DFDFDF" w:themeFill="accent6" w:themeFillTint="33"/>
          </w:tcPr>
          <w:p w14:paraId="082D7694" w14:textId="77777777" w:rsidR="00CE6B29" w:rsidRPr="00CE6B29" w:rsidRDefault="00CE6B29" w:rsidP="006616D4">
            <w:pPr>
              <w:spacing w:before="60" w:after="60" w:line="240" w:lineRule="auto"/>
              <w:rPr>
                <w:rFonts w:asciiTheme="minorHAnsi" w:eastAsia="Times New Roman" w:hAnsiTheme="minorHAnsi" w:cstheme="minorHAnsi"/>
                <w:b/>
                <w:bCs/>
                <w:color w:val="5F5F5F" w:themeColor="background1"/>
                <w:sz w:val="22"/>
                <w:szCs w:val="22"/>
                <w:lang w:val="en-US"/>
              </w:rPr>
            </w:pPr>
            <w:r w:rsidRPr="00CE6B29">
              <w:rPr>
                <w:rFonts w:asciiTheme="minorHAnsi" w:eastAsia="Times New Roman" w:hAnsiTheme="minorHAnsi" w:cstheme="minorHAnsi"/>
                <w:b/>
                <w:bCs/>
                <w:color w:val="5F5F5F" w:themeColor="background1"/>
                <w:sz w:val="22"/>
                <w:szCs w:val="22"/>
                <w:lang w:val="en-US"/>
              </w:rPr>
              <w:t>Principal Investigator (PI)</w:t>
            </w:r>
          </w:p>
          <w:p w14:paraId="1A06B283" w14:textId="1A0B2101" w:rsidR="00301D32" w:rsidRPr="006F160A" w:rsidRDefault="00CE6B29" w:rsidP="00C42F65">
            <w:pPr>
              <w:pStyle w:val="02Titulosintermdios"/>
              <w:spacing w:before="60" w:after="60" w:line="240" w:lineRule="auto"/>
              <w:jc w:val="both"/>
              <w:rPr>
                <w:rFonts w:asciiTheme="minorHAnsi" w:hAnsiTheme="minorHAnsi" w:cstheme="minorHAnsi"/>
                <w:b w:val="0"/>
                <w:i/>
                <w:color w:val="999B9E"/>
                <w:sz w:val="22"/>
              </w:rPr>
            </w:pPr>
            <w:r w:rsidRPr="00CE6B29">
              <w:rPr>
                <w:rFonts w:asciiTheme="minorHAnsi" w:eastAsia="Arial" w:hAnsiTheme="minorHAnsi" w:cstheme="minorHAnsi"/>
                <w:bCs/>
                <w:i/>
                <w:color w:val="999B9E"/>
                <w:sz w:val="20"/>
                <w:lang w:val="en-US" w:eastAsia="en-US"/>
              </w:rPr>
              <w:t>Please provide the name and contact of the project PI</w:t>
            </w:r>
          </w:p>
        </w:tc>
        <w:tc>
          <w:tcPr>
            <w:tcW w:w="7122" w:type="dxa"/>
          </w:tcPr>
          <w:p w14:paraId="0DFB122D" w14:textId="77777777" w:rsidR="00301D32" w:rsidRPr="006F160A" w:rsidRDefault="00301D32">
            <w:pPr>
              <w:pStyle w:val="02Titulosintermdios"/>
              <w:spacing w:before="60" w:after="60" w:line="240" w:lineRule="auto"/>
              <w:rPr>
                <w:rFonts w:asciiTheme="minorHAnsi" w:hAnsiTheme="minorHAnsi" w:cstheme="minorHAnsi"/>
                <w:b w:val="0"/>
                <w:color w:val="auto"/>
                <w:sz w:val="20"/>
              </w:rPr>
            </w:pPr>
          </w:p>
        </w:tc>
      </w:tr>
    </w:tbl>
    <w:p w14:paraId="73AB58EF" w14:textId="4398102D" w:rsidR="00301D32" w:rsidRPr="006F160A" w:rsidRDefault="00E05DFF" w:rsidP="51161A1B">
      <w:pPr>
        <w:pStyle w:val="P68B1DB1-02Titulosintermdios8"/>
        <w:shd w:val="clear" w:color="auto" w:fill="DFDFDF" w:themeFill="accent6" w:themeFillTint="33"/>
        <w:spacing w:before="360" w:after="120" w:line="240" w:lineRule="auto"/>
        <w:rPr>
          <w:i w:val="0"/>
        </w:rPr>
      </w:pPr>
      <w:r w:rsidRPr="006F160A">
        <w:rPr>
          <w:i w:val="0"/>
        </w:rPr>
        <w:lastRenderedPageBreak/>
        <w:t xml:space="preserve">A1.1. </w:t>
      </w:r>
      <w:r w:rsidR="006616D4">
        <w:rPr>
          <w:i w:val="0"/>
        </w:rPr>
        <w:t>Description</w:t>
      </w:r>
    </w:p>
    <w:p w14:paraId="099EAB1D" w14:textId="0CEAF459" w:rsidR="00EF33E0" w:rsidRDefault="0070690B" w:rsidP="6D576E6C">
      <w:pPr>
        <w:pStyle w:val="02Titulosintermdios"/>
        <w:spacing w:after="120" w:line="240" w:lineRule="auto"/>
        <w:jc w:val="both"/>
        <w:rPr>
          <w:rStyle w:val="Bodytext3"/>
          <w:rFonts w:asciiTheme="minorHAnsi" w:hAnsiTheme="minorHAnsi" w:cstheme="minorBidi"/>
          <w:b w:val="0"/>
          <w:i/>
          <w:iCs/>
          <w:color w:val="999B9E"/>
          <w:sz w:val="20"/>
        </w:rPr>
      </w:pPr>
      <w:r w:rsidRPr="00111359">
        <w:rPr>
          <w:rStyle w:val="Bodytext3"/>
          <w:rFonts w:asciiTheme="minorHAnsi" w:hAnsiTheme="minorHAnsi" w:cstheme="minorBidi"/>
          <w:b w:val="0"/>
          <w:i/>
          <w:iCs/>
          <w:color w:val="999B9E"/>
          <w:sz w:val="20"/>
        </w:rPr>
        <w:t>The description should summarize the general chara</w:t>
      </w:r>
      <w:r w:rsidR="004963A7" w:rsidRPr="00111359">
        <w:rPr>
          <w:rStyle w:val="Bodytext3"/>
          <w:rFonts w:asciiTheme="minorHAnsi" w:hAnsiTheme="minorHAnsi" w:cstheme="minorBidi"/>
          <w:b w:val="0"/>
          <w:i/>
          <w:iCs/>
          <w:color w:val="999B9E"/>
          <w:sz w:val="20"/>
        </w:rPr>
        <w:t>cteristics and aims of the project</w:t>
      </w:r>
      <w:r w:rsidR="00C059FE" w:rsidRPr="00111359">
        <w:rPr>
          <w:rStyle w:val="Bodytext3"/>
          <w:rFonts w:asciiTheme="minorHAnsi" w:hAnsiTheme="minorHAnsi" w:cstheme="minorBidi"/>
          <w:b w:val="0"/>
          <w:i/>
          <w:iCs/>
          <w:color w:val="999B9E"/>
          <w:sz w:val="20"/>
        </w:rPr>
        <w:t xml:space="preserve"> and should provide the reader with a clear understanding of the objectives of the proposal, how they will be achieved and their relevance to the call for proposals. </w:t>
      </w:r>
      <w:r w:rsidR="00EF33E0" w:rsidRPr="00111359">
        <w:rPr>
          <w:rStyle w:val="Bodytext3"/>
          <w:rFonts w:asciiTheme="minorHAnsi" w:hAnsiTheme="minorHAnsi" w:cstheme="minorBidi"/>
          <w:b w:val="0"/>
          <w:i/>
          <w:iCs/>
          <w:color w:val="999B9E"/>
          <w:sz w:val="20"/>
        </w:rPr>
        <w:t>The description should also include</w:t>
      </w:r>
      <w:r w:rsidR="00CF5211" w:rsidRPr="00111359">
        <w:rPr>
          <w:rStyle w:val="Bodytext3"/>
          <w:rFonts w:asciiTheme="minorHAnsi" w:hAnsiTheme="minorHAnsi" w:cstheme="minorBidi"/>
          <w:b w:val="0"/>
          <w:i/>
          <w:iCs/>
          <w:color w:val="999B9E"/>
          <w:sz w:val="20"/>
        </w:rPr>
        <w:t xml:space="preserve"> a summary of the science background of your</w:t>
      </w:r>
      <w:r w:rsidR="00471F03" w:rsidRPr="00111359">
        <w:rPr>
          <w:rStyle w:val="Bodytext3"/>
          <w:rFonts w:asciiTheme="minorHAnsi" w:hAnsiTheme="minorHAnsi" w:cstheme="minorBidi"/>
          <w:b w:val="0"/>
          <w:i/>
          <w:iCs/>
          <w:color w:val="999B9E"/>
          <w:sz w:val="20"/>
        </w:rPr>
        <w:t xml:space="preserve"> institution</w:t>
      </w:r>
      <w:r w:rsidR="001B6107" w:rsidRPr="00111359">
        <w:rPr>
          <w:rStyle w:val="Bodytext3"/>
          <w:rFonts w:asciiTheme="minorHAnsi" w:hAnsiTheme="minorHAnsi" w:cstheme="minorBidi"/>
          <w:b w:val="0"/>
          <w:i/>
          <w:iCs/>
          <w:color w:val="999B9E"/>
          <w:sz w:val="20"/>
        </w:rPr>
        <w:t>, their relevance</w:t>
      </w:r>
      <w:r w:rsidR="00471F03" w:rsidRPr="00111359">
        <w:rPr>
          <w:rStyle w:val="Bodytext3"/>
          <w:rFonts w:asciiTheme="minorHAnsi" w:hAnsiTheme="minorHAnsi" w:cstheme="minorBidi"/>
          <w:b w:val="0"/>
          <w:i/>
          <w:iCs/>
          <w:color w:val="999B9E"/>
          <w:sz w:val="20"/>
        </w:rPr>
        <w:t xml:space="preserve"> </w:t>
      </w:r>
      <w:r w:rsidR="0072620C" w:rsidRPr="00111359">
        <w:rPr>
          <w:rStyle w:val="Bodytext3"/>
          <w:rFonts w:asciiTheme="minorHAnsi" w:hAnsiTheme="minorHAnsi" w:cstheme="minorBidi"/>
          <w:b w:val="0"/>
          <w:i/>
          <w:iCs/>
          <w:color w:val="999B9E"/>
          <w:sz w:val="20"/>
        </w:rPr>
        <w:t>for the scientific community, the position in the current landscape, and the complementary or synergistic potential with other facilities.</w:t>
      </w:r>
      <w:r w:rsidR="0072620C">
        <w:rPr>
          <w:rStyle w:val="Bodytext3"/>
          <w:rFonts w:asciiTheme="minorHAnsi" w:hAnsiTheme="minorHAnsi" w:cstheme="minorBidi"/>
          <w:b w:val="0"/>
          <w:i/>
          <w:iCs/>
          <w:color w:val="999B9E"/>
          <w:sz w:val="20"/>
        </w:rPr>
        <w:t xml:space="preserve"> </w:t>
      </w:r>
    </w:p>
    <w:p w14:paraId="1F7850CD" w14:textId="728A5A07" w:rsidR="006616D4" w:rsidRPr="006F160A" w:rsidRDefault="00C059FE" w:rsidP="6D576E6C">
      <w:pPr>
        <w:pStyle w:val="02Titulosintermdios"/>
        <w:spacing w:after="120" w:line="240" w:lineRule="auto"/>
        <w:jc w:val="both"/>
        <w:rPr>
          <w:rStyle w:val="Bodytext3"/>
          <w:rFonts w:asciiTheme="minorHAnsi" w:hAnsiTheme="minorHAnsi" w:cstheme="minorBidi"/>
          <w:b w:val="0"/>
          <w:i/>
          <w:iCs/>
          <w:color w:val="999B9E"/>
          <w:sz w:val="20"/>
        </w:rPr>
      </w:pPr>
      <w:r w:rsidRPr="008E672D">
        <w:rPr>
          <w:rStyle w:val="Bodytext3"/>
          <w:rFonts w:asciiTheme="minorHAnsi" w:hAnsiTheme="minorHAnsi" w:cstheme="minorBidi"/>
          <w:b w:val="0"/>
          <w:i/>
          <w:iCs/>
          <w:color w:val="999B9E"/>
          <w:sz w:val="20"/>
        </w:rPr>
        <w:t>This summary will be used as a brief description of the proposal in the evaluation process and in communications to program management committees and other interested parties. Therefore, it must be brief and precise and not contain confidential information. Use simple typed text, avoiding formulas and other special characters (max. 2,000 characters, including spaces).</w:t>
      </w:r>
    </w:p>
    <w:tbl>
      <w:tblPr>
        <w:tblStyle w:val="TabelacomGrelha"/>
        <w:tblW w:w="0" w:type="auto"/>
        <w:tblLook w:val="04A0" w:firstRow="1" w:lastRow="0" w:firstColumn="1" w:lastColumn="0" w:noHBand="0" w:noVBand="1"/>
      </w:tblPr>
      <w:tblGrid>
        <w:gridCol w:w="9629"/>
      </w:tblGrid>
      <w:tr w:rsidR="00301D32" w:rsidRPr="006F160A" w14:paraId="6385BEF2" w14:textId="77777777">
        <w:tc>
          <w:tcPr>
            <w:tcW w:w="9911" w:type="dxa"/>
          </w:tcPr>
          <w:p w14:paraId="3C5EC48D" w14:textId="77777777" w:rsidR="00301D32" w:rsidRPr="006F160A" w:rsidRDefault="00301D32">
            <w:pPr>
              <w:pStyle w:val="02Titulosintermdios"/>
              <w:rPr>
                <w:rStyle w:val="Bodytext3"/>
                <w:rFonts w:asciiTheme="minorHAnsi" w:hAnsiTheme="minorHAnsi" w:cstheme="minorHAnsi"/>
                <w:i/>
                <w:color w:val="999B9E"/>
              </w:rPr>
            </w:pPr>
          </w:p>
          <w:p w14:paraId="3E3779BA" w14:textId="77777777" w:rsidR="00301D32" w:rsidRPr="006F160A" w:rsidRDefault="00301D32">
            <w:pPr>
              <w:pStyle w:val="02Titulosintermdios"/>
              <w:rPr>
                <w:rStyle w:val="Bodytext3"/>
                <w:rFonts w:asciiTheme="minorHAnsi" w:hAnsiTheme="minorHAnsi" w:cstheme="minorHAnsi"/>
                <w:i/>
                <w:color w:val="999B9E"/>
              </w:rPr>
            </w:pPr>
          </w:p>
          <w:p w14:paraId="0C2E33CC" w14:textId="77777777" w:rsidR="00301D32" w:rsidRPr="006F160A" w:rsidRDefault="00301D32">
            <w:pPr>
              <w:pStyle w:val="02Titulosintermdios"/>
              <w:rPr>
                <w:rStyle w:val="Bodytext3"/>
                <w:rFonts w:asciiTheme="minorHAnsi" w:hAnsiTheme="minorHAnsi" w:cstheme="minorHAnsi"/>
                <w:i/>
                <w:color w:val="999B9E"/>
              </w:rPr>
            </w:pPr>
          </w:p>
        </w:tc>
      </w:tr>
    </w:tbl>
    <w:p w14:paraId="015FF30B" w14:textId="3B3D5798" w:rsidR="00301D32" w:rsidRPr="006F160A" w:rsidRDefault="008E672D" w:rsidP="00205BAE">
      <w:pPr>
        <w:pStyle w:val="P68B1DB1-02Titulosintermdios6"/>
        <w:numPr>
          <w:ilvl w:val="0"/>
          <w:numId w:val="6"/>
        </w:numPr>
        <w:tabs>
          <w:tab w:val="left" w:pos="426"/>
        </w:tabs>
        <w:spacing w:before="360"/>
        <w:ind w:left="284" w:hanging="284"/>
      </w:pPr>
      <w:r w:rsidRPr="008E672D">
        <w:t>Participants</w:t>
      </w:r>
      <w:r w:rsidR="00E05DFF" w:rsidRPr="006F160A">
        <w:t xml:space="preserve"> </w:t>
      </w:r>
    </w:p>
    <w:p w14:paraId="7EC63B30" w14:textId="782C3AB1" w:rsidR="006E5804" w:rsidRPr="006F160A" w:rsidRDefault="00E05DFF" w:rsidP="007F4909">
      <w:pPr>
        <w:pStyle w:val="P68B1DB1-02Titulosintermdios8"/>
        <w:shd w:val="clear" w:color="auto" w:fill="DFDFDF" w:themeFill="accent6" w:themeFillTint="33"/>
        <w:spacing w:before="0" w:after="120" w:line="240" w:lineRule="auto"/>
        <w:rPr>
          <w:i w:val="0"/>
        </w:rPr>
      </w:pPr>
      <w:r w:rsidRPr="006F160A">
        <w:rPr>
          <w:i w:val="0"/>
        </w:rPr>
        <w:t xml:space="preserve">A2.1. </w:t>
      </w:r>
      <w:r w:rsidR="007F4909" w:rsidRPr="007F4909">
        <w:rPr>
          <w:i w:val="0"/>
        </w:rPr>
        <w:t>List of participating organizations</w:t>
      </w:r>
    </w:p>
    <w:p w14:paraId="4CBE484A" w14:textId="77777777" w:rsidR="000500BE" w:rsidRPr="007F4909" w:rsidRDefault="000500BE" w:rsidP="000500BE">
      <w:pPr>
        <w:pStyle w:val="P68B1DB1-02Titulosintermdios8"/>
        <w:spacing w:before="0" w:after="120" w:line="240" w:lineRule="auto"/>
        <w:jc w:val="both"/>
        <w:rPr>
          <w:rFonts w:eastAsia="Arial" w:cstheme="minorBidi"/>
          <w:b w:val="0"/>
          <w:iCs/>
          <w:color w:val="999B9E"/>
          <w:sz w:val="20"/>
        </w:rPr>
      </w:pPr>
      <w:r w:rsidRPr="0095055C">
        <w:rPr>
          <w:rStyle w:val="Bodytext3"/>
          <w:rFonts w:asciiTheme="minorHAnsi" w:hAnsiTheme="minorHAnsi" w:cstheme="minorBidi"/>
          <w:b w:val="0"/>
          <w:iCs/>
          <w:color w:val="999B9E"/>
          <w:sz w:val="20"/>
        </w:rPr>
        <w:t xml:space="preserve">It must include </w:t>
      </w:r>
      <w:r>
        <w:rPr>
          <w:rStyle w:val="Bodytext3"/>
          <w:rFonts w:asciiTheme="minorHAnsi" w:hAnsiTheme="minorHAnsi" w:cstheme="minorBidi"/>
          <w:bCs/>
          <w:iCs/>
          <w:color w:val="999B9E"/>
          <w:sz w:val="20"/>
          <w:u w:val="single"/>
        </w:rPr>
        <w:t>only</w:t>
      </w:r>
      <w:r w:rsidRPr="0095055C">
        <w:rPr>
          <w:rStyle w:val="Bodytext3"/>
          <w:rFonts w:asciiTheme="minorHAnsi" w:hAnsiTheme="minorHAnsi" w:cstheme="minorBidi"/>
          <w:b w:val="0"/>
          <w:iCs/>
          <w:color w:val="999B9E"/>
          <w:sz w:val="20"/>
        </w:rPr>
        <w:t xml:space="preserve"> the effective beneficiaries of the operation</w:t>
      </w:r>
      <w:r>
        <w:rPr>
          <w:rStyle w:val="Bodytext3"/>
          <w:rFonts w:asciiTheme="minorHAnsi" w:hAnsiTheme="minorHAnsi" w:cstheme="minorBidi"/>
          <w:b w:val="0"/>
          <w:iCs/>
          <w:color w:val="999B9E"/>
          <w:sz w:val="20"/>
        </w:rPr>
        <w:t xml:space="preserve">, </w:t>
      </w:r>
      <w:r w:rsidRPr="005808AC">
        <w:rPr>
          <w:rFonts w:eastAsia="Arial" w:cstheme="minorBidi"/>
          <w:b w:val="0"/>
          <w:iCs/>
          <w:color w:val="999B9E"/>
          <w:sz w:val="20"/>
        </w:rPr>
        <w:t>defined as those entities that have an allocated budget within the operation.</w:t>
      </w:r>
    </w:p>
    <w:tbl>
      <w:tblPr>
        <w:tblStyle w:val="TabelacomGrelha"/>
        <w:tblW w:w="0" w:type="auto"/>
        <w:tblLook w:val="04A0" w:firstRow="1" w:lastRow="0" w:firstColumn="1" w:lastColumn="0" w:noHBand="0" w:noVBand="1"/>
      </w:tblPr>
      <w:tblGrid>
        <w:gridCol w:w="695"/>
        <w:gridCol w:w="4416"/>
        <w:gridCol w:w="4518"/>
      </w:tblGrid>
      <w:tr w:rsidR="00301D32" w:rsidRPr="006F160A" w14:paraId="2AC38CF8" w14:textId="77777777" w:rsidTr="0084191F">
        <w:tc>
          <w:tcPr>
            <w:tcW w:w="704" w:type="dxa"/>
            <w:shd w:val="clear" w:color="auto" w:fill="DFDFDF" w:themeFill="background1" w:themeFillTint="33"/>
          </w:tcPr>
          <w:p w14:paraId="25CD3237" w14:textId="5B7D21E8" w:rsidR="00301D32" w:rsidRPr="006F160A" w:rsidRDefault="00E05DFF">
            <w:pPr>
              <w:pStyle w:val="P68B1DB1-02Titulosintermdios7"/>
              <w:spacing w:before="60" w:after="60" w:line="240" w:lineRule="auto"/>
              <w:jc w:val="center"/>
            </w:pPr>
            <w:r w:rsidRPr="006F160A">
              <w:t>N</w:t>
            </w:r>
            <w:r w:rsidR="006A3BCB" w:rsidRPr="006F160A">
              <w:t>º</w:t>
            </w:r>
          </w:p>
        </w:tc>
        <w:tc>
          <w:tcPr>
            <w:tcW w:w="4536" w:type="dxa"/>
            <w:shd w:val="clear" w:color="auto" w:fill="DFDFDF" w:themeFill="background1" w:themeFillTint="33"/>
            <w:vAlign w:val="center"/>
          </w:tcPr>
          <w:p w14:paraId="4C0C2E7D" w14:textId="1D9140EB" w:rsidR="00301D32" w:rsidRPr="006F160A" w:rsidRDefault="0084191F" w:rsidP="0084191F">
            <w:pPr>
              <w:pStyle w:val="P68B1DB1-02Titulosintermdios7"/>
              <w:spacing w:before="60" w:after="60" w:line="240" w:lineRule="auto"/>
              <w:jc w:val="center"/>
            </w:pPr>
            <w:r w:rsidRPr="0084191F">
              <w:t xml:space="preserve">Legal designation of the participating </w:t>
            </w:r>
            <w:r>
              <w:t>o</w:t>
            </w:r>
            <w:r w:rsidRPr="0084191F">
              <w:t>rganization</w:t>
            </w:r>
          </w:p>
        </w:tc>
        <w:tc>
          <w:tcPr>
            <w:tcW w:w="4671" w:type="dxa"/>
            <w:shd w:val="clear" w:color="auto" w:fill="DFDFDF" w:themeFill="background1" w:themeFillTint="33"/>
            <w:vAlign w:val="center"/>
          </w:tcPr>
          <w:p w14:paraId="0A604855" w14:textId="082C10BA" w:rsidR="00301D32" w:rsidRPr="006F160A" w:rsidRDefault="00E05DFF" w:rsidP="0084191F">
            <w:pPr>
              <w:pStyle w:val="P68B1DB1-02Titulosintermdios7"/>
              <w:spacing w:before="60" w:after="60" w:line="240" w:lineRule="auto"/>
              <w:jc w:val="center"/>
            </w:pPr>
            <w:r w:rsidRPr="006F160A">
              <w:t>NIPC</w:t>
            </w:r>
          </w:p>
        </w:tc>
      </w:tr>
      <w:tr w:rsidR="00301D32" w:rsidRPr="006F160A" w14:paraId="0DB06DE8" w14:textId="77777777">
        <w:tc>
          <w:tcPr>
            <w:tcW w:w="704" w:type="dxa"/>
          </w:tcPr>
          <w:p w14:paraId="2B03C064" w14:textId="4480CC57" w:rsidR="00301D32" w:rsidRPr="006F160A" w:rsidRDefault="00E05DFF">
            <w:pPr>
              <w:pStyle w:val="P68B1DB1-02Titulosintermdios10"/>
              <w:spacing w:before="60" w:after="60" w:line="240" w:lineRule="auto"/>
              <w:jc w:val="center"/>
            </w:pPr>
            <w:r w:rsidRPr="006F160A">
              <w:t>1</w:t>
            </w:r>
          </w:p>
        </w:tc>
        <w:tc>
          <w:tcPr>
            <w:tcW w:w="4536" w:type="dxa"/>
          </w:tcPr>
          <w:p w14:paraId="49F87BF1" w14:textId="77777777" w:rsidR="00301D32" w:rsidRPr="006F160A" w:rsidRDefault="00301D32">
            <w:pPr>
              <w:pStyle w:val="02Titulosintermdios"/>
              <w:spacing w:before="60" w:after="60" w:line="240" w:lineRule="auto"/>
              <w:rPr>
                <w:rFonts w:asciiTheme="minorHAnsi" w:hAnsiTheme="minorHAnsi" w:cstheme="minorHAnsi"/>
                <w:b w:val="0"/>
                <w:color w:val="auto"/>
                <w:sz w:val="20"/>
              </w:rPr>
            </w:pPr>
          </w:p>
        </w:tc>
        <w:tc>
          <w:tcPr>
            <w:tcW w:w="4671" w:type="dxa"/>
          </w:tcPr>
          <w:p w14:paraId="5CB7AE8E" w14:textId="77777777" w:rsidR="00301D32" w:rsidRPr="006F160A" w:rsidRDefault="00301D32">
            <w:pPr>
              <w:pStyle w:val="02Titulosintermdios"/>
              <w:spacing w:before="60" w:after="60" w:line="240" w:lineRule="auto"/>
              <w:rPr>
                <w:rFonts w:asciiTheme="minorHAnsi" w:hAnsiTheme="minorHAnsi" w:cstheme="minorHAnsi"/>
                <w:b w:val="0"/>
                <w:color w:val="auto"/>
                <w:sz w:val="20"/>
              </w:rPr>
            </w:pPr>
          </w:p>
        </w:tc>
      </w:tr>
      <w:tr w:rsidR="00301D32" w:rsidRPr="006F160A" w14:paraId="6114EC62" w14:textId="77777777">
        <w:tc>
          <w:tcPr>
            <w:tcW w:w="704" w:type="dxa"/>
          </w:tcPr>
          <w:p w14:paraId="44751B79" w14:textId="1C2BF136" w:rsidR="00301D32" w:rsidRPr="006F160A" w:rsidRDefault="00E05DFF">
            <w:pPr>
              <w:pStyle w:val="P68B1DB1-02Titulosintermdios10"/>
              <w:spacing w:before="60" w:after="60" w:line="240" w:lineRule="auto"/>
              <w:jc w:val="center"/>
            </w:pPr>
            <w:r w:rsidRPr="006F160A">
              <w:t>2</w:t>
            </w:r>
          </w:p>
        </w:tc>
        <w:tc>
          <w:tcPr>
            <w:tcW w:w="4536" w:type="dxa"/>
          </w:tcPr>
          <w:p w14:paraId="5BABC1A7" w14:textId="77777777" w:rsidR="00301D32" w:rsidRPr="006F160A" w:rsidRDefault="00301D32">
            <w:pPr>
              <w:pStyle w:val="02Titulosintermdios"/>
              <w:spacing w:before="60" w:after="60" w:line="240" w:lineRule="auto"/>
              <w:rPr>
                <w:rFonts w:asciiTheme="minorHAnsi" w:hAnsiTheme="minorHAnsi" w:cstheme="minorHAnsi"/>
                <w:b w:val="0"/>
                <w:color w:val="auto"/>
                <w:sz w:val="20"/>
              </w:rPr>
            </w:pPr>
          </w:p>
        </w:tc>
        <w:tc>
          <w:tcPr>
            <w:tcW w:w="4671" w:type="dxa"/>
          </w:tcPr>
          <w:p w14:paraId="6731158F" w14:textId="77777777" w:rsidR="00301D32" w:rsidRPr="006F160A" w:rsidRDefault="00301D32">
            <w:pPr>
              <w:pStyle w:val="02Titulosintermdios"/>
              <w:spacing w:before="60" w:after="60" w:line="240" w:lineRule="auto"/>
              <w:rPr>
                <w:rFonts w:asciiTheme="minorHAnsi" w:hAnsiTheme="minorHAnsi" w:cstheme="minorHAnsi"/>
                <w:b w:val="0"/>
                <w:color w:val="auto"/>
                <w:sz w:val="20"/>
              </w:rPr>
            </w:pPr>
          </w:p>
        </w:tc>
      </w:tr>
      <w:tr w:rsidR="00301D32" w:rsidRPr="006F160A" w14:paraId="787AE331" w14:textId="77777777">
        <w:tc>
          <w:tcPr>
            <w:tcW w:w="704" w:type="dxa"/>
          </w:tcPr>
          <w:p w14:paraId="7ABD58D8" w14:textId="5CD162A8" w:rsidR="00301D32" w:rsidRPr="006F160A" w:rsidRDefault="00E05DFF">
            <w:pPr>
              <w:pStyle w:val="P68B1DB1-02Titulosintermdios10"/>
              <w:spacing w:before="60" w:after="60" w:line="240" w:lineRule="auto"/>
              <w:jc w:val="center"/>
            </w:pPr>
            <w:r w:rsidRPr="006F160A">
              <w:t>3</w:t>
            </w:r>
          </w:p>
        </w:tc>
        <w:tc>
          <w:tcPr>
            <w:tcW w:w="4536" w:type="dxa"/>
          </w:tcPr>
          <w:p w14:paraId="4D06503A" w14:textId="77777777" w:rsidR="00301D32" w:rsidRPr="006F160A" w:rsidRDefault="00301D32">
            <w:pPr>
              <w:pStyle w:val="02Titulosintermdios"/>
              <w:spacing w:before="60" w:after="60" w:line="240" w:lineRule="auto"/>
              <w:rPr>
                <w:rFonts w:asciiTheme="minorHAnsi" w:hAnsiTheme="minorHAnsi" w:cstheme="minorHAnsi"/>
                <w:b w:val="0"/>
                <w:color w:val="auto"/>
                <w:sz w:val="20"/>
              </w:rPr>
            </w:pPr>
          </w:p>
        </w:tc>
        <w:tc>
          <w:tcPr>
            <w:tcW w:w="4671" w:type="dxa"/>
          </w:tcPr>
          <w:p w14:paraId="0640A15B" w14:textId="77777777" w:rsidR="00301D32" w:rsidRPr="006F160A" w:rsidRDefault="00301D32">
            <w:pPr>
              <w:pStyle w:val="02Titulosintermdios"/>
              <w:spacing w:before="60" w:after="60" w:line="240" w:lineRule="auto"/>
              <w:rPr>
                <w:rFonts w:asciiTheme="minorHAnsi" w:hAnsiTheme="minorHAnsi" w:cstheme="minorHAnsi"/>
                <w:b w:val="0"/>
                <w:color w:val="auto"/>
                <w:sz w:val="20"/>
              </w:rPr>
            </w:pPr>
          </w:p>
        </w:tc>
      </w:tr>
      <w:tr w:rsidR="00301D32" w:rsidRPr="006F160A" w14:paraId="2B970345" w14:textId="77777777">
        <w:tc>
          <w:tcPr>
            <w:tcW w:w="704" w:type="dxa"/>
          </w:tcPr>
          <w:p w14:paraId="66230822" w14:textId="268E5621" w:rsidR="00301D32" w:rsidRPr="006F160A" w:rsidRDefault="00E05DFF">
            <w:pPr>
              <w:pStyle w:val="P68B1DB1-02Titulosintermdios10"/>
              <w:spacing w:before="60" w:after="60" w:line="240" w:lineRule="auto"/>
              <w:jc w:val="center"/>
            </w:pPr>
            <w:r w:rsidRPr="006F160A">
              <w:t>...</w:t>
            </w:r>
          </w:p>
        </w:tc>
        <w:tc>
          <w:tcPr>
            <w:tcW w:w="4536" w:type="dxa"/>
          </w:tcPr>
          <w:p w14:paraId="68FBF7B6" w14:textId="5A2AB3FB" w:rsidR="00301D32" w:rsidRPr="006F160A" w:rsidRDefault="00301D32">
            <w:pPr>
              <w:pStyle w:val="02Titulosintermdios"/>
              <w:spacing w:before="60" w:after="60" w:line="240" w:lineRule="auto"/>
              <w:rPr>
                <w:rFonts w:asciiTheme="minorHAnsi" w:hAnsiTheme="minorHAnsi" w:cstheme="minorHAnsi"/>
                <w:b w:val="0"/>
                <w:color w:val="auto"/>
                <w:sz w:val="20"/>
              </w:rPr>
            </w:pPr>
          </w:p>
        </w:tc>
        <w:tc>
          <w:tcPr>
            <w:tcW w:w="4671" w:type="dxa"/>
          </w:tcPr>
          <w:p w14:paraId="255AE885" w14:textId="77777777" w:rsidR="00301D32" w:rsidRPr="006F160A" w:rsidRDefault="00301D32">
            <w:pPr>
              <w:pStyle w:val="02Titulosintermdios"/>
              <w:spacing w:before="60" w:after="60" w:line="240" w:lineRule="auto"/>
              <w:rPr>
                <w:rFonts w:asciiTheme="minorHAnsi" w:hAnsiTheme="minorHAnsi" w:cstheme="minorHAnsi"/>
                <w:b w:val="0"/>
                <w:color w:val="auto"/>
                <w:sz w:val="20"/>
              </w:rPr>
            </w:pPr>
          </w:p>
        </w:tc>
      </w:tr>
    </w:tbl>
    <w:p w14:paraId="62845BD9" w14:textId="5BF2401B" w:rsidR="00301D32" w:rsidRPr="006F160A" w:rsidRDefault="00E05DFF" w:rsidP="51161A1B">
      <w:pPr>
        <w:pStyle w:val="P68B1DB1-02Titulosintermdios8"/>
        <w:shd w:val="clear" w:color="auto" w:fill="DFDFDF" w:themeFill="accent6" w:themeFillTint="33"/>
        <w:spacing w:before="360" w:after="120" w:line="240" w:lineRule="auto"/>
        <w:rPr>
          <w:i w:val="0"/>
        </w:rPr>
      </w:pPr>
      <w:r w:rsidRPr="006F160A">
        <w:rPr>
          <w:i w:val="0"/>
        </w:rPr>
        <w:t>A2.2.</w:t>
      </w:r>
      <w:r w:rsidR="00CB6139" w:rsidRPr="00CB6139">
        <w:t xml:space="preserve"> </w:t>
      </w:r>
      <w:r w:rsidR="009B4B0B" w:rsidRPr="009346F2">
        <w:rPr>
          <w:i w:val="0"/>
        </w:rPr>
        <w:t>Beneficiaries’</w:t>
      </w:r>
      <w:r w:rsidR="009346F2" w:rsidRPr="009346F2">
        <w:rPr>
          <w:i w:val="0"/>
        </w:rPr>
        <w:t xml:space="preserve"> information</w:t>
      </w:r>
    </w:p>
    <w:p w14:paraId="54301F61" w14:textId="6734BC3A" w:rsidR="00301D32" w:rsidRPr="006F160A" w:rsidRDefault="000E16E4">
      <w:pPr>
        <w:pStyle w:val="02Titulosintermdios"/>
        <w:spacing w:after="120" w:line="240" w:lineRule="auto"/>
        <w:jc w:val="both"/>
        <w:rPr>
          <w:rStyle w:val="Bodytext3"/>
          <w:rFonts w:asciiTheme="minorHAnsi" w:hAnsiTheme="minorHAnsi" w:cstheme="minorHAnsi"/>
          <w:b w:val="0"/>
          <w:i/>
          <w:color w:val="999B9E"/>
          <w:sz w:val="20"/>
        </w:rPr>
      </w:pPr>
      <w:r w:rsidRPr="000E16E4">
        <w:rPr>
          <w:rStyle w:val="Bodytext3"/>
          <w:rFonts w:asciiTheme="minorHAnsi" w:hAnsiTheme="minorHAnsi" w:cstheme="minorHAnsi"/>
          <w:b w:val="0"/>
          <w:i/>
          <w:color w:val="999B9E"/>
          <w:sz w:val="20"/>
        </w:rPr>
        <w:t>This section presents the administrative details of the beneficiary organizations. Please replicate the table below for all beneficiaries of the project.</w:t>
      </w:r>
    </w:p>
    <w:tbl>
      <w:tblPr>
        <w:tblStyle w:val="TabelacomGrelha"/>
        <w:tblW w:w="0" w:type="auto"/>
        <w:tblLook w:val="04A0" w:firstRow="1" w:lastRow="0" w:firstColumn="1" w:lastColumn="0" w:noHBand="0" w:noVBand="1"/>
      </w:tblPr>
      <w:tblGrid>
        <w:gridCol w:w="9629"/>
      </w:tblGrid>
      <w:tr w:rsidR="00301D32" w:rsidRPr="006F160A" w14:paraId="49E0802A" w14:textId="77777777" w:rsidTr="008E592C">
        <w:tc>
          <w:tcPr>
            <w:tcW w:w="9629" w:type="dxa"/>
            <w:shd w:val="clear" w:color="auto" w:fill="1C2B60" w:themeFill="text2" w:themeFillTint="E6"/>
          </w:tcPr>
          <w:p w14:paraId="2E2E863C" w14:textId="7EC82AF0" w:rsidR="00301D32" w:rsidRPr="006F160A" w:rsidRDefault="000E16E4" w:rsidP="000E16E4">
            <w:pPr>
              <w:pStyle w:val="P68B1DB1-02Titulosintermdios11"/>
              <w:spacing w:before="60" w:after="60" w:line="240" w:lineRule="auto"/>
              <w:contextualSpacing/>
              <w:jc w:val="both"/>
              <w:rPr>
                <w:rStyle w:val="Bodytext3"/>
                <w:rFonts w:asciiTheme="minorHAnsi" w:hAnsiTheme="minorHAnsi" w:cstheme="minorHAnsi"/>
                <w:sz w:val="20"/>
              </w:rPr>
            </w:pPr>
            <w:r>
              <w:t>PARTNER #1</w:t>
            </w:r>
          </w:p>
        </w:tc>
      </w:tr>
      <w:tr w:rsidR="00301D32" w:rsidRPr="006F160A" w14:paraId="6A4DED09" w14:textId="77777777" w:rsidTr="008E592C">
        <w:tc>
          <w:tcPr>
            <w:tcW w:w="9629" w:type="dxa"/>
            <w:shd w:val="clear" w:color="auto" w:fill="DFDFDF" w:themeFill="accent6" w:themeFillTint="33"/>
          </w:tcPr>
          <w:p w14:paraId="13060DD9" w14:textId="00F56559" w:rsidR="00301D32" w:rsidRPr="006F160A" w:rsidRDefault="00E83BE9">
            <w:pPr>
              <w:pStyle w:val="P68B1DB1-02Titulosintermdios7"/>
              <w:spacing w:before="60" w:after="60" w:line="240" w:lineRule="auto"/>
              <w:contextualSpacing/>
              <w:jc w:val="both"/>
              <w:rPr>
                <w:rStyle w:val="Bodytext3"/>
                <w:rFonts w:asciiTheme="minorHAnsi" w:hAnsiTheme="minorHAnsi" w:cstheme="minorHAnsi"/>
                <w:b w:val="0"/>
                <w:color w:val="999B9E"/>
                <w:sz w:val="20"/>
              </w:rPr>
            </w:pPr>
            <w:r w:rsidRPr="00E83BE9">
              <w:t>Legal designation</w:t>
            </w:r>
          </w:p>
        </w:tc>
      </w:tr>
      <w:tr w:rsidR="00301D32" w:rsidRPr="006F160A" w14:paraId="2A57CE96" w14:textId="77777777" w:rsidTr="008E592C">
        <w:tc>
          <w:tcPr>
            <w:tcW w:w="9629" w:type="dxa"/>
            <w:shd w:val="clear" w:color="auto" w:fill="auto"/>
          </w:tcPr>
          <w:p w14:paraId="5F71C322" w14:textId="77777777" w:rsidR="00301D32" w:rsidRPr="006F160A" w:rsidRDefault="00301D32">
            <w:pPr>
              <w:pStyle w:val="02Titulosintermdios"/>
              <w:spacing w:before="60" w:after="60" w:line="240" w:lineRule="auto"/>
              <w:contextualSpacing/>
              <w:jc w:val="both"/>
              <w:rPr>
                <w:rStyle w:val="Bodytext3"/>
                <w:rFonts w:asciiTheme="minorHAnsi" w:hAnsiTheme="minorHAnsi" w:cstheme="minorHAnsi"/>
                <w:b w:val="0"/>
                <w:color w:val="999B9E"/>
                <w:sz w:val="20"/>
              </w:rPr>
            </w:pPr>
          </w:p>
        </w:tc>
      </w:tr>
      <w:tr w:rsidR="00301D32" w:rsidRPr="006F160A" w14:paraId="3B28C0F8" w14:textId="77777777" w:rsidTr="008E592C">
        <w:tc>
          <w:tcPr>
            <w:tcW w:w="9629" w:type="dxa"/>
            <w:shd w:val="clear" w:color="auto" w:fill="DFDFDF" w:themeFill="accent6" w:themeFillTint="33"/>
          </w:tcPr>
          <w:p w14:paraId="0923BD7B" w14:textId="25A9F5C5" w:rsidR="00301D32" w:rsidRPr="006F160A" w:rsidRDefault="00A07BD1">
            <w:pPr>
              <w:pStyle w:val="P68B1DB1-02Titulosintermdios7"/>
              <w:spacing w:before="60" w:after="60" w:line="240" w:lineRule="auto"/>
              <w:contextualSpacing/>
              <w:jc w:val="both"/>
              <w:rPr>
                <w:rStyle w:val="Bodytext3"/>
                <w:rFonts w:asciiTheme="minorHAnsi" w:hAnsiTheme="minorHAnsi" w:cstheme="minorHAnsi"/>
                <w:b w:val="0"/>
                <w:color w:val="999B9E"/>
                <w:sz w:val="20"/>
              </w:rPr>
            </w:pPr>
            <w:r w:rsidRPr="00A07BD1">
              <w:t>Abbreviated designation</w:t>
            </w:r>
          </w:p>
        </w:tc>
      </w:tr>
      <w:tr w:rsidR="00301D32" w:rsidRPr="006F160A" w14:paraId="1FDC9AC3" w14:textId="77777777" w:rsidTr="008E592C">
        <w:tc>
          <w:tcPr>
            <w:tcW w:w="9629" w:type="dxa"/>
            <w:shd w:val="clear" w:color="auto" w:fill="auto"/>
          </w:tcPr>
          <w:p w14:paraId="228D3FFD" w14:textId="77777777" w:rsidR="00301D32" w:rsidRPr="006F160A" w:rsidRDefault="00301D32">
            <w:pPr>
              <w:pStyle w:val="02Titulosintermdios"/>
              <w:spacing w:before="60" w:after="60" w:line="240" w:lineRule="auto"/>
              <w:contextualSpacing/>
              <w:jc w:val="both"/>
              <w:rPr>
                <w:rStyle w:val="Bodytext3"/>
                <w:rFonts w:asciiTheme="minorHAnsi" w:hAnsiTheme="minorHAnsi" w:cstheme="minorHAnsi"/>
                <w:b w:val="0"/>
                <w:color w:val="999B9E"/>
                <w:sz w:val="20"/>
              </w:rPr>
            </w:pPr>
          </w:p>
        </w:tc>
      </w:tr>
      <w:tr w:rsidR="00301D32" w:rsidRPr="006F160A" w14:paraId="2BF6CD7D" w14:textId="77777777" w:rsidTr="008E592C">
        <w:tc>
          <w:tcPr>
            <w:tcW w:w="9629" w:type="dxa"/>
            <w:shd w:val="clear" w:color="auto" w:fill="DFDFDF" w:themeFill="accent6" w:themeFillTint="33"/>
          </w:tcPr>
          <w:p w14:paraId="7E0BF65A" w14:textId="23FC0BC9" w:rsidR="00301D32" w:rsidRPr="006F160A" w:rsidRDefault="003F2838">
            <w:pPr>
              <w:pStyle w:val="P68B1DB1-02Titulosintermdios7"/>
              <w:spacing w:before="60" w:after="60" w:line="240" w:lineRule="auto"/>
              <w:contextualSpacing/>
              <w:jc w:val="both"/>
              <w:rPr>
                <w:rStyle w:val="Bodytext3"/>
                <w:rFonts w:asciiTheme="minorHAnsi" w:hAnsiTheme="minorHAnsi" w:cstheme="minorHAnsi"/>
                <w:b w:val="0"/>
                <w:color w:val="999B9E"/>
                <w:sz w:val="20"/>
              </w:rPr>
            </w:pPr>
            <w:r w:rsidRPr="003F2838">
              <w:lastRenderedPageBreak/>
              <w:t>Organization's address</w:t>
            </w:r>
          </w:p>
        </w:tc>
      </w:tr>
      <w:tr w:rsidR="00301D32" w:rsidRPr="006F160A" w14:paraId="6878BBAE" w14:textId="77777777" w:rsidTr="008E592C">
        <w:tc>
          <w:tcPr>
            <w:tcW w:w="9629" w:type="dxa"/>
            <w:shd w:val="clear" w:color="auto" w:fill="auto"/>
          </w:tcPr>
          <w:p w14:paraId="73AF5000" w14:textId="1423924B" w:rsidR="00301D32" w:rsidRPr="00D56650" w:rsidRDefault="003F2838">
            <w:pPr>
              <w:pStyle w:val="02Titulosintermdios"/>
              <w:spacing w:before="60" w:after="60" w:line="240" w:lineRule="auto"/>
              <w:contextualSpacing/>
              <w:jc w:val="both"/>
              <w:rPr>
                <w:rStyle w:val="Bodytext3"/>
                <w:rFonts w:asciiTheme="minorHAnsi" w:hAnsiTheme="minorHAnsi" w:cstheme="minorHAnsi"/>
                <w:b w:val="0"/>
                <w:i/>
                <w:iCs/>
                <w:color w:val="999B9E"/>
                <w:sz w:val="20"/>
              </w:rPr>
            </w:pPr>
            <w:r w:rsidRPr="00D56650">
              <w:rPr>
                <w:rStyle w:val="Bodytext3"/>
                <w:rFonts w:asciiTheme="minorHAnsi" w:hAnsiTheme="minorHAnsi" w:cstheme="minorHAnsi"/>
                <w:b w:val="0"/>
                <w:i/>
                <w:iCs/>
                <w:color w:val="999B9E"/>
                <w:sz w:val="20"/>
              </w:rPr>
              <w:t>Street</w:t>
            </w:r>
          </w:p>
          <w:p w14:paraId="279D0F74" w14:textId="783C3050" w:rsidR="00301D32" w:rsidRPr="00D56650" w:rsidRDefault="00E05DFF">
            <w:pPr>
              <w:pStyle w:val="02Titulosintermdios"/>
              <w:spacing w:before="60" w:after="60" w:line="240" w:lineRule="auto"/>
              <w:contextualSpacing/>
              <w:jc w:val="both"/>
              <w:rPr>
                <w:rStyle w:val="Bodytext3"/>
                <w:rFonts w:asciiTheme="minorHAnsi" w:hAnsiTheme="minorHAnsi" w:cstheme="minorHAnsi"/>
                <w:b w:val="0"/>
                <w:i/>
                <w:iCs/>
                <w:color w:val="999B9E"/>
                <w:sz w:val="20"/>
              </w:rPr>
            </w:pPr>
            <w:r w:rsidRPr="00D56650">
              <w:rPr>
                <w:rStyle w:val="Bodytext3"/>
                <w:rFonts w:asciiTheme="minorHAnsi" w:hAnsiTheme="minorHAnsi" w:cstheme="minorHAnsi"/>
                <w:b w:val="0"/>
                <w:i/>
                <w:iCs/>
                <w:color w:val="999B9E"/>
                <w:sz w:val="20"/>
              </w:rPr>
              <w:t>Ci</w:t>
            </w:r>
            <w:r w:rsidR="003F2838" w:rsidRPr="00D56650">
              <w:rPr>
                <w:rStyle w:val="Bodytext3"/>
                <w:rFonts w:asciiTheme="minorHAnsi" w:hAnsiTheme="minorHAnsi" w:cstheme="minorHAnsi"/>
                <w:b w:val="0"/>
                <w:i/>
                <w:iCs/>
                <w:color w:val="999B9E"/>
                <w:sz w:val="20"/>
              </w:rPr>
              <w:t>ty</w:t>
            </w:r>
          </w:p>
          <w:p w14:paraId="4F66ADEE" w14:textId="2D5165B2" w:rsidR="00301D32" w:rsidRPr="00D56650" w:rsidRDefault="003F2838">
            <w:pPr>
              <w:pStyle w:val="02Titulosintermdios"/>
              <w:spacing w:before="60" w:after="60" w:line="240" w:lineRule="auto"/>
              <w:contextualSpacing/>
              <w:jc w:val="both"/>
              <w:rPr>
                <w:rStyle w:val="Bodytext3"/>
                <w:rFonts w:asciiTheme="minorHAnsi" w:hAnsiTheme="minorHAnsi" w:cstheme="minorHAnsi"/>
                <w:b w:val="0"/>
                <w:i/>
                <w:iCs/>
                <w:color w:val="999B9E"/>
                <w:sz w:val="20"/>
              </w:rPr>
            </w:pPr>
            <w:r w:rsidRPr="00D56650">
              <w:rPr>
                <w:rStyle w:val="Bodytext3"/>
                <w:rFonts w:asciiTheme="minorHAnsi" w:hAnsiTheme="minorHAnsi" w:cstheme="minorHAnsi"/>
                <w:b w:val="0"/>
                <w:i/>
                <w:iCs/>
                <w:color w:val="999B9E"/>
                <w:sz w:val="20"/>
              </w:rPr>
              <w:t>Postal Code</w:t>
            </w:r>
          </w:p>
          <w:p w14:paraId="312B66AB" w14:textId="75C00F6A" w:rsidR="00301D32" w:rsidRPr="00D56650" w:rsidRDefault="003F2838">
            <w:pPr>
              <w:pStyle w:val="02Titulosintermdios"/>
              <w:spacing w:before="60" w:after="60" w:line="240" w:lineRule="auto"/>
              <w:contextualSpacing/>
              <w:jc w:val="both"/>
              <w:rPr>
                <w:rStyle w:val="Bodytext3"/>
                <w:rFonts w:asciiTheme="minorHAnsi" w:hAnsiTheme="minorHAnsi" w:cstheme="minorHAnsi"/>
                <w:b w:val="0"/>
                <w:i/>
                <w:iCs/>
                <w:color w:val="999B9E"/>
                <w:sz w:val="20"/>
              </w:rPr>
            </w:pPr>
            <w:r w:rsidRPr="00D56650">
              <w:rPr>
                <w:rStyle w:val="Bodytext3"/>
                <w:rFonts w:asciiTheme="minorHAnsi" w:hAnsiTheme="minorHAnsi" w:cstheme="minorHAnsi"/>
                <w:b w:val="0"/>
                <w:i/>
                <w:iCs/>
                <w:color w:val="999B9E"/>
                <w:sz w:val="20"/>
              </w:rPr>
              <w:t>Co</w:t>
            </w:r>
            <w:r w:rsidR="007F707E" w:rsidRPr="00D56650">
              <w:rPr>
                <w:rStyle w:val="Bodytext3"/>
                <w:rFonts w:asciiTheme="minorHAnsi" w:hAnsiTheme="minorHAnsi" w:cstheme="minorHAnsi"/>
                <w:b w:val="0"/>
                <w:i/>
                <w:iCs/>
                <w:color w:val="999B9E"/>
                <w:sz w:val="20"/>
              </w:rPr>
              <w:t>un</w:t>
            </w:r>
            <w:r w:rsidRPr="00D56650">
              <w:rPr>
                <w:rStyle w:val="Bodytext3"/>
                <w:rFonts w:asciiTheme="minorHAnsi" w:hAnsiTheme="minorHAnsi" w:cstheme="minorHAnsi"/>
                <w:b w:val="0"/>
                <w:i/>
                <w:iCs/>
                <w:color w:val="999B9E"/>
                <w:sz w:val="20"/>
              </w:rPr>
              <w:t>try</w:t>
            </w:r>
          </w:p>
          <w:p w14:paraId="1438F76D" w14:textId="2DE99B9E" w:rsidR="00301D32" w:rsidRPr="006F160A" w:rsidRDefault="00E05DFF">
            <w:pPr>
              <w:pStyle w:val="02Titulosintermdios"/>
              <w:spacing w:before="60" w:after="60" w:line="240" w:lineRule="auto"/>
              <w:contextualSpacing/>
              <w:jc w:val="both"/>
              <w:rPr>
                <w:rStyle w:val="Bodytext3"/>
                <w:rFonts w:asciiTheme="minorHAnsi" w:hAnsiTheme="minorHAnsi" w:cstheme="minorHAnsi"/>
                <w:b w:val="0"/>
                <w:color w:val="999B9E"/>
                <w:sz w:val="20"/>
              </w:rPr>
            </w:pPr>
            <w:r w:rsidRPr="00D56650">
              <w:rPr>
                <w:rStyle w:val="Bodytext3"/>
                <w:rFonts w:asciiTheme="minorHAnsi" w:hAnsiTheme="minorHAnsi" w:cstheme="minorHAnsi"/>
                <w:b w:val="0"/>
                <w:i/>
                <w:iCs/>
                <w:color w:val="999B9E"/>
                <w:sz w:val="20"/>
              </w:rPr>
              <w:t>Web</w:t>
            </w:r>
            <w:r w:rsidR="004F2405" w:rsidRPr="00D56650">
              <w:rPr>
                <w:rStyle w:val="Bodytext3"/>
                <w:rFonts w:asciiTheme="minorHAnsi" w:hAnsiTheme="minorHAnsi" w:cstheme="minorHAnsi"/>
                <w:b w:val="0"/>
                <w:i/>
                <w:iCs/>
                <w:color w:val="999B9E"/>
                <w:sz w:val="20"/>
              </w:rPr>
              <w:t>page</w:t>
            </w:r>
          </w:p>
        </w:tc>
      </w:tr>
      <w:tr w:rsidR="00301D32" w:rsidRPr="006F160A" w14:paraId="1E9D72D6" w14:textId="77777777" w:rsidTr="008E592C">
        <w:tc>
          <w:tcPr>
            <w:tcW w:w="9629" w:type="dxa"/>
            <w:shd w:val="clear" w:color="auto" w:fill="DFDFDF" w:themeFill="accent6" w:themeFillTint="33"/>
          </w:tcPr>
          <w:p w14:paraId="2A0C2DEB" w14:textId="77777777" w:rsidR="009C4FAB" w:rsidRDefault="009C4FAB">
            <w:pPr>
              <w:pStyle w:val="02Titulosintermdios"/>
              <w:spacing w:before="60" w:after="60" w:line="240" w:lineRule="auto"/>
              <w:contextualSpacing/>
              <w:jc w:val="both"/>
              <w:rPr>
                <w:rFonts w:asciiTheme="minorHAnsi" w:hAnsiTheme="minorHAnsi" w:cstheme="minorHAnsi"/>
                <w:color w:val="5F5F5F" w:themeColor="background1"/>
                <w:sz w:val="22"/>
              </w:rPr>
            </w:pPr>
            <w:r w:rsidRPr="009C4FAB">
              <w:rPr>
                <w:rFonts w:asciiTheme="minorHAnsi" w:hAnsiTheme="minorHAnsi" w:cstheme="minorHAnsi"/>
                <w:color w:val="5F5F5F" w:themeColor="background1"/>
                <w:sz w:val="22"/>
              </w:rPr>
              <w:t>Specific legal statutes</w:t>
            </w:r>
          </w:p>
          <w:p w14:paraId="6F54ADD3" w14:textId="48C4B46C" w:rsidR="00301D32" w:rsidRPr="00D56650" w:rsidRDefault="006625EA">
            <w:pPr>
              <w:pStyle w:val="02Titulosintermdios"/>
              <w:spacing w:before="60" w:after="60" w:line="240" w:lineRule="auto"/>
              <w:contextualSpacing/>
              <w:jc w:val="both"/>
              <w:rPr>
                <w:rStyle w:val="Bodytext3"/>
                <w:rFonts w:asciiTheme="minorHAnsi" w:hAnsiTheme="minorHAnsi" w:cstheme="minorHAnsi"/>
                <w:bCs/>
                <w:color w:val="999B9E"/>
                <w:sz w:val="20"/>
              </w:rPr>
            </w:pPr>
            <w:r w:rsidRPr="00D56650">
              <w:rPr>
                <w:rStyle w:val="Bodytext3"/>
                <w:rFonts w:asciiTheme="minorHAnsi" w:hAnsiTheme="minorHAnsi" w:cstheme="minorHAnsi"/>
                <w:bCs/>
                <w:i/>
                <w:color w:val="999B9E"/>
                <w:sz w:val="20"/>
              </w:rPr>
              <w:t>Choose the most appropriate option. In the case of "others," please specify.</w:t>
            </w:r>
          </w:p>
        </w:tc>
      </w:tr>
      <w:tr w:rsidR="00301D32" w:rsidRPr="006F160A" w14:paraId="4BEC0028" w14:textId="77777777" w:rsidTr="008E592C">
        <w:tc>
          <w:tcPr>
            <w:tcW w:w="9629" w:type="dxa"/>
            <w:shd w:val="clear" w:color="auto" w:fill="auto"/>
          </w:tcPr>
          <w:p w14:paraId="6667051F" w14:textId="36EDA459" w:rsidR="00301D32" w:rsidRPr="006F160A" w:rsidRDefault="00E05DFF">
            <w:pPr>
              <w:pStyle w:val="02Titulosintermdios"/>
              <w:numPr>
                <w:ilvl w:val="0"/>
                <w:numId w:val="7"/>
              </w:numPr>
              <w:spacing w:before="60" w:after="60" w:line="240" w:lineRule="auto"/>
              <w:ind w:left="318" w:hanging="318"/>
              <w:contextualSpacing/>
              <w:jc w:val="both"/>
              <w:rPr>
                <w:rStyle w:val="Bodytext3"/>
                <w:rFonts w:asciiTheme="minorHAnsi" w:hAnsiTheme="minorHAnsi" w:cstheme="minorHAnsi"/>
                <w:b w:val="0"/>
                <w:color w:val="999B9E"/>
                <w:sz w:val="20"/>
              </w:rPr>
            </w:pPr>
            <w:r w:rsidRPr="006F160A">
              <w:rPr>
                <w:rStyle w:val="Bodytext3"/>
                <w:rFonts w:asciiTheme="minorHAnsi" w:hAnsiTheme="minorHAnsi" w:cstheme="minorHAnsi"/>
                <w:b w:val="0"/>
                <w:color w:val="999B9E"/>
                <w:sz w:val="20"/>
              </w:rPr>
              <w:t>P</w:t>
            </w:r>
            <w:r w:rsidR="006625EA">
              <w:rPr>
                <w:rStyle w:val="Bodytext3"/>
                <w:rFonts w:asciiTheme="minorHAnsi" w:hAnsiTheme="minorHAnsi" w:cstheme="minorHAnsi"/>
                <w:b w:val="0"/>
                <w:color w:val="999B9E"/>
                <w:sz w:val="20"/>
              </w:rPr>
              <w:t>ublic</w:t>
            </w:r>
          </w:p>
          <w:p w14:paraId="72712589" w14:textId="77777777" w:rsidR="006625EA" w:rsidRDefault="006625EA">
            <w:pPr>
              <w:pStyle w:val="02Titulosintermdios"/>
              <w:numPr>
                <w:ilvl w:val="0"/>
                <w:numId w:val="7"/>
              </w:numPr>
              <w:spacing w:before="60" w:after="60" w:line="240" w:lineRule="auto"/>
              <w:ind w:left="318" w:hanging="318"/>
              <w:contextualSpacing/>
              <w:jc w:val="both"/>
              <w:rPr>
                <w:rStyle w:val="Bodytext3"/>
                <w:rFonts w:asciiTheme="minorHAnsi" w:hAnsiTheme="minorHAnsi" w:cstheme="minorHAnsi"/>
                <w:b w:val="0"/>
                <w:color w:val="999B9E"/>
                <w:sz w:val="20"/>
              </w:rPr>
            </w:pPr>
            <w:r w:rsidRPr="006625EA">
              <w:rPr>
                <w:rStyle w:val="Bodytext3"/>
                <w:rFonts w:asciiTheme="minorHAnsi" w:hAnsiTheme="minorHAnsi" w:cstheme="minorHAnsi"/>
                <w:b w:val="0"/>
                <w:color w:val="999B9E"/>
                <w:sz w:val="20"/>
              </w:rPr>
              <w:t>Non-profit purposes</w:t>
            </w:r>
          </w:p>
          <w:p w14:paraId="3DED382C" w14:textId="0D6B0D8D" w:rsidR="00301D32" w:rsidRPr="006F160A" w:rsidRDefault="006625EA">
            <w:pPr>
              <w:pStyle w:val="02Titulosintermdios"/>
              <w:numPr>
                <w:ilvl w:val="0"/>
                <w:numId w:val="7"/>
              </w:numPr>
              <w:spacing w:before="60" w:after="60" w:line="240" w:lineRule="auto"/>
              <w:ind w:left="318" w:hanging="318"/>
              <w:contextualSpacing/>
              <w:jc w:val="both"/>
              <w:rPr>
                <w:rStyle w:val="Bodytext3"/>
                <w:rFonts w:asciiTheme="minorHAnsi" w:hAnsiTheme="minorHAnsi" w:cstheme="minorHAnsi"/>
                <w:b w:val="0"/>
                <w:color w:val="999B9E"/>
                <w:sz w:val="20"/>
              </w:rPr>
            </w:pPr>
            <w:r>
              <w:rPr>
                <w:rStyle w:val="Bodytext3"/>
                <w:rFonts w:asciiTheme="minorHAnsi" w:hAnsiTheme="minorHAnsi" w:cstheme="minorHAnsi"/>
                <w:b w:val="0"/>
                <w:color w:val="999B9E"/>
                <w:sz w:val="20"/>
              </w:rPr>
              <w:t>International Organization</w:t>
            </w:r>
          </w:p>
          <w:p w14:paraId="1991EE73" w14:textId="5D10DABC" w:rsidR="006625EA" w:rsidRPr="006F160A" w:rsidRDefault="006625EA" w:rsidP="006625EA">
            <w:pPr>
              <w:pStyle w:val="02Titulosintermdios"/>
              <w:numPr>
                <w:ilvl w:val="0"/>
                <w:numId w:val="7"/>
              </w:numPr>
              <w:spacing w:before="60" w:after="60" w:line="240" w:lineRule="auto"/>
              <w:ind w:left="318" w:hanging="318"/>
              <w:contextualSpacing/>
              <w:jc w:val="both"/>
              <w:rPr>
                <w:rStyle w:val="Bodytext3"/>
                <w:rFonts w:asciiTheme="minorHAnsi" w:hAnsiTheme="minorHAnsi" w:cstheme="minorHAnsi"/>
                <w:b w:val="0"/>
                <w:color w:val="999B9E"/>
                <w:sz w:val="20"/>
              </w:rPr>
            </w:pPr>
            <w:r>
              <w:rPr>
                <w:rStyle w:val="Bodytext3"/>
                <w:rFonts w:asciiTheme="minorHAnsi" w:hAnsiTheme="minorHAnsi" w:cstheme="minorHAnsi"/>
                <w:b w:val="0"/>
                <w:color w:val="999B9E"/>
                <w:sz w:val="20"/>
              </w:rPr>
              <w:t>International Organization</w:t>
            </w:r>
            <w:r w:rsidR="00EE226D">
              <w:rPr>
                <w:rStyle w:val="Bodytext3"/>
                <w:rFonts w:asciiTheme="minorHAnsi" w:hAnsiTheme="minorHAnsi" w:cstheme="minorHAnsi"/>
                <w:b w:val="0"/>
                <w:color w:val="999B9E"/>
                <w:sz w:val="20"/>
              </w:rPr>
              <w:t xml:space="preserve"> of European interest</w:t>
            </w:r>
          </w:p>
          <w:p w14:paraId="0B5DB01F" w14:textId="77777777" w:rsidR="00EE226D" w:rsidRDefault="00EE226D">
            <w:pPr>
              <w:pStyle w:val="02Titulosintermdios"/>
              <w:numPr>
                <w:ilvl w:val="0"/>
                <w:numId w:val="7"/>
              </w:numPr>
              <w:spacing w:before="60" w:after="60" w:line="240" w:lineRule="auto"/>
              <w:ind w:left="318" w:hanging="318"/>
              <w:contextualSpacing/>
              <w:jc w:val="both"/>
              <w:rPr>
                <w:rStyle w:val="Bodytext3"/>
                <w:rFonts w:asciiTheme="minorHAnsi" w:hAnsiTheme="minorHAnsi" w:cstheme="minorHAnsi"/>
                <w:b w:val="0"/>
                <w:color w:val="999B9E"/>
                <w:sz w:val="20"/>
              </w:rPr>
            </w:pPr>
            <w:r w:rsidRPr="00EE226D">
              <w:rPr>
                <w:rStyle w:val="Bodytext3"/>
                <w:rFonts w:asciiTheme="minorHAnsi" w:hAnsiTheme="minorHAnsi" w:cstheme="minorHAnsi"/>
                <w:b w:val="0"/>
                <w:color w:val="999B9E"/>
                <w:sz w:val="20"/>
              </w:rPr>
              <w:t>Higher education institution</w:t>
            </w:r>
          </w:p>
          <w:p w14:paraId="328D0709" w14:textId="13B97DF3" w:rsidR="00EE226D" w:rsidRDefault="00EE226D">
            <w:pPr>
              <w:pStyle w:val="02Titulosintermdios"/>
              <w:numPr>
                <w:ilvl w:val="0"/>
                <w:numId w:val="7"/>
              </w:numPr>
              <w:spacing w:before="60" w:after="60" w:line="240" w:lineRule="auto"/>
              <w:ind w:left="318" w:hanging="318"/>
              <w:contextualSpacing/>
              <w:jc w:val="both"/>
              <w:rPr>
                <w:rStyle w:val="Bodytext3"/>
                <w:rFonts w:asciiTheme="minorHAnsi" w:hAnsiTheme="minorHAnsi" w:cstheme="minorHAnsi"/>
                <w:b w:val="0"/>
                <w:color w:val="999B9E"/>
                <w:sz w:val="20"/>
              </w:rPr>
            </w:pPr>
            <w:r w:rsidRPr="00EE226D">
              <w:rPr>
                <w:rStyle w:val="Bodytext3"/>
                <w:rFonts w:asciiTheme="minorHAnsi" w:hAnsiTheme="minorHAnsi" w:cstheme="minorHAnsi"/>
                <w:b w:val="0"/>
                <w:color w:val="999B9E"/>
                <w:sz w:val="20"/>
              </w:rPr>
              <w:t xml:space="preserve">Research </w:t>
            </w:r>
            <w:r>
              <w:rPr>
                <w:rStyle w:val="Bodytext3"/>
                <w:rFonts w:asciiTheme="minorHAnsi" w:hAnsiTheme="minorHAnsi" w:cstheme="minorHAnsi"/>
                <w:b w:val="0"/>
                <w:color w:val="999B9E"/>
                <w:sz w:val="20"/>
              </w:rPr>
              <w:t>O</w:t>
            </w:r>
            <w:r w:rsidRPr="00EE226D">
              <w:rPr>
                <w:rStyle w:val="Bodytext3"/>
                <w:rFonts w:asciiTheme="minorHAnsi" w:hAnsiTheme="minorHAnsi" w:cstheme="minorHAnsi"/>
                <w:b w:val="0"/>
                <w:color w:val="999B9E"/>
                <w:sz w:val="20"/>
              </w:rPr>
              <w:t>rganization</w:t>
            </w:r>
          </w:p>
          <w:p w14:paraId="0E78F9D9" w14:textId="26916B7C" w:rsidR="003C5FBC" w:rsidRDefault="003C5FBC">
            <w:pPr>
              <w:pStyle w:val="02Titulosintermdios"/>
              <w:numPr>
                <w:ilvl w:val="0"/>
                <w:numId w:val="7"/>
              </w:numPr>
              <w:spacing w:before="60" w:after="60" w:line="240" w:lineRule="auto"/>
              <w:ind w:left="318" w:hanging="318"/>
              <w:contextualSpacing/>
              <w:jc w:val="both"/>
              <w:rPr>
                <w:rStyle w:val="Bodytext3"/>
                <w:rFonts w:asciiTheme="minorHAnsi" w:hAnsiTheme="minorHAnsi" w:cstheme="minorHAnsi"/>
                <w:b w:val="0"/>
                <w:color w:val="999B9E"/>
                <w:sz w:val="20"/>
              </w:rPr>
            </w:pPr>
            <w:r w:rsidRPr="003C5FBC">
              <w:rPr>
                <w:rStyle w:val="Bodytext3"/>
                <w:rFonts w:asciiTheme="minorHAnsi" w:hAnsiTheme="minorHAnsi" w:cstheme="minorHAnsi"/>
                <w:b w:val="0"/>
                <w:color w:val="999B9E"/>
                <w:sz w:val="20"/>
              </w:rPr>
              <w:t xml:space="preserve">Legal </w:t>
            </w:r>
            <w:r w:rsidR="00A85A26">
              <w:rPr>
                <w:rStyle w:val="Bodytext3"/>
                <w:rFonts w:asciiTheme="minorHAnsi" w:hAnsiTheme="minorHAnsi" w:cstheme="minorHAnsi"/>
                <w:b w:val="0"/>
                <w:color w:val="999B9E"/>
                <w:sz w:val="20"/>
              </w:rPr>
              <w:t>person</w:t>
            </w:r>
          </w:p>
          <w:p w14:paraId="78A77979" w14:textId="22CC30CD" w:rsidR="00301D32" w:rsidRPr="006F160A" w:rsidRDefault="00E05DFF">
            <w:pPr>
              <w:pStyle w:val="02Titulosintermdios"/>
              <w:numPr>
                <w:ilvl w:val="0"/>
                <w:numId w:val="7"/>
              </w:numPr>
              <w:spacing w:before="60" w:after="60" w:line="240" w:lineRule="auto"/>
              <w:ind w:left="318" w:hanging="318"/>
              <w:contextualSpacing/>
              <w:jc w:val="both"/>
              <w:rPr>
                <w:rStyle w:val="Bodytext3"/>
                <w:rFonts w:asciiTheme="minorHAnsi" w:hAnsiTheme="minorHAnsi" w:cstheme="minorHAnsi"/>
                <w:b w:val="0"/>
                <w:color w:val="999B9E"/>
                <w:sz w:val="20"/>
              </w:rPr>
            </w:pPr>
            <w:r w:rsidRPr="006F160A">
              <w:rPr>
                <w:rStyle w:val="Bodytext3"/>
                <w:rFonts w:asciiTheme="minorHAnsi" w:hAnsiTheme="minorHAnsi" w:cstheme="minorHAnsi"/>
                <w:b w:val="0"/>
                <w:color w:val="999B9E"/>
                <w:sz w:val="20"/>
              </w:rPr>
              <w:t>O</w:t>
            </w:r>
            <w:r w:rsidR="003C5FBC">
              <w:rPr>
                <w:rStyle w:val="Bodytext3"/>
                <w:rFonts w:asciiTheme="minorHAnsi" w:hAnsiTheme="minorHAnsi" w:cstheme="minorHAnsi"/>
                <w:b w:val="0"/>
                <w:color w:val="999B9E"/>
                <w:sz w:val="20"/>
              </w:rPr>
              <w:t>thers</w:t>
            </w:r>
          </w:p>
        </w:tc>
      </w:tr>
      <w:tr w:rsidR="008C76F3" w:rsidRPr="006F160A" w14:paraId="471CECCA" w14:textId="77777777" w:rsidTr="008E592C">
        <w:tc>
          <w:tcPr>
            <w:tcW w:w="9629" w:type="dxa"/>
            <w:shd w:val="clear" w:color="auto" w:fill="DFDFDF" w:themeFill="accent6" w:themeFillTint="33"/>
          </w:tcPr>
          <w:p w14:paraId="299F12E1" w14:textId="20D4BEDF" w:rsidR="00D2471C" w:rsidRDefault="00D2471C" w:rsidP="00D2471C">
            <w:pPr>
              <w:pStyle w:val="02Titulosintermdios"/>
              <w:spacing w:before="60" w:after="60" w:line="240" w:lineRule="auto"/>
              <w:contextualSpacing/>
              <w:jc w:val="both"/>
              <w:rPr>
                <w:rFonts w:asciiTheme="minorHAnsi" w:hAnsiTheme="minorHAnsi" w:cstheme="minorHAnsi"/>
                <w:color w:val="5F5F5F" w:themeColor="background1"/>
                <w:sz w:val="22"/>
              </w:rPr>
            </w:pPr>
            <w:r w:rsidRPr="00D2471C">
              <w:rPr>
                <w:rFonts w:asciiTheme="minorHAnsi" w:hAnsiTheme="minorHAnsi" w:cstheme="minorHAnsi"/>
                <w:color w:val="5F5F5F" w:themeColor="background1"/>
                <w:sz w:val="22"/>
              </w:rPr>
              <w:t>Partner Type</w:t>
            </w:r>
          </w:p>
          <w:p w14:paraId="1AF5146A" w14:textId="3FEDB95B" w:rsidR="008C76F3" w:rsidRPr="00D56650" w:rsidRDefault="00D2471C" w:rsidP="008C76F3">
            <w:pPr>
              <w:pStyle w:val="02Titulosintermdios"/>
              <w:spacing w:before="60" w:after="60" w:line="240" w:lineRule="auto"/>
              <w:contextualSpacing/>
              <w:jc w:val="both"/>
              <w:rPr>
                <w:rStyle w:val="Bodytext3"/>
                <w:rFonts w:asciiTheme="minorHAnsi" w:hAnsiTheme="minorHAnsi" w:cstheme="minorHAnsi"/>
                <w:bCs/>
                <w:color w:val="999B9E"/>
                <w:sz w:val="20"/>
              </w:rPr>
            </w:pPr>
            <w:r w:rsidRPr="00D56650">
              <w:rPr>
                <w:rStyle w:val="Bodytext3"/>
                <w:rFonts w:asciiTheme="minorHAnsi" w:hAnsiTheme="minorHAnsi" w:cstheme="minorHAnsi"/>
                <w:bCs/>
                <w:i/>
                <w:color w:val="999B9E"/>
                <w:sz w:val="20"/>
              </w:rPr>
              <w:t>Choose the most appropriate option. In the case of "others," please specify.</w:t>
            </w:r>
          </w:p>
        </w:tc>
      </w:tr>
      <w:tr w:rsidR="00D2471C" w:rsidRPr="006F160A" w14:paraId="22C5FF14" w14:textId="77777777" w:rsidTr="008E592C">
        <w:tc>
          <w:tcPr>
            <w:tcW w:w="9629" w:type="dxa"/>
            <w:shd w:val="clear" w:color="auto" w:fill="auto"/>
          </w:tcPr>
          <w:p w14:paraId="413A57B2" w14:textId="77777777" w:rsidR="00E20017" w:rsidRDefault="00E20017" w:rsidP="00D2471C">
            <w:pPr>
              <w:pStyle w:val="02Titulosintermdios"/>
              <w:numPr>
                <w:ilvl w:val="0"/>
                <w:numId w:val="8"/>
              </w:numPr>
              <w:spacing w:before="60" w:after="60" w:line="240" w:lineRule="auto"/>
              <w:ind w:left="318" w:hanging="318"/>
              <w:contextualSpacing/>
              <w:jc w:val="both"/>
              <w:rPr>
                <w:rStyle w:val="Bodytext3"/>
                <w:rFonts w:asciiTheme="minorHAnsi" w:hAnsiTheme="minorHAnsi" w:cstheme="minorHAnsi"/>
                <w:b w:val="0"/>
                <w:color w:val="999B9E"/>
                <w:sz w:val="20"/>
              </w:rPr>
            </w:pPr>
            <w:r w:rsidRPr="00E20017">
              <w:rPr>
                <w:rStyle w:val="Bodytext3"/>
                <w:rFonts w:asciiTheme="minorHAnsi" w:hAnsiTheme="minorHAnsi" w:cstheme="minorHAnsi"/>
                <w:b w:val="0"/>
                <w:color w:val="999B9E"/>
                <w:sz w:val="20"/>
              </w:rPr>
              <w:t xml:space="preserve">Founding associated institution </w:t>
            </w:r>
          </w:p>
          <w:p w14:paraId="72AB5B11" w14:textId="77777777" w:rsidR="00E20017" w:rsidRPr="00E20017" w:rsidRDefault="00E20017" w:rsidP="00D2471C">
            <w:pPr>
              <w:pStyle w:val="02Titulosintermdios"/>
              <w:numPr>
                <w:ilvl w:val="0"/>
                <w:numId w:val="8"/>
              </w:numPr>
              <w:spacing w:before="60" w:after="60" w:line="240" w:lineRule="auto"/>
              <w:ind w:left="318" w:hanging="318"/>
              <w:contextualSpacing/>
              <w:jc w:val="both"/>
              <w:rPr>
                <w:rStyle w:val="Bodytext3"/>
                <w:rFonts w:asciiTheme="minorHAnsi" w:hAnsiTheme="minorHAnsi" w:cstheme="minorHAnsi"/>
                <w:b w:val="0"/>
                <w:color w:val="999B9E"/>
                <w:sz w:val="20"/>
              </w:rPr>
            </w:pPr>
            <w:r w:rsidRPr="00E20017">
              <w:rPr>
                <w:rStyle w:val="Bodytext3"/>
                <w:rFonts w:asciiTheme="minorHAnsi" w:hAnsiTheme="minorHAnsi" w:cstheme="minorHAnsi"/>
                <w:b w:val="0"/>
                <w:color w:val="999B9E"/>
                <w:sz w:val="20"/>
                <w:szCs w:val="22"/>
              </w:rPr>
              <w:t xml:space="preserve">Associated institution </w:t>
            </w:r>
          </w:p>
          <w:p w14:paraId="6F34DA1D" w14:textId="77777777" w:rsidR="00E20017" w:rsidRDefault="00E20017" w:rsidP="00D2471C">
            <w:pPr>
              <w:pStyle w:val="02Titulosintermdios"/>
              <w:numPr>
                <w:ilvl w:val="0"/>
                <w:numId w:val="8"/>
              </w:numPr>
              <w:spacing w:before="60" w:after="60" w:line="240" w:lineRule="auto"/>
              <w:ind w:left="318" w:hanging="318"/>
              <w:contextualSpacing/>
              <w:jc w:val="both"/>
              <w:rPr>
                <w:rStyle w:val="Bodytext3"/>
                <w:rFonts w:asciiTheme="minorHAnsi" w:hAnsiTheme="minorHAnsi" w:cstheme="minorHAnsi"/>
                <w:b w:val="0"/>
                <w:color w:val="999B9E"/>
                <w:sz w:val="20"/>
              </w:rPr>
            </w:pPr>
            <w:r w:rsidRPr="00E20017">
              <w:rPr>
                <w:rStyle w:val="Bodytext3"/>
                <w:rFonts w:asciiTheme="minorHAnsi" w:hAnsiTheme="minorHAnsi" w:cstheme="minorHAnsi"/>
                <w:b w:val="0"/>
                <w:color w:val="999B9E"/>
                <w:sz w:val="20"/>
              </w:rPr>
              <w:t xml:space="preserve">Funding associated institution </w:t>
            </w:r>
          </w:p>
          <w:p w14:paraId="6AFDA148" w14:textId="77777777" w:rsidR="00E20017" w:rsidRDefault="00E20017" w:rsidP="00D2471C">
            <w:pPr>
              <w:pStyle w:val="02Titulosintermdios"/>
              <w:numPr>
                <w:ilvl w:val="0"/>
                <w:numId w:val="8"/>
              </w:numPr>
              <w:spacing w:before="60" w:after="60" w:line="240" w:lineRule="auto"/>
              <w:ind w:left="318" w:hanging="318"/>
              <w:contextualSpacing/>
              <w:jc w:val="both"/>
              <w:rPr>
                <w:rStyle w:val="Bodytext3"/>
                <w:rFonts w:asciiTheme="minorHAnsi" w:hAnsiTheme="minorHAnsi" w:cstheme="minorHAnsi"/>
                <w:b w:val="0"/>
                <w:color w:val="999B9E"/>
                <w:sz w:val="20"/>
              </w:rPr>
            </w:pPr>
            <w:r w:rsidRPr="00E20017">
              <w:rPr>
                <w:rStyle w:val="Bodytext3"/>
                <w:rFonts w:asciiTheme="minorHAnsi" w:hAnsiTheme="minorHAnsi" w:cstheme="minorHAnsi"/>
                <w:b w:val="0"/>
                <w:color w:val="999B9E"/>
                <w:sz w:val="20"/>
              </w:rPr>
              <w:t xml:space="preserve">Academic associated institution </w:t>
            </w:r>
          </w:p>
          <w:p w14:paraId="66FA135F" w14:textId="6B7B2C27" w:rsidR="00D2471C" w:rsidRPr="00D2471C" w:rsidRDefault="00D2471C" w:rsidP="00D2471C">
            <w:pPr>
              <w:pStyle w:val="02Titulosintermdios"/>
              <w:numPr>
                <w:ilvl w:val="0"/>
                <w:numId w:val="8"/>
              </w:numPr>
              <w:spacing w:before="60" w:after="60" w:line="240" w:lineRule="auto"/>
              <w:ind w:left="318" w:hanging="318"/>
              <w:contextualSpacing/>
              <w:jc w:val="both"/>
              <w:rPr>
                <w:rFonts w:asciiTheme="minorHAnsi" w:eastAsia="Arial" w:hAnsiTheme="minorHAnsi" w:cstheme="minorHAnsi"/>
                <w:b w:val="0"/>
                <w:color w:val="999B9E"/>
                <w:sz w:val="20"/>
              </w:rPr>
            </w:pPr>
            <w:r>
              <w:rPr>
                <w:rFonts w:asciiTheme="minorHAnsi" w:eastAsia="Arial" w:hAnsiTheme="minorHAnsi" w:cstheme="minorHAnsi"/>
                <w:b w:val="0"/>
                <w:color w:val="999B9E"/>
                <w:sz w:val="20"/>
              </w:rPr>
              <w:t>Others</w:t>
            </w:r>
          </w:p>
        </w:tc>
      </w:tr>
      <w:tr w:rsidR="00301D32" w:rsidRPr="006F160A" w14:paraId="6CB9132C" w14:textId="77777777" w:rsidTr="008E592C">
        <w:tc>
          <w:tcPr>
            <w:tcW w:w="9629" w:type="dxa"/>
            <w:shd w:val="clear" w:color="auto" w:fill="DFDFDF" w:themeFill="accent6" w:themeFillTint="33"/>
          </w:tcPr>
          <w:p w14:paraId="7695D27E" w14:textId="0862E47A" w:rsidR="00301D32" w:rsidRPr="006F160A" w:rsidRDefault="007955D8">
            <w:pPr>
              <w:pStyle w:val="P68B1DB1-02Titulosintermdios7"/>
              <w:spacing w:before="60" w:after="60" w:line="240" w:lineRule="auto"/>
              <w:contextualSpacing/>
              <w:rPr>
                <w:rStyle w:val="Bodytext3"/>
                <w:rFonts w:asciiTheme="minorHAnsi" w:eastAsia="Times New Roman" w:hAnsiTheme="minorHAnsi" w:cstheme="minorHAnsi"/>
                <w:sz w:val="22"/>
              </w:rPr>
            </w:pPr>
            <w:r w:rsidRPr="007955D8">
              <w:t>Services/departments responsible for carrying out the proposed work</w:t>
            </w:r>
          </w:p>
        </w:tc>
      </w:tr>
      <w:tr w:rsidR="00301D32" w:rsidRPr="006F160A" w14:paraId="538B943D" w14:textId="77777777" w:rsidTr="008E592C">
        <w:tc>
          <w:tcPr>
            <w:tcW w:w="9629" w:type="dxa"/>
            <w:shd w:val="clear" w:color="auto" w:fill="auto"/>
          </w:tcPr>
          <w:p w14:paraId="20B4C35B" w14:textId="06CD35F1" w:rsidR="00301D32" w:rsidRPr="00D56650" w:rsidRDefault="00E05DFF">
            <w:pPr>
              <w:pStyle w:val="02Titulosintermdios"/>
              <w:spacing w:before="60" w:after="60" w:line="240" w:lineRule="auto"/>
              <w:contextualSpacing/>
              <w:jc w:val="both"/>
              <w:rPr>
                <w:rStyle w:val="Bodytext3"/>
                <w:rFonts w:asciiTheme="minorHAnsi" w:hAnsiTheme="minorHAnsi" w:cstheme="minorHAnsi"/>
                <w:b w:val="0"/>
                <w:i/>
                <w:iCs/>
                <w:color w:val="999B9E"/>
                <w:sz w:val="20"/>
              </w:rPr>
            </w:pPr>
            <w:r w:rsidRPr="00D56650">
              <w:rPr>
                <w:rStyle w:val="Bodytext3"/>
                <w:rFonts w:asciiTheme="minorHAnsi" w:hAnsiTheme="minorHAnsi" w:cstheme="minorHAnsi"/>
                <w:b w:val="0"/>
                <w:i/>
                <w:iCs/>
                <w:color w:val="999B9E"/>
                <w:sz w:val="20"/>
              </w:rPr>
              <w:t>N</w:t>
            </w:r>
            <w:r w:rsidR="007955D8" w:rsidRPr="00D56650">
              <w:rPr>
                <w:rStyle w:val="Bodytext3"/>
                <w:rFonts w:asciiTheme="minorHAnsi" w:hAnsiTheme="minorHAnsi" w:cstheme="minorHAnsi"/>
                <w:b w:val="0"/>
                <w:i/>
                <w:iCs/>
                <w:color w:val="999B9E"/>
                <w:sz w:val="20"/>
              </w:rPr>
              <w:t>ame</w:t>
            </w:r>
          </w:p>
          <w:p w14:paraId="51B74FC7" w14:textId="3666DDF7" w:rsidR="00301D32" w:rsidRPr="00D56650" w:rsidRDefault="007955D8">
            <w:pPr>
              <w:pStyle w:val="02Titulosintermdios"/>
              <w:spacing w:before="60" w:after="60" w:line="240" w:lineRule="auto"/>
              <w:contextualSpacing/>
              <w:jc w:val="both"/>
              <w:rPr>
                <w:rStyle w:val="Bodytext3"/>
                <w:rFonts w:asciiTheme="minorHAnsi" w:hAnsiTheme="minorHAnsi" w:cstheme="minorHAnsi"/>
                <w:b w:val="0"/>
                <w:i/>
                <w:iCs/>
                <w:color w:val="999B9E"/>
                <w:sz w:val="20"/>
              </w:rPr>
            </w:pPr>
            <w:r w:rsidRPr="00D56650">
              <w:rPr>
                <w:rStyle w:val="Bodytext3"/>
                <w:rFonts w:asciiTheme="minorHAnsi" w:hAnsiTheme="minorHAnsi" w:cstheme="minorHAnsi"/>
                <w:b w:val="0"/>
                <w:i/>
                <w:iCs/>
                <w:color w:val="999B9E"/>
                <w:sz w:val="20"/>
              </w:rPr>
              <w:t>Street</w:t>
            </w:r>
          </w:p>
          <w:p w14:paraId="007C5758" w14:textId="503F8CF0" w:rsidR="00301D32" w:rsidRPr="00D56650" w:rsidRDefault="00E05DFF">
            <w:pPr>
              <w:pStyle w:val="02Titulosintermdios"/>
              <w:spacing w:before="60" w:after="60" w:line="240" w:lineRule="auto"/>
              <w:contextualSpacing/>
              <w:jc w:val="both"/>
              <w:rPr>
                <w:rStyle w:val="Bodytext3"/>
                <w:rFonts w:asciiTheme="minorHAnsi" w:hAnsiTheme="minorHAnsi" w:cstheme="minorHAnsi"/>
                <w:b w:val="0"/>
                <w:i/>
                <w:iCs/>
                <w:color w:val="999B9E"/>
                <w:sz w:val="20"/>
              </w:rPr>
            </w:pPr>
            <w:r w:rsidRPr="00D56650">
              <w:rPr>
                <w:rStyle w:val="Bodytext3"/>
                <w:rFonts w:asciiTheme="minorHAnsi" w:hAnsiTheme="minorHAnsi" w:cstheme="minorHAnsi"/>
                <w:b w:val="0"/>
                <w:i/>
                <w:iCs/>
                <w:color w:val="999B9E"/>
                <w:sz w:val="20"/>
              </w:rPr>
              <w:t>Ci</w:t>
            </w:r>
            <w:r w:rsidR="007955D8" w:rsidRPr="00D56650">
              <w:rPr>
                <w:rStyle w:val="Bodytext3"/>
                <w:rFonts w:asciiTheme="minorHAnsi" w:hAnsiTheme="minorHAnsi" w:cstheme="minorHAnsi"/>
                <w:b w:val="0"/>
                <w:i/>
                <w:iCs/>
                <w:color w:val="999B9E"/>
                <w:sz w:val="20"/>
              </w:rPr>
              <w:t>ty</w:t>
            </w:r>
          </w:p>
          <w:p w14:paraId="0451C234" w14:textId="335E4F3F" w:rsidR="00DC280C" w:rsidRPr="00D56650" w:rsidRDefault="007955D8" w:rsidP="00DC280C">
            <w:pPr>
              <w:pStyle w:val="02Titulosintermdios"/>
              <w:spacing w:before="60" w:after="60" w:line="240" w:lineRule="auto"/>
              <w:contextualSpacing/>
              <w:jc w:val="both"/>
              <w:rPr>
                <w:rStyle w:val="Bodytext3"/>
                <w:rFonts w:asciiTheme="minorHAnsi" w:hAnsiTheme="minorHAnsi" w:cstheme="minorHAnsi"/>
                <w:b w:val="0"/>
                <w:i/>
                <w:iCs/>
                <w:color w:val="999B9E"/>
                <w:sz w:val="20"/>
              </w:rPr>
            </w:pPr>
            <w:r w:rsidRPr="00D56650">
              <w:rPr>
                <w:rStyle w:val="Bodytext3"/>
                <w:rFonts w:asciiTheme="minorHAnsi" w:hAnsiTheme="minorHAnsi" w:cstheme="minorHAnsi"/>
                <w:b w:val="0"/>
                <w:i/>
                <w:iCs/>
                <w:color w:val="999B9E"/>
                <w:sz w:val="20"/>
              </w:rPr>
              <w:t>Postal Code</w:t>
            </w:r>
          </w:p>
          <w:p w14:paraId="052ABC6F" w14:textId="1404B3BD" w:rsidR="00301D32" w:rsidRPr="006F160A" w:rsidRDefault="007955D8">
            <w:pPr>
              <w:pStyle w:val="02Titulosintermdios"/>
              <w:spacing w:before="60" w:after="60" w:line="240" w:lineRule="auto"/>
              <w:contextualSpacing/>
              <w:jc w:val="both"/>
              <w:rPr>
                <w:rStyle w:val="Bodytext3"/>
                <w:rFonts w:asciiTheme="minorHAnsi" w:hAnsiTheme="minorHAnsi" w:cstheme="minorHAnsi"/>
                <w:b w:val="0"/>
                <w:color w:val="999B9E"/>
                <w:sz w:val="20"/>
              </w:rPr>
            </w:pPr>
            <w:r w:rsidRPr="00D56650">
              <w:rPr>
                <w:rStyle w:val="Bodytext3"/>
                <w:rFonts w:asciiTheme="minorHAnsi" w:hAnsiTheme="minorHAnsi" w:cstheme="minorHAnsi"/>
                <w:b w:val="0"/>
                <w:i/>
                <w:iCs/>
                <w:color w:val="999B9E"/>
                <w:sz w:val="20"/>
              </w:rPr>
              <w:t>Country</w:t>
            </w:r>
          </w:p>
        </w:tc>
      </w:tr>
      <w:tr w:rsidR="00301D32" w:rsidRPr="006F160A" w14:paraId="3151D7E8" w14:textId="77777777" w:rsidTr="008E592C">
        <w:tc>
          <w:tcPr>
            <w:tcW w:w="9629" w:type="dxa"/>
            <w:shd w:val="clear" w:color="auto" w:fill="DFDFDF" w:themeFill="accent6" w:themeFillTint="33"/>
          </w:tcPr>
          <w:p w14:paraId="60B5B049" w14:textId="5661E170" w:rsidR="00301D32" w:rsidRPr="006F160A" w:rsidRDefault="000353B1">
            <w:pPr>
              <w:pStyle w:val="P68B1DB1-02Titulosintermdios7"/>
              <w:spacing w:before="60" w:after="60" w:line="240" w:lineRule="auto"/>
              <w:contextualSpacing/>
            </w:pPr>
            <w:r w:rsidRPr="000353B1">
              <w:t xml:space="preserve">Principal Investigator </w:t>
            </w:r>
            <w:r w:rsidR="00E05DFF" w:rsidRPr="006F160A">
              <w:t>(PI)</w:t>
            </w:r>
          </w:p>
          <w:p w14:paraId="4615119F" w14:textId="38B0917B" w:rsidR="00301D32" w:rsidRPr="00D56650" w:rsidRDefault="000353B1">
            <w:pPr>
              <w:pStyle w:val="02Titulosintermdios"/>
              <w:spacing w:before="60" w:after="60" w:line="240" w:lineRule="auto"/>
              <w:contextualSpacing/>
              <w:jc w:val="both"/>
              <w:rPr>
                <w:rStyle w:val="Bodytext3"/>
                <w:rFonts w:asciiTheme="minorHAnsi" w:hAnsiTheme="minorHAnsi" w:cstheme="minorHAnsi"/>
                <w:bCs/>
                <w:color w:val="999B9E"/>
                <w:sz w:val="20"/>
              </w:rPr>
            </w:pPr>
            <w:r w:rsidRPr="00D56650">
              <w:rPr>
                <w:rStyle w:val="Bodytext3"/>
                <w:rFonts w:asciiTheme="minorHAnsi" w:hAnsiTheme="minorHAnsi" w:cstheme="minorHAnsi"/>
                <w:bCs/>
                <w:i/>
                <w:color w:val="999B9E"/>
                <w:sz w:val="20"/>
              </w:rPr>
              <w:t xml:space="preserve">This will be the person that </w:t>
            </w:r>
            <w:proofErr w:type="spellStart"/>
            <w:r w:rsidRPr="00D56650">
              <w:rPr>
                <w:rStyle w:val="Bodytext3"/>
                <w:rFonts w:asciiTheme="minorHAnsi" w:hAnsiTheme="minorHAnsi" w:cstheme="minorHAnsi"/>
                <w:bCs/>
                <w:i/>
                <w:color w:val="999B9E"/>
                <w:sz w:val="20"/>
              </w:rPr>
              <w:t>Açores</w:t>
            </w:r>
            <w:proofErr w:type="spellEnd"/>
            <w:r w:rsidRPr="00D56650">
              <w:rPr>
                <w:rStyle w:val="Bodytext3"/>
                <w:rFonts w:asciiTheme="minorHAnsi" w:hAnsiTheme="minorHAnsi" w:cstheme="minorHAnsi"/>
                <w:bCs/>
                <w:i/>
                <w:color w:val="999B9E"/>
                <w:sz w:val="20"/>
              </w:rPr>
              <w:t xml:space="preserve"> 2030 will contact in relation to this proposal (e.g. for additional information, invitation to auditions, submission of evaluation results, call to start grant preparation).</w:t>
            </w:r>
          </w:p>
        </w:tc>
      </w:tr>
      <w:tr w:rsidR="00301D32" w:rsidRPr="006F160A" w14:paraId="2DC1894F" w14:textId="77777777" w:rsidTr="008E592C">
        <w:tc>
          <w:tcPr>
            <w:tcW w:w="9629" w:type="dxa"/>
            <w:shd w:val="clear" w:color="auto" w:fill="auto"/>
          </w:tcPr>
          <w:p w14:paraId="7E61A0B3" w14:textId="77777777" w:rsidR="00A35D24" w:rsidRPr="00D56650" w:rsidRDefault="00A35D24">
            <w:pPr>
              <w:pStyle w:val="02Titulosintermdios"/>
              <w:spacing w:before="60" w:after="60" w:line="240" w:lineRule="auto"/>
              <w:contextualSpacing/>
              <w:jc w:val="both"/>
              <w:rPr>
                <w:rStyle w:val="Bodytext3"/>
                <w:rFonts w:asciiTheme="minorHAnsi" w:hAnsiTheme="minorHAnsi" w:cstheme="minorBidi"/>
                <w:b w:val="0"/>
                <w:i/>
                <w:iCs/>
                <w:color w:val="999B9E"/>
                <w:sz w:val="20"/>
                <w:szCs w:val="22"/>
              </w:rPr>
            </w:pPr>
            <w:r w:rsidRPr="00D56650">
              <w:rPr>
                <w:rStyle w:val="Bodytext3"/>
                <w:rFonts w:asciiTheme="minorHAnsi" w:hAnsiTheme="minorHAnsi" w:cstheme="minorBidi"/>
                <w:b w:val="0"/>
                <w:i/>
                <w:iCs/>
                <w:color w:val="999B9E"/>
                <w:sz w:val="20"/>
                <w:szCs w:val="22"/>
              </w:rPr>
              <w:t xml:space="preserve">Title </w:t>
            </w:r>
          </w:p>
          <w:p w14:paraId="2028A235" w14:textId="77777777" w:rsidR="00A35D24" w:rsidRPr="00D56650" w:rsidRDefault="00A35D24">
            <w:pPr>
              <w:pStyle w:val="02Titulosintermdios"/>
              <w:spacing w:before="60" w:after="60" w:line="240" w:lineRule="auto"/>
              <w:contextualSpacing/>
              <w:jc w:val="both"/>
              <w:rPr>
                <w:rStyle w:val="Bodytext3"/>
                <w:rFonts w:asciiTheme="minorHAnsi" w:hAnsiTheme="minorHAnsi" w:cstheme="minorBidi"/>
                <w:b w:val="0"/>
                <w:i/>
                <w:iCs/>
                <w:color w:val="999B9E"/>
                <w:sz w:val="20"/>
                <w:szCs w:val="22"/>
              </w:rPr>
            </w:pPr>
            <w:r w:rsidRPr="00D56650">
              <w:rPr>
                <w:rStyle w:val="Bodytext3"/>
                <w:rFonts w:asciiTheme="minorHAnsi" w:hAnsiTheme="minorHAnsi" w:cstheme="minorBidi"/>
                <w:b w:val="0"/>
                <w:i/>
                <w:iCs/>
                <w:color w:val="999B9E"/>
                <w:sz w:val="20"/>
                <w:szCs w:val="22"/>
              </w:rPr>
              <w:t>Name</w:t>
            </w:r>
          </w:p>
          <w:p w14:paraId="79470205" w14:textId="77777777" w:rsidR="00A35D24" w:rsidRPr="00D56650" w:rsidRDefault="00A35D24">
            <w:pPr>
              <w:pStyle w:val="02Titulosintermdios"/>
              <w:spacing w:before="60" w:after="60" w:line="240" w:lineRule="auto"/>
              <w:contextualSpacing/>
              <w:jc w:val="both"/>
              <w:rPr>
                <w:rStyle w:val="Bodytext3"/>
                <w:rFonts w:asciiTheme="minorHAnsi" w:hAnsiTheme="minorHAnsi" w:cstheme="minorBidi"/>
                <w:b w:val="0"/>
                <w:i/>
                <w:iCs/>
                <w:color w:val="999B9E"/>
                <w:sz w:val="20"/>
                <w:szCs w:val="22"/>
              </w:rPr>
            </w:pPr>
            <w:r w:rsidRPr="00D56650">
              <w:rPr>
                <w:rStyle w:val="Bodytext3"/>
                <w:rFonts w:asciiTheme="minorHAnsi" w:hAnsiTheme="minorHAnsi" w:cstheme="minorBidi"/>
                <w:b w:val="0"/>
                <w:i/>
                <w:iCs/>
                <w:color w:val="999B9E"/>
                <w:sz w:val="20"/>
                <w:szCs w:val="22"/>
              </w:rPr>
              <w:t>Surname</w:t>
            </w:r>
          </w:p>
          <w:p w14:paraId="13D0E4EE" w14:textId="1D4FD2FE" w:rsidR="00301D32" w:rsidRPr="00D56650" w:rsidRDefault="009B4B0B" w:rsidP="6D576E6C">
            <w:pPr>
              <w:pStyle w:val="02Titulosintermdios"/>
              <w:spacing w:before="60" w:after="60" w:line="240" w:lineRule="auto"/>
              <w:contextualSpacing/>
              <w:jc w:val="both"/>
              <w:rPr>
                <w:rStyle w:val="Bodytext3"/>
                <w:rFonts w:asciiTheme="minorHAnsi" w:hAnsiTheme="minorHAnsi" w:cstheme="minorBidi"/>
                <w:b w:val="0"/>
                <w:i/>
                <w:iCs/>
                <w:color w:val="999B9E"/>
                <w:sz w:val="20"/>
                <w:szCs w:val="22"/>
              </w:rPr>
            </w:pPr>
            <w:r w:rsidRPr="00D56650">
              <w:rPr>
                <w:rStyle w:val="Bodytext3"/>
                <w:rFonts w:asciiTheme="minorHAnsi" w:hAnsiTheme="minorHAnsi" w:cstheme="minorHAnsi"/>
                <w:b w:val="0"/>
                <w:i/>
                <w:iCs/>
                <w:color w:val="999B9E"/>
                <w:sz w:val="20"/>
                <w:szCs w:val="22"/>
              </w:rPr>
              <w:t>Electronic</w:t>
            </w:r>
            <w:r w:rsidR="00A35D24" w:rsidRPr="00D56650">
              <w:rPr>
                <w:rStyle w:val="Bodytext3"/>
                <w:rFonts w:asciiTheme="minorHAnsi" w:hAnsiTheme="minorHAnsi" w:cstheme="minorHAnsi"/>
                <w:b w:val="0"/>
                <w:i/>
                <w:iCs/>
                <w:color w:val="999B9E"/>
                <w:sz w:val="20"/>
                <w:szCs w:val="22"/>
              </w:rPr>
              <w:t xml:space="preserve"> </w:t>
            </w:r>
            <w:r w:rsidRPr="00D56650">
              <w:rPr>
                <w:rStyle w:val="Bodytext3"/>
                <w:rFonts w:asciiTheme="minorHAnsi" w:hAnsiTheme="minorHAnsi" w:cstheme="minorHAnsi"/>
                <w:b w:val="0"/>
                <w:i/>
                <w:iCs/>
                <w:color w:val="999B9E"/>
                <w:sz w:val="20"/>
                <w:szCs w:val="22"/>
              </w:rPr>
              <w:t>address</w:t>
            </w:r>
          </w:p>
          <w:p w14:paraId="5B12CCA4" w14:textId="67B04E5C" w:rsidR="00301D32" w:rsidRPr="00D56650" w:rsidRDefault="00A35D24">
            <w:pPr>
              <w:pStyle w:val="02Titulosintermdios"/>
              <w:spacing w:before="60" w:after="60" w:line="240" w:lineRule="auto"/>
              <w:contextualSpacing/>
              <w:jc w:val="both"/>
              <w:rPr>
                <w:rStyle w:val="Bodytext3"/>
                <w:rFonts w:asciiTheme="minorHAnsi" w:hAnsiTheme="minorHAnsi" w:cstheme="minorHAnsi"/>
                <w:b w:val="0"/>
                <w:i/>
                <w:iCs/>
                <w:color w:val="999B9E"/>
                <w:sz w:val="20"/>
                <w:szCs w:val="22"/>
              </w:rPr>
            </w:pPr>
            <w:r w:rsidRPr="00D56650">
              <w:rPr>
                <w:rStyle w:val="Bodytext3"/>
                <w:rFonts w:asciiTheme="minorHAnsi" w:hAnsiTheme="minorHAnsi" w:cstheme="minorHAnsi"/>
                <w:b w:val="0"/>
                <w:i/>
                <w:iCs/>
                <w:color w:val="999B9E"/>
                <w:sz w:val="20"/>
                <w:szCs w:val="22"/>
              </w:rPr>
              <w:t>Phone number</w:t>
            </w:r>
          </w:p>
          <w:p w14:paraId="38F8BD2C" w14:textId="77777777" w:rsidR="00C17C30" w:rsidRPr="00D56650" w:rsidRDefault="00C17C30">
            <w:pPr>
              <w:pStyle w:val="02Titulosintermdios"/>
              <w:spacing w:before="60" w:after="60" w:line="240" w:lineRule="auto"/>
              <w:contextualSpacing/>
              <w:jc w:val="both"/>
              <w:rPr>
                <w:rStyle w:val="Bodytext3"/>
                <w:rFonts w:asciiTheme="minorHAnsi" w:hAnsiTheme="minorHAnsi" w:cstheme="minorHAnsi"/>
                <w:b w:val="0"/>
                <w:i/>
                <w:iCs/>
                <w:color w:val="999B9E"/>
                <w:sz w:val="20"/>
                <w:szCs w:val="22"/>
              </w:rPr>
            </w:pPr>
            <w:r w:rsidRPr="00D56650">
              <w:rPr>
                <w:rStyle w:val="Bodytext3"/>
                <w:rFonts w:asciiTheme="minorHAnsi" w:hAnsiTheme="minorHAnsi" w:cstheme="minorHAnsi"/>
                <w:b w:val="0"/>
                <w:i/>
                <w:iCs/>
                <w:color w:val="999B9E"/>
                <w:sz w:val="20"/>
                <w:szCs w:val="22"/>
              </w:rPr>
              <w:t>Position in the organization (indicate the person's role)</w:t>
            </w:r>
          </w:p>
          <w:p w14:paraId="167BFDBA" w14:textId="11FBDB02" w:rsidR="00301D32" w:rsidRPr="006F160A" w:rsidRDefault="00C17C30">
            <w:pPr>
              <w:pStyle w:val="02Titulosintermdios"/>
              <w:spacing w:before="60" w:after="60" w:line="240" w:lineRule="auto"/>
              <w:contextualSpacing/>
              <w:jc w:val="both"/>
              <w:rPr>
                <w:rStyle w:val="Bodytext3"/>
                <w:rFonts w:asciiTheme="minorHAnsi" w:hAnsiTheme="minorHAnsi" w:cstheme="minorHAnsi"/>
                <w:b w:val="0"/>
                <w:color w:val="999B9E"/>
              </w:rPr>
            </w:pPr>
            <w:r w:rsidRPr="00D56650">
              <w:rPr>
                <w:rStyle w:val="Bodytext3"/>
                <w:rFonts w:asciiTheme="minorHAnsi" w:hAnsiTheme="minorHAnsi" w:cstheme="minorHAnsi"/>
                <w:b w:val="0"/>
                <w:i/>
                <w:iCs/>
                <w:color w:val="999B9E"/>
                <w:sz w:val="20"/>
                <w:szCs w:val="22"/>
              </w:rPr>
              <w:t>Department</w:t>
            </w:r>
          </w:p>
        </w:tc>
      </w:tr>
      <w:tr w:rsidR="00301D32" w:rsidRPr="006F160A" w14:paraId="79857BDF" w14:textId="77777777" w:rsidTr="008E592C">
        <w:tc>
          <w:tcPr>
            <w:tcW w:w="9629" w:type="dxa"/>
            <w:shd w:val="clear" w:color="auto" w:fill="DFDFDF" w:themeFill="accent6" w:themeFillTint="33"/>
          </w:tcPr>
          <w:p w14:paraId="060AA8BC" w14:textId="77777777" w:rsidR="00105FB2" w:rsidRDefault="00105FB2" w:rsidP="6D576E6C">
            <w:pPr>
              <w:pStyle w:val="02Titulosintermdios"/>
              <w:spacing w:before="60" w:after="60" w:line="240" w:lineRule="auto"/>
              <w:contextualSpacing/>
              <w:rPr>
                <w:rFonts w:asciiTheme="minorHAnsi" w:hAnsiTheme="minorHAnsi" w:cstheme="minorHAnsi"/>
                <w:color w:val="5F5F5F" w:themeColor="background1"/>
                <w:sz w:val="22"/>
              </w:rPr>
            </w:pPr>
            <w:r w:rsidRPr="00105FB2">
              <w:rPr>
                <w:rFonts w:asciiTheme="minorHAnsi" w:hAnsiTheme="minorHAnsi" w:cstheme="minorHAnsi"/>
                <w:color w:val="5F5F5F" w:themeColor="background1"/>
                <w:sz w:val="22"/>
              </w:rPr>
              <w:t>Role of the participating organization in the project</w:t>
            </w:r>
          </w:p>
          <w:p w14:paraId="22F704F2" w14:textId="669FEDD5" w:rsidR="00301D32" w:rsidRPr="00D56650" w:rsidRDefault="00105FB2" w:rsidP="00D56650">
            <w:pPr>
              <w:pStyle w:val="02Titulosintermdios"/>
              <w:spacing w:before="60" w:after="60" w:line="240" w:lineRule="auto"/>
              <w:contextualSpacing/>
              <w:jc w:val="both"/>
              <w:rPr>
                <w:rStyle w:val="Bodytext3"/>
                <w:rFonts w:asciiTheme="minorHAnsi" w:hAnsiTheme="minorHAnsi" w:cstheme="minorBidi"/>
                <w:bCs/>
                <w:color w:val="999B9E"/>
                <w:sz w:val="20"/>
              </w:rPr>
            </w:pPr>
            <w:r w:rsidRPr="00D56650">
              <w:rPr>
                <w:rStyle w:val="Bodytext3"/>
                <w:rFonts w:asciiTheme="minorHAnsi" w:hAnsiTheme="minorHAnsi" w:cstheme="minorBidi"/>
                <w:bCs/>
                <w:i/>
                <w:iCs/>
                <w:color w:val="999B9E"/>
                <w:sz w:val="20"/>
              </w:rPr>
              <w:t>Candidates may select more than one option. In the case of "Others," please specify it in a maximum of 50 characters.</w:t>
            </w:r>
          </w:p>
        </w:tc>
      </w:tr>
      <w:tr w:rsidR="00301D32" w:rsidRPr="006F160A" w14:paraId="308EA613" w14:textId="77777777" w:rsidTr="008E592C">
        <w:tc>
          <w:tcPr>
            <w:tcW w:w="9629" w:type="dxa"/>
            <w:shd w:val="clear" w:color="auto" w:fill="auto"/>
          </w:tcPr>
          <w:p w14:paraId="05D8A971" w14:textId="77777777" w:rsidR="007A69DE" w:rsidRDefault="007A69DE">
            <w:pPr>
              <w:pStyle w:val="02Titulosintermdios"/>
              <w:numPr>
                <w:ilvl w:val="0"/>
                <w:numId w:val="9"/>
              </w:numPr>
              <w:spacing w:before="60" w:after="60" w:line="240" w:lineRule="auto"/>
              <w:ind w:left="318" w:hanging="318"/>
              <w:contextualSpacing/>
              <w:jc w:val="both"/>
              <w:rPr>
                <w:rStyle w:val="Bodytext3"/>
                <w:rFonts w:asciiTheme="minorHAnsi" w:hAnsiTheme="minorHAnsi" w:cstheme="minorHAnsi"/>
                <w:b w:val="0"/>
                <w:color w:val="999B9E"/>
                <w:sz w:val="20"/>
              </w:rPr>
            </w:pPr>
            <w:r w:rsidRPr="007A69DE">
              <w:rPr>
                <w:rStyle w:val="Bodytext3"/>
                <w:rFonts w:asciiTheme="minorHAnsi" w:hAnsiTheme="minorHAnsi" w:cstheme="minorHAnsi"/>
                <w:b w:val="0"/>
                <w:color w:val="999B9E"/>
                <w:sz w:val="20"/>
              </w:rPr>
              <w:t>Project management</w:t>
            </w:r>
          </w:p>
          <w:p w14:paraId="73A39708" w14:textId="77777777" w:rsidR="007A69DE" w:rsidRDefault="007A69DE">
            <w:pPr>
              <w:pStyle w:val="02Titulosintermdios"/>
              <w:numPr>
                <w:ilvl w:val="0"/>
                <w:numId w:val="9"/>
              </w:numPr>
              <w:spacing w:before="60" w:after="60" w:line="240" w:lineRule="auto"/>
              <w:ind w:left="318" w:hanging="318"/>
              <w:contextualSpacing/>
              <w:jc w:val="both"/>
              <w:rPr>
                <w:rStyle w:val="Bodytext3"/>
                <w:rFonts w:asciiTheme="minorHAnsi" w:hAnsiTheme="minorHAnsi" w:cstheme="minorHAnsi"/>
                <w:b w:val="0"/>
                <w:color w:val="999B9E"/>
                <w:sz w:val="20"/>
              </w:rPr>
            </w:pPr>
            <w:r w:rsidRPr="007A69DE">
              <w:rPr>
                <w:rStyle w:val="Bodytext3"/>
                <w:rFonts w:asciiTheme="minorHAnsi" w:hAnsiTheme="minorHAnsi" w:cstheme="minorHAnsi"/>
                <w:b w:val="0"/>
                <w:color w:val="999B9E"/>
                <w:sz w:val="20"/>
              </w:rPr>
              <w:lastRenderedPageBreak/>
              <w:t>Communication, dissemination, and participation</w:t>
            </w:r>
          </w:p>
          <w:p w14:paraId="67FEFF2F" w14:textId="77777777" w:rsidR="007A69DE" w:rsidRPr="007A69DE" w:rsidRDefault="007A69DE" w:rsidP="6D576E6C">
            <w:pPr>
              <w:pStyle w:val="02Titulosintermdios"/>
              <w:numPr>
                <w:ilvl w:val="0"/>
                <w:numId w:val="9"/>
              </w:numPr>
              <w:spacing w:before="60" w:after="60" w:line="240" w:lineRule="auto"/>
              <w:ind w:left="318" w:hanging="318"/>
              <w:contextualSpacing/>
              <w:jc w:val="both"/>
              <w:rPr>
                <w:rStyle w:val="Bodytext3"/>
                <w:rFonts w:asciiTheme="minorHAnsi" w:hAnsiTheme="minorHAnsi" w:cstheme="minorBidi"/>
                <w:b w:val="0"/>
                <w:color w:val="999B9E"/>
                <w:sz w:val="20"/>
              </w:rPr>
            </w:pPr>
            <w:r w:rsidRPr="007A69DE">
              <w:rPr>
                <w:rStyle w:val="Bodytext3"/>
                <w:rFonts w:asciiTheme="minorHAnsi" w:hAnsiTheme="minorHAnsi" w:cstheme="minorHAnsi"/>
                <w:b w:val="0"/>
                <w:color w:val="999B9E"/>
                <w:sz w:val="20"/>
              </w:rPr>
              <w:t>Provision of research and technology infrastructure</w:t>
            </w:r>
          </w:p>
          <w:p w14:paraId="2B01D17B" w14:textId="77777777" w:rsidR="007A69DE" w:rsidRPr="007A69DE" w:rsidRDefault="007A69DE">
            <w:pPr>
              <w:pStyle w:val="02Titulosintermdios"/>
              <w:numPr>
                <w:ilvl w:val="0"/>
                <w:numId w:val="9"/>
              </w:numPr>
              <w:spacing w:before="60" w:after="60" w:line="240" w:lineRule="auto"/>
              <w:ind w:left="318" w:hanging="318"/>
              <w:contextualSpacing/>
              <w:jc w:val="both"/>
              <w:rPr>
                <w:rStyle w:val="Bodytext3"/>
                <w:rFonts w:asciiTheme="minorHAnsi" w:hAnsiTheme="minorHAnsi" w:cstheme="minorHAnsi"/>
                <w:b w:val="0"/>
                <w:color w:val="999B9E"/>
                <w:sz w:val="20"/>
              </w:rPr>
            </w:pPr>
            <w:r w:rsidRPr="007A69DE">
              <w:rPr>
                <w:rStyle w:val="Bodytext3"/>
                <w:rFonts w:asciiTheme="minorHAnsi" w:hAnsiTheme="minorHAnsi" w:cstheme="minorBidi"/>
                <w:b w:val="0"/>
                <w:color w:val="999B9E"/>
                <w:sz w:val="20"/>
              </w:rPr>
              <w:t>Co-definition of research and market needs</w:t>
            </w:r>
          </w:p>
          <w:p w14:paraId="21567E1D" w14:textId="77777777" w:rsidR="00510EDE" w:rsidRDefault="00510EDE">
            <w:pPr>
              <w:pStyle w:val="02Titulosintermdios"/>
              <w:numPr>
                <w:ilvl w:val="0"/>
                <w:numId w:val="9"/>
              </w:numPr>
              <w:spacing w:before="60" w:after="60" w:line="240" w:lineRule="auto"/>
              <w:ind w:left="318" w:hanging="318"/>
              <w:contextualSpacing/>
              <w:jc w:val="both"/>
              <w:rPr>
                <w:rStyle w:val="Bodytext3"/>
                <w:rFonts w:asciiTheme="minorHAnsi" w:hAnsiTheme="minorHAnsi" w:cstheme="minorHAnsi"/>
                <w:b w:val="0"/>
                <w:color w:val="999B9E"/>
                <w:sz w:val="20"/>
              </w:rPr>
            </w:pPr>
            <w:r w:rsidRPr="00510EDE">
              <w:rPr>
                <w:rStyle w:val="Bodytext3"/>
                <w:rFonts w:asciiTheme="minorHAnsi" w:hAnsiTheme="minorHAnsi" w:cstheme="minorHAnsi"/>
                <w:b w:val="0"/>
                <w:color w:val="999B9E"/>
                <w:sz w:val="20"/>
              </w:rPr>
              <w:t>Representative of a civil society organization</w:t>
            </w:r>
          </w:p>
          <w:p w14:paraId="12ABCFA9" w14:textId="77777777" w:rsidR="00510EDE" w:rsidRDefault="00510EDE">
            <w:pPr>
              <w:pStyle w:val="02Titulosintermdios"/>
              <w:numPr>
                <w:ilvl w:val="0"/>
                <w:numId w:val="9"/>
              </w:numPr>
              <w:spacing w:before="60" w:after="60" w:line="240" w:lineRule="auto"/>
              <w:ind w:left="318" w:hanging="318"/>
              <w:contextualSpacing/>
              <w:jc w:val="both"/>
              <w:rPr>
                <w:rStyle w:val="Bodytext3"/>
                <w:rFonts w:asciiTheme="minorHAnsi" w:hAnsiTheme="minorHAnsi" w:cstheme="minorHAnsi"/>
                <w:b w:val="0"/>
                <w:color w:val="999B9E"/>
                <w:sz w:val="20"/>
              </w:rPr>
            </w:pPr>
            <w:r w:rsidRPr="00510EDE">
              <w:rPr>
                <w:rStyle w:val="Bodytext3"/>
                <w:rFonts w:asciiTheme="minorHAnsi" w:hAnsiTheme="minorHAnsi" w:cstheme="minorHAnsi"/>
                <w:b w:val="0"/>
                <w:color w:val="999B9E"/>
                <w:sz w:val="20"/>
              </w:rPr>
              <w:t>Political or regulatory decision-maker, including standardization body</w:t>
            </w:r>
          </w:p>
          <w:p w14:paraId="249CF663" w14:textId="77777777" w:rsidR="00510EDE" w:rsidRDefault="00510EDE">
            <w:pPr>
              <w:pStyle w:val="02Titulosintermdios"/>
              <w:numPr>
                <w:ilvl w:val="0"/>
                <w:numId w:val="9"/>
              </w:numPr>
              <w:spacing w:before="60" w:after="60" w:line="240" w:lineRule="auto"/>
              <w:ind w:left="318" w:hanging="318"/>
              <w:contextualSpacing/>
              <w:jc w:val="both"/>
              <w:rPr>
                <w:rStyle w:val="Bodytext3"/>
                <w:rFonts w:asciiTheme="minorHAnsi" w:hAnsiTheme="minorHAnsi" w:cstheme="minorHAnsi"/>
                <w:b w:val="0"/>
                <w:color w:val="999B9E"/>
                <w:sz w:val="20"/>
              </w:rPr>
            </w:pPr>
            <w:r w:rsidRPr="00510EDE">
              <w:rPr>
                <w:rStyle w:val="Bodytext3"/>
                <w:rFonts w:asciiTheme="minorHAnsi" w:hAnsiTheme="minorHAnsi" w:cstheme="minorHAnsi"/>
                <w:b w:val="0"/>
                <w:color w:val="999B9E"/>
                <w:sz w:val="20"/>
              </w:rPr>
              <w:t>Research executor</w:t>
            </w:r>
          </w:p>
          <w:p w14:paraId="211D4EE3" w14:textId="77777777" w:rsidR="00510EDE" w:rsidRDefault="00510EDE">
            <w:pPr>
              <w:pStyle w:val="02Titulosintermdios"/>
              <w:numPr>
                <w:ilvl w:val="0"/>
                <w:numId w:val="9"/>
              </w:numPr>
              <w:spacing w:before="60" w:after="60" w:line="240" w:lineRule="auto"/>
              <w:ind w:left="318" w:hanging="318"/>
              <w:contextualSpacing/>
              <w:jc w:val="both"/>
              <w:rPr>
                <w:rStyle w:val="Bodytext3"/>
                <w:rFonts w:asciiTheme="minorHAnsi" w:hAnsiTheme="minorHAnsi" w:cstheme="minorHAnsi"/>
                <w:b w:val="0"/>
                <w:color w:val="999B9E"/>
                <w:sz w:val="20"/>
              </w:rPr>
            </w:pPr>
            <w:r w:rsidRPr="00510EDE">
              <w:rPr>
                <w:rStyle w:val="Bodytext3"/>
                <w:rFonts w:asciiTheme="minorHAnsi" w:hAnsiTheme="minorHAnsi" w:cstheme="minorHAnsi"/>
                <w:b w:val="0"/>
                <w:color w:val="999B9E"/>
                <w:sz w:val="20"/>
              </w:rPr>
              <w:t>Technology development</w:t>
            </w:r>
          </w:p>
          <w:p w14:paraId="62794450" w14:textId="77777777" w:rsidR="00510EDE" w:rsidRDefault="00510EDE">
            <w:pPr>
              <w:pStyle w:val="02Titulosintermdios"/>
              <w:numPr>
                <w:ilvl w:val="0"/>
                <w:numId w:val="9"/>
              </w:numPr>
              <w:spacing w:before="60" w:after="60" w:line="240" w:lineRule="auto"/>
              <w:ind w:left="318" w:hanging="318"/>
              <w:contextualSpacing/>
              <w:jc w:val="both"/>
              <w:rPr>
                <w:rStyle w:val="Bodytext3"/>
                <w:rFonts w:asciiTheme="minorHAnsi" w:hAnsiTheme="minorHAnsi" w:cstheme="minorHAnsi"/>
                <w:b w:val="0"/>
                <w:color w:val="999B9E"/>
                <w:sz w:val="20"/>
              </w:rPr>
            </w:pPr>
            <w:r w:rsidRPr="00510EDE">
              <w:rPr>
                <w:rStyle w:val="Bodytext3"/>
                <w:rFonts w:asciiTheme="minorHAnsi" w:hAnsiTheme="minorHAnsi" w:cstheme="minorHAnsi"/>
                <w:b w:val="0"/>
                <w:color w:val="999B9E"/>
                <w:sz w:val="20"/>
              </w:rPr>
              <w:t>Testing/validation of approaches and ideas</w:t>
            </w:r>
          </w:p>
          <w:p w14:paraId="65839A53" w14:textId="77777777" w:rsidR="00832F7F" w:rsidRDefault="00832F7F">
            <w:pPr>
              <w:pStyle w:val="02Titulosintermdios"/>
              <w:numPr>
                <w:ilvl w:val="0"/>
                <w:numId w:val="9"/>
              </w:numPr>
              <w:spacing w:before="60" w:after="60" w:line="240" w:lineRule="auto"/>
              <w:ind w:left="318" w:hanging="318"/>
              <w:contextualSpacing/>
              <w:jc w:val="both"/>
              <w:rPr>
                <w:rStyle w:val="Bodytext3"/>
                <w:rFonts w:asciiTheme="minorHAnsi" w:hAnsiTheme="minorHAnsi" w:cstheme="minorHAnsi"/>
                <w:b w:val="0"/>
                <w:color w:val="999B9E"/>
                <w:sz w:val="20"/>
              </w:rPr>
            </w:pPr>
            <w:r w:rsidRPr="00832F7F">
              <w:rPr>
                <w:rStyle w:val="Bodytext3"/>
                <w:rFonts w:asciiTheme="minorHAnsi" w:hAnsiTheme="minorHAnsi" w:cstheme="minorHAnsi"/>
                <w:b w:val="0"/>
                <w:color w:val="999B9E"/>
                <w:sz w:val="20"/>
              </w:rPr>
              <w:t>Prototyping and demonstration</w:t>
            </w:r>
          </w:p>
          <w:p w14:paraId="6FB12530" w14:textId="77777777" w:rsidR="00832F7F" w:rsidRDefault="00832F7F">
            <w:pPr>
              <w:pStyle w:val="02Titulosintermdios"/>
              <w:numPr>
                <w:ilvl w:val="0"/>
                <w:numId w:val="9"/>
              </w:numPr>
              <w:spacing w:before="60" w:after="60" w:line="240" w:lineRule="auto"/>
              <w:ind w:left="318" w:hanging="318"/>
              <w:contextualSpacing/>
              <w:jc w:val="both"/>
              <w:rPr>
                <w:rStyle w:val="Bodytext3"/>
                <w:rFonts w:asciiTheme="minorHAnsi" w:hAnsiTheme="minorHAnsi" w:cstheme="minorHAnsi"/>
                <w:b w:val="0"/>
                <w:color w:val="999B9E"/>
                <w:sz w:val="20"/>
              </w:rPr>
            </w:pPr>
            <w:r w:rsidRPr="00832F7F">
              <w:rPr>
                <w:rStyle w:val="Bodytext3"/>
                <w:rFonts w:asciiTheme="minorHAnsi" w:hAnsiTheme="minorHAnsi" w:cstheme="minorHAnsi"/>
                <w:b w:val="0"/>
                <w:color w:val="999B9E"/>
                <w:sz w:val="20"/>
              </w:rPr>
              <w:t>Management of IPR, including technology transfer</w:t>
            </w:r>
          </w:p>
          <w:p w14:paraId="68166706" w14:textId="66D68063" w:rsidR="00301D32" w:rsidRPr="006F160A" w:rsidRDefault="00B67283">
            <w:pPr>
              <w:pStyle w:val="02Titulosintermdios"/>
              <w:numPr>
                <w:ilvl w:val="0"/>
                <w:numId w:val="9"/>
              </w:numPr>
              <w:spacing w:before="60" w:after="60" w:line="240" w:lineRule="auto"/>
              <w:ind w:left="318" w:hanging="318"/>
              <w:contextualSpacing/>
              <w:jc w:val="both"/>
              <w:rPr>
                <w:rStyle w:val="Bodytext3"/>
                <w:rFonts w:asciiTheme="minorHAnsi" w:hAnsiTheme="minorHAnsi" w:cstheme="minorHAnsi"/>
                <w:b w:val="0"/>
                <w:color w:val="999B9E"/>
                <w:sz w:val="20"/>
              </w:rPr>
            </w:pPr>
            <w:r>
              <w:rPr>
                <w:rStyle w:val="Bodytext3"/>
                <w:rFonts w:asciiTheme="minorHAnsi" w:hAnsiTheme="minorHAnsi" w:cstheme="minorHAnsi"/>
                <w:b w:val="0"/>
                <w:color w:val="999B9E"/>
                <w:sz w:val="20"/>
              </w:rPr>
              <w:t>Public procurer of the results</w:t>
            </w:r>
          </w:p>
          <w:p w14:paraId="3E7B337C" w14:textId="665428EB" w:rsidR="00301D32" w:rsidRPr="006F160A" w:rsidRDefault="00B67283">
            <w:pPr>
              <w:pStyle w:val="02Titulosintermdios"/>
              <w:numPr>
                <w:ilvl w:val="0"/>
                <w:numId w:val="9"/>
              </w:numPr>
              <w:spacing w:before="60" w:after="60" w:line="240" w:lineRule="auto"/>
              <w:ind w:left="318" w:hanging="318"/>
              <w:contextualSpacing/>
              <w:jc w:val="both"/>
              <w:rPr>
                <w:rStyle w:val="Bodytext3"/>
                <w:rFonts w:asciiTheme="minorHAnsi" w:hAnsiTheme="minorHAnsi" w:cstheme="minorHAnsi"/>
                <w:b w:val="0"/>
                <w:color w:val="999B9E"/>
                <w:sz w:val="20"/>
              </w:rPr>
            </w:pPr>
            <w:r>
              <w:rPr>
                <w:rStyle w:val="Bodytext3"/>
                <w:rFonts w:asciiTheme="minorHAnsi" w:hAnsiTheme="minorHAnsi" w:cstheme="minorHAnsi"/>
                <w:b w:val="0"/>
                <w:color w:val="999B9E"/>
                <w:sz w:val="20"/>
              </w:rPr>
              <w:t>Private procurer of the results</w:t>
            </w:r>
          </w:p>
          <w:p w14:paraId="6029F284" w14:textId="77777777" w:rsidR="006C00BB" w:rsidRDefault="006C00BB">
            <w:pPr>
              <w:pStyle w:val="02Titulosintermdios"/>
              <w:numPr>
                <w:ilvl w:val="0"/>
                <w:numId w:val="9"/>
              </w:numPr>
              <w:spacing w:before="60" w:after="60" w:line="240" w:lineRule="auto"/>
              <w:ind w:left="318" w:hanging="318"/>
              <w:contextualSpacing/>
              <w:jc w:val="both"/>
              <w:rPr>
                <w:rStyle w:val="Bodytext3"/>
                <w:rFonts w:asciiTheme="minorHAnsi" w:hAnsiTheme="minorHAnsi" w:cstheme="minorHAnsi"/>
                <w:b w:val="0"/>
                <w:color w:val="999B9E"/>
                <w:sz w:val="20"/>
              </w:rPr>
            </w:pPr>
            <w:r w:rsidRPr="006C00BB">
              <w:rPr>
                <w:rStyle w:val="Bodytext3"/>
                <w:rFonts w:asciiTheme="minorHAnsi" w:hAnsiTheme="minorHAnsi" w:cstheme="minorHAnsi"/>
                <w:b w:val="0"/>
                <w:color w:val="999B9E"/>
                <w:sz w:val="20"/>
              </w:rPr>
              <w:t>Funding entity (public or private)</w:t>
            </w:r>
          </w:p>
          <w:p w14:paraId="32073587" w14:textId="77777777" w:rsidR="006C00BB" w:rsidRDefault="006C00BB">
            <w:pPr>
              <w:pStyle w:val="02Titulosintermdios"/>
              <w:numPr>
                <w:ilvl w:val="0"/>
                <w:numId w:val="9"/>
              </w:numPr>
              <w:spacing w:before="60" w:after="60" w:line="240" w:lineRule="auto"/>
              <w:ind w:left="318" w:hanging="318"/>
              <w:contextualSpacing/>
              <w:jc w:val="both"/>
              <w:rPr>
                <w:rStyle w:val="Bodytext3"/>
                <w:rFonts w:asciiTheme="minorHAnsi" w:hAnsiTheme="minorHAnsi" w:cstheme="minorHAnsi"/>
                <w:b w:val="0"/>
                <w:color w:val="999B9E"/>
                <w:sz w:val="20"/>
              </w:rPr>
            </w:pPr>
            <w:r w:rsidRPr="006C00BB">
              <w:rPr>
                <w:rStyle w:val="Bodytext3"/>
                <w:rFonts w:asciiTheme="minorHAnsi" w:hAnsiTheme="minorHAnsi" w:cstheme="minorHAnsi"/>
                <w:b w:val="0"/>
                <w:color w:val="999B9E"/>
                <w:sz w:val="20"/>
              </w:rPr>
              <w:t>Education and training</w:t>
            </w:r>
          </w:p>
          <w:p w14:paraId="4D9EC4C4" w14:textId="53B71757" w:rsidR="00891502" w:rsidRDefault="00891502">
            <w:pPr>
              <w:pStyle w:val="02Titulosintermdios"/>
              <w:numPr>
                <w:ilvl w:val="0"/>
                <w:numId w:val="9"/>
              </w:numPr>
              <w:spacing w:before="60" w:after="60" w:line="240" w:lineRule="auto"/>
              <w:ind w:left="318" w:hanging="318"/>
              <w:contextualSpacing/>
              <w:jc w:val="both"/>
              <w:rPr>
                <w:rStyle w:val="Bodytext3"/>
                <w:rFonts w:asciiTheme="minorHAnsi" w:hAnsiTheme="minorHAnsi" w:cstheme="minorHAnsi"/>
                <w:b w:val="0"/>
                <w:color w:val="999B9E"/>
                <w:sz w:val="20"/>
              </w:rPr>
            </w:pPr>
            <w:r w:rsidRPr="00891502">
              <w:rPr>
                <w:rStyle w:val="Bodytext3"/>
                <w:rFonts w:asciiTheme="minorHAnsi" w:hAnsiTheme="minorHAnsi" w:cstheme="minorHAnsi"/>
                <w:b w:val="0"/>
                <w:color w:val="999B9E"/>
                <w:sz w:val="20"/>
              </w:rPr>
              <w:t>Contributions from social and/or human sciences</w:t>
            </w:r>
          </w:p>
          <w:p w14:paraId="3EC54256" w14:textId="264B18FB" w:rsidR="00301D32" w:rsidRPr="006F160A" w:rsidRDefault="00E05DFF">
            <w:pPr>
              <w:pStyle w:val="02Titulosintermdios"/>
              <w:numPr>
                <w:ilvl w:val="0"/>
                <w:numId w:val="9"/>
              </w:numPr>
              <w:spacing w:before="60" w:after="60" w:line="240" w:lineRule="auto"/>
              <w:ind w:left="318" w:hanging="318"/>
              <w:contextualSpacing/>
              <w:jc w:val="both"/>
              <w:rPr>
                <w:rStyle w:val="Bodytext3"/>
                <w:rFonts w:asciiTheme="minorHAnsi" w:hAnsiTheme="minorHAnsi" w:cstheme="minorHAnsi"/>
                <w:b w:val="0"/>
                <w:color w:val="999B9E"/>
                <w:sz w:val="20"/>
              </w:rPr>
            </w:pPr>
            <w:r w:rsidRPr="006F160A">
              <w:rPr>
                <w:rStyle w:val="Bodytext3"/>
                <w:rFonts w:asciiTheme="minorHAnsi" w:hAnsiTheme="minorHAnsi" w:cstheme="minorHAnsi"/>
                <w:b w:val="0"/>
                <w:color w:val="999B9E"/>
                <w:sz w:val="20"/>
              </w:rPr>
              <w:t>O</w:t>
            </w:r>
            <w:r w:rsidR="00891502">
              <w:rPr>
                <w:rStyle w:val="Bodytext3"/>
                <w:rFonts w:asciiTheme="minorHAnsi" w:hAnsiTheme="minorHAnsi" w:cstheme="minorHAnsi"/>
                <w:b w:val="0"/>
                <w:color w:val="999B9E"/>
                <w:sz w:val="20"/>
              </w:rPr>
              <w:t>thers</w:t>
            </w:r>
          </w:p>
        </w:tc>
      </w:tr>
      <w:tr w:rsidR="00301D32" w:rsidRPr="006F160A" w14:paraId="3DA31922" w14:textId="77777777" w:rsidTr="008E592C">
        <w:tc>
          <w:tcPr>
            <w:tcW w:w="9629" w:type="dxa"/>
            <w:shd w:val="clear" w:color="auto" w:fill="DFDFDF" w:themeFill="accent6" w:themeFillTint="33"/>
          </w:tcPr>
          <w:p w14:paraId="281E72C8" w14:textId="7C533822" w:rsidR="00D723C7" w:rsidRDefault="009B4B0B" w:rsidP="51161A1B">
            <w:pPr>
              <w:pStyle w:val="02Titulosintermdios"/>
              <w:spacing w:before="60" w:after="60" w:line="240" w:lineRule="auto"/>
              <w:contextualSpacing/>
              <w:jc w:val="both"/>
              <w:rPr>
                <w:rFonts w:asciiTheme="minorHAnsi" w:hAnsiTheme="minorHAnsi" w:cstheme="minorHAnsi"/>
                <w:color w:val="5F5F5F" w:themeColor="background1"/>
                <w:sz w:val="22"/>
              </w:rPr>
            </w:pPr>
            <w:r w:rsidRPr="00D723C7">
              <w:rPr>
                <w:rFonts w:asciiTheme="minorHAnsi" w:hAnsiTheme="minorHAnsi" w:cstheme="minorHAnsi"/>
                <w:color w:val="5F5F5F" w:themeColor="background1"/>
                <w:sz w:val="22"/>
              </w:rPr>
              <w:lastRenderedPageBreak/>
              <w:t>List of publications</w:t>
            </w:r>
            <w:r>
              <w:rPr>
                <w:rFonts w:asciiTheme="minorHAnsi" w:hAnsiTheme="minorHAnsi" w:cstheme="minorHAnsi"/>
                <w:color w:val="5F5F5F" w:themeColor="background1"/>
                <w:sz w:val="22"/>
              </w:rPr>
              <w:t>,</w:t>
            </w:r>
            <w:r w:rsidR="00D723C7" w:rsidRPr="00D723C7">
              <w:rPr>
                <w:rFonts w:asciiTheme="minorHAnsi" w:hAnsiTheme="minorHAnsi" w:cstheme="minorHAnsi"/>
                <w:color w:val="5F5F5F" w:themeColor="background1"/>
                <w:sz w:val="22"/>
              </w:rPr>
              <w:t xml:space="preserve"> widely used datasets, software, goods, services, or any other achievements relevant to the content of the call for proposals.</w:t>
            </w:r>
          </w:p>
          <w:p w14:paraId="0C47E82F" w14:textId="5B5C5B41" w:rsidR="00301D32" w:rsidRPr="00D56650" w:rsidRDefault="00AC5808" w:rsidP="51161A1B">
            <w:pPr>
              <w:pStyle w:val="02Titulosintermdios"/>
              <w:spacing w:before="60" w:after="60" w:line="240" w:lineRule="auto"/>
              <w:contextualSpacing/>
              <w:jc w:val="both"/>
              <w:rPr>
                <w:rStyle w:val="Bodytext3"/>
                <w:rFonts w:asciiTheme="minorHAnsi" w:hAnsiTheme="minorHAnsi" w:cstheme="minorBidi"/>
                <w:bCs/>
                <w:i/>
                <w:color w:val="999B9E"/>
                <w:sz w:val="20"/>
              </w:rPr>
            </w:pPr>
            <w:r w:rsidRPr="00D56650">
              <w:rPr>
                <w:rStyle w:val="Bodytext3"/>
                <w:rFonts w:asciiTheme="minorHAnsi" w:hAnsiTheme="minorHAnsi" w:cstheme="minorBidi"/>
                <w:bCs/>
                <w:i/>
                <w:color w:val="999B9E"/>
                <w:sz w:val="20"/>
              </w:rPr>
              <w:t>Provide up to 5 types of achievements</w:t>
            </w:r>
            <w:r w:rsidR="00E05DFF" w:rsidRPr="00D56650">
              <w:rPr>
                <w:rStyle w:val="Bodytext3"/>
                <w:rFonts w:asciiTheme="minorHAnsi" w:hAnsiTheme="minorHAnsi" w:cstheme="minorBidi"/>
                <w:bCs/>
                <w:i/>
                <w:color w:val="999B9E"/>
                <w:sz w:val="20"/>
              </w:rPr>
              <w:t xml:space="preserve"> </w:t>
            </w:r>
            <w:r w:rsidR="00E05DFF" w:rsidRPr="00D56650">
              <w:rPr>
                <w:rStyle w:val="Refdenotaderodap"/>
                <w:rFonts w:asciiTheme="minorHAnsi" w:eastAsia="Arial" w:hAnsiTheme="minorHAnsi" w:cstheme="minorBidi"/>
                <w:bCs/>
                <w:i/>
                <w:color w:val="999B9E"/>
                <w:sz w:val="20"/>
              </w:rPr>
              <w:footnoteReference w:id="2"/>
            </w:r>
            <w:r w:rsidRPr="00D56650">
              <w:rPr>
                <w:rStyle w:val="Bodytext3"/>
                <w:rFonts w:asciiTheme="minorHAnsi" w:hAnsiTheme="minorHAnsi" w:cstheme="minorBidi"/>
                <w:bCs/>
                <w:i/>
                <w:color w:val="999B9E"/>
                <w:sz w:val="20"/>
              </w:rPr>
              <w:t xml:space="preserve"> with a brief description</w:t>
            </w:r>
            <w:r w:rsidR="00E05DFF" w:rsidRPr="00D56650">
              <w:rPr>
                <w:rStyle w:val="Refdenotaderodap"/>
                <w:rFonts w:asciiTheme="minorHAnsi" w:eastAsia="Arial" w:hAnsiTheme="minorHAnsi" w:cstheme="minorBidi"/>
                <w:bCs/>
                <w:i/>
                <w:color w:val="999B9E"/>
                <w:sz w:val="20"/>
              </w:rPr>
              <w:footnoteReference w:id="3"/>
            </w:r>
          </w:p>
        </w:tc>
      </w:tr>
      <w:tr w:rsidR="00301D32" w:rsidRPr="006F160A" w14:paraId="1B9F36A5" w14:textId="77777777" w:rsidTr="008E592C">
        <w:tc>
          <w:tcPr>
            <w:tcW w:w="9629" w:type="dxa"/>
            <w:shd w:val="clear" w:color="auto" w:fill="auto"/>
          </w:tcPr>
          <w:p w14:paraId="07DB739C" w14:textId="77777777" w:rsidR="00301D32" w:rsidRPr="006F160A" w:rsidRDefault="00301D32">
            <w:pPr>
              <w:pStyle w:val="02Titulosintermdios"/>
              <w:spacing w:before="60" w:after="60" w:line="240" w:lineRule="auto"/>
              <w:contextualSpacing/>
              <w:jc w:val="both"/>
              <w:rPr>
                <w:rStyle w:val="Bodytext3"/>
                <w:rFonts w:asciiTheme="minorHAnsi" w:hAnsiTheme="minorHAnsi" w:cstheme="minorHAnsi"/>
                <w:b w:val="0"/>
                <w:color w:val="999B9E"/>
                <w:sz w:val="20"/>
              </w:rPr>
            </w:pPr>
          </w:p>
          <w:p w14:paraId="0F145F78" w14:textId="2D8479A7" w:rsidR="00301D32" w:rsidRPr="006F160A" w:rsidRDefault="00301D32">
            <w:pPr>
              <w:pStyle w:val="02Titulosintermdios"/>
              <w:spacing w:before="60" w:after="60" w:line="240" w:lineRule="auto"/>
              <w:contextualSpacing/>
              <w:jc w:val="both"/>
              <w:rPr>
                <w:rStyle w:val="Bodytext3"/>
                <w:rFonts w:asciiTheme="minorHAnsi" w:hAnsiTheme="minorHAnsi" w:cstheme="minorHAnsi"/>
                <w:b w:val="0"/>
                <w:color w:val="999B9E"/>
                <w:sz w:val="20"/>
              </w:rPr>
            </w:pPr>
          </w:p>
        </w:tc>
      </w:tr>
      <w:tr w:rsidR="00301D32" w:rsidRPr="006F160A" w14:paraId="256C6253" w14:textId="77777777" w:rsidTr="008E592C">
        <w:tc>
          <w:tcPr>
            <w:tcW w:w="9629" w:type="dxa"/>
            <w:shd w:val="clear" w:color="auto" w:fill="DFDFDF" w:themeFill="accent6" w:themeFillTint="33"/>
          </w:tcPr>
          <w:p w14:paraId="4A344E85" w14:textId="77777777" w:rsidR="003666A8" w:rsidRPr="00E0171A" w:rsidRDefault="003666A8" w:rsidP="51161A1B">
            <w:pPr>
              <w:pStyle w:val="02Titulosintermdios"/>
              <w:spacing w:before="60" w:after="60" w:line="240" w:lineRule="auto"/>
              <w:contextualSpacing/>
              <w:jc w:val="both"/>
              <w:rPr>
                <w:rFonts w:asciiTheme="minorHAnsi" w:hAnsiTheme="minorHAnsi" w:cstheme="minorHAnsi"/>
                <w:color w:val="5F5F5F" w:themeColor="text1" w:themeShade="BF"/>
                <w:sz w:val="22"/>
                <w:szCs w:val="22"/>
              </w:rPr>
            </w:pPr>
            <w:r w:rsidRPr="00E0171A">
              <w:rPr>
                <w:rFonts w:asciiTheme="minorHAnsi" w:hAnsiTheme="minorHAnsi" w:cstheme="minorHAnsi"/>
                <w:color w:val="5F5F5F" w:themeColor="text1" w:themeShade="BF"/>
                <w:sz w:val="22"/>
                <w:szCs w:val="22"/>
              </w:rPr>
              <w:t>List of previous projects or activities most relevant to the subject of the current proposal.</w:t>
            </w:r>
          </w:p>
          <w:p w14:paraId="09FF6257" w14:textId="0851EE6C" w:rsidR="00301D32" w:rsidRPr="00D56650" w:rsidRDefault="003666A8" w:rsidP="51161A1B">
            <w:pPr>
              <w:pStyle w:val="02Titulosintermdios"/>
              <w:spacing w:before="60" w:after="60" w:line="240" w:lineRule="auto"/>
              <w:contextualSpacing/>
              <w:jc w:val="both"/>
              <w:rPr>
                <w:rStyle w:val="Bodytext3"/>
                <w:rFonts w:asciiTheme="minorHAnsi" w:hAnsiTheme="minorHAnsi" w:cstheme="minorBidi"/>
                <w:bCs/>
                <w:color w:val="999B9E"/>
                <w:sz w:val="20"/>
              </w:rPr>
            </w:pPr>
            <w:r w:rsidRPr="00D56650">
              <w:rPr>
                <w:rStyle w:val="Bodytext3"/>
                <w:rFonts w:asciiTheme="minorHAnsi" w:hAnsiTheme="minorHAnsi" w:cstheme="minorBidi"/>
                <w:bCs/>
                <w:i/>
                <w:color w:val="999B9E"/>
                <w:sz w:val="20"/>
              </w:rPr>
              <w:t>Provide up to 5 projects or activities with a brief description.</w:t>
            </w:r>
          </w:p>
        </w:tc>
      </w:tr>
      <w:tr w:rsidR="00301D32" w:rsidRPr="006F160A" w14:paraId="5A2AA053" w14:textId="77777777" w:rsidTr="008E592C">
        <w:tc>
          <w:tcPr>
            <w:tcW w:w="9629" w:type="dxa"/>
            <w:shd w:val="clear" w:color="auto" w:fill="auto"/>
          </w:tcPr>
          <w:p w14:paraId="53D91460" w14:textId="77777777" w:rsidR="00301D32" w:rsidRPr="006F160A" w:rsidRDefault="00301D32">
            <w:pPr>
              <w:pStyle w:val="02Titulosintermdios"/>
              <w:spacing w:before="60" w:after="60" w:line="240" w:lineRule="auto"/>
              <w:contextualSpacing/>
              <w:rPr>
                <w:color w:val="5F5F5F" w:themeColor="background1"/>
                <w:sz w:val="22"/>
              </w:rPr>
            </w:pPr>
          </w:p>
          <w:p w14:paraId="6005D0DD" w14:textId="77777777" w:rsidR="00301D32" w:rsidRPr="006F160A" w:rsidRDefault="00301D32">
            <w:pPr>
              <w:pStyle w:val="02Titulosintermdios"/>
              <w:spacing w:before="60" w:after="60" w:line="240" w:lineRule="auto"/>
              <w:contextualSpacing/>
              <w:rPr>
                <w:color w:val="5F5F5F" w:themeColor="background1"/>
                <w:sz w:val="22"/>
              </w:rPr>
            </w:pPr>
          </w:p>
        </w:tc>
      </w:tr>
    </w:tbl>
    <w:p w14:paraId="2E9C0421" w14:textId="066EF7BD" w:rsidR="002D0363" w:rsidRPr="002D0363" w:rsidRDefault="00E05DFF">
      <w:pPr>
        <w:pStyle w:val="P68B1DB1-Normal13"/>
        <w:spacing w:after="160" w:line="259" w:lineRule="auto"/>
        <w:jc w:val="left"/>
      </w:pPr>
      <w:r w:rsidRPr="006F160A">
        <w:br w:type="page"/>
      </w:r>
    </w:p>
    <w:p w14:paraId="3E175ADA" w14:textId="77777777" w:rsidR="00301D32" w:rsidRPr="006F160A" w:rsidRDefault="00301D32">
      <w:pPr>
        <w:pStyle w:val="02Titulosintermdios"/>
        <w:shd w:val="clear" w:color="auto" w:fill="DFDFDF" w:themeFill="background1" w:themeFillTint="33"/>
        <w:spacing w:before="360" w:after="120" w:line="240" w:lineRule="auto"/>
        <w:rPr>
          <w:rFonts w:asciiTheme="minorHAnsi" w:hAnsiTheme="minorHAnsi" w:cstheme="minorHAnsi"/>
          <w:i/>
          <w:color w:val="5F5F5F" w:themeColor="background1"/>
          <w:sz w:val="24"/>
        </w:rPr>
        <w:sectPr w:rsidR="00301D32" w:rsidRPr="006F160A" w:rsidSect="007F6E02">
          <w:headerReference w:type="default" r:id="rId12"/>
          <w:footerReference w:type="even" r:id="rId13"/>
          <w:footerReference w:type="default" r:id="rId14"/>
          <w:headerReference w:type="first" r:id="rId15"/>
          <w:pgSz w:w="11906" w:h="16838" w:code="9"/>
          <w:pgMar w:top="2694" w:right="1133" w:bottom="567" w:left="1134" w:header="993" w:footer="510" w:gutter="0"/>
          <w:cols w:space="720"/>
          <w:docGrid w:linePitch="360"/>
        </w:sectPr>
      </w:pPr>
    </w:p>
    <w:p w14:paraId="7EF00573" w14:textId="5D492B59" w:rsidR="00301D32" w:rsidRPr="006F160A" w:rsidRDefault="00E05DFF" w:rsidP="00ED7C02">
      <w:pPr>
        <w:pStyle w:val="P68B1DB1-02Titulosintermdios8"/>
        <w:shd w:val="clear" w:color="auto" w:fill="DFDFDF" w:themeFill="accent6" w:themeFillTint="33"/>
        <w:tabs>
          <w:tab w:val="left" w:pos="9356"/>
          <w:tab w:val="left" w:pos="9639"/>
        </w:tabs>
        <w:spacing w:before="360" w:after="120" w:line="240" w:lineRule="auto"/>
        <w:rPr>
          <w:i w:val="0"/>
        </w:rPr>
      </w:pPr>
      <w:r w:rsidRPr="006F160A">
        <w:rPr>
          <w:i w:val="0"/>
        </w:rPr>
        <w:lastRenderedPageBreak/>
        <w:t xml:space="preserve">A2.3. </w:t>
      </w:r>
      <w:r w:rsidR="00B51996" w:rsidRPr="00B51996">
        <w:rPr>
          <w:i w:val="0"/>
        </w:rPr>
        <w:t>Researchers involved in the proposal</w:t>
      </w:r>
    </w:p>
    <w:p w14:paraId="250B6F88" w14:textId="2C4E1E65" w:rsidR="00B36D6F" w:rsidRPr="00B36D6F" w:rsidRDefault="00B36D6F" w:rsidP="00ED7C02">
      <w:pPr>
        <w:pStyle w:val="02Titulosintermdios"/>
        <w:tabs>
          <w:tab w:val="left" w:pos="9356"/>
        </w:tabs>
        <w:spacing w:line="240" w:lineRule="auto"/>
        <w:ind w:right="284"/>
        <w:jc w:val="both"/>
        <w:rPr>
          <w:rStyle w:val="Bodytext3"/>
          <w:rFonts w:asciiTheme="minorHAnsi" w:hAnsiTheme="minorHAnsi" w:cstheme="minorHAnsi"/>
          <w:b w:val="0"/>
          <w:i/>
          <w:color w:val="999B9E"/>
          <w:sz w:val="20"/>
        </w:rPr>
      </w:pPr>
      <w:r w:rsidRPr="00B36D6F">
        <w:rPr>
          <w:rStyle w:val="Bodytext3"/>
          <w:rFonts w:asciiTheme="minorHAnsi" w:hAnsiTheme="minorHAnsi" w:cstheme="minorHAnsi"/>
          <w:b w:val="0"/>
          <w:i/>
          <w:color w:val="999B9E"/>
          <w:sz w:val="20"/>
        </w:rPr>
        <w:t>Include only the researchers</w:t>
      </w:r>
      <w:r w:rsidRPr="00B36D6F">
        <w:rPr>
          <w:rStyle w:val="Bodytext3"/>
          <w:rFonts w:asciiTheme="minorHAnsi" w:hAnsiTheme="minorHAnsi" w:cstheme="minorHAnsi"/>
          <w:b w:val="0"/>
          <w:i/>
          <w:color w:val="999B9E"/>
          <w:sz w:val="20"/>
          <w:vertAlign w:val="superscript"/>
        </w:rPr>
        <w:t>3</w:t>
      </w:r>
      <w:r w:rsidRPr="00B36D6F">
        <w:rPr>
          <w:rStyle w:val="Bodytext3"/>
          <w:rFonts w:asciiTheme="minorHAnsi" w:hAnsiTheme="minorHAnsi" w:cstheme="minorHAnsi"/>
          <w:b w:val="0"/>
          <w:i/>
          <w:color w:val="999B9E"/>
          <w:sz w:val="20"/>
        </w:rPr>
        <w:t xml:space="preserve"> involved in the proposal. It is not necessary to include in the table the identity of other individuals involved in the proposal who are not researchers. Also, include the person responsible for the proposal if they are a researcher.</w:t>
      </w:r>
    </w:p>
    <w:tbl>
      <w:tblPr>
        <w:tblStyle w:val="TabelacomGrelha"/>
        <w:tblW w:w="5000" w:type="pct"/>
        <w:tblLook w:val="04A0" w:firstRow="1" w:lastRow="0" w:firstColumn="1" w:lastColumn="0" w:noHBand="0" w:noVBand="1"/>
      </w:tblPr>
      <w:tblGrid>
        <w:gridCol w:w="904"/>
        <w:gridCol w:w="621"/>
        <w:gridCol w:w="1548"/>
        <w:gridCol w:w="924"/>
        <w:gridCol w:w="2660"/>
        <w:gridCol w:w="1379"/>
        <w:gridCol w:w="1593"/>
      </w:tblGrid>
      <w:tr w:rsidR="00ED7C02" w:rsidRPr="006F160A" w14:paraId="72CDE211" w14:textId="77777777" w:rsidTr="00ED7C02">
        <w:tc>
          <w:tcPr>
            <w:tcW w:w="470" w:type="pct"/>
            <w:shd w:val="clear" w:color="auto" w:fill="DFDFDF" w:themeFill="accent6" w:themeFillTint="33"/>
            <w:vAlign w:val="center"/>
          </w:tcPr>
          <w:p w14:paraId="29F4807C" w14:textId="748B12B6" w:rsidR="00301D32" w:rsidRPr="006F160A" w:rsidRDefault="00790215" w:rsidP="00ED7C02">
            <w:pPr>
              <w:pStyle w:val="P68B1DB1-02Titulosintermdios7"/>
              <w:tabs>
                <w:tab w:val="left" w:pos="9356"/>
              </w:tabs>
              <w:spacing w:before="60" w:after="60" w:line="240" w:lineRule="auto"/>
              <w:contextualSpacing/>
              <w:jc w:val="center"/>
            </w:pPr>
            <w:r w:rsidRPr="00790215">
              <w:t xml:space="preserve">Partner </w:t>
            </w:r>
            <w:r w:rsidR="00BB349B" w:rsidRPr="00790215">
              <w:t>n</w:t>
            </w:r>
            <w:r w:rsidR="00BB349B">
              <w:t>. º</w:t>
            </w:r>
          </w:p>
        </w:tc>
        <w:tc>
          <w:tcPr>
            <w:tcW w:w="322" w:type="pct"/>
            <w:shd w:val="clear" w:color="auto" w:fill="DFDFDF" w:themeFill="accent6" w:themeFillTint="33"/>
            <w:vAlign w:val="center"/>
          </w:tcPr>
          <w:p w14:paraId="77FD24B6" w14:textId="040A834F" w:rsidR="00301D32" w:rsidRPr="006F160A" w:rsidRDefault="00790215" w:rsidP="00ED7C02">
            <w:pPr>
              <w:pStyle w:val="P68B1DB1-02Titulosintermdios7"/>
              <w:tabs>
                <w:tab w:val="left" w:pos="9356"/>
              </w:tabs>
              <w:spacing w:before="60" w:after="60" w:line="240" w:lineRule="auto"/>
              <w:contextualSpacing/>
              <w:jc w:val="center"/>
              <w:rPr>
                <w:rStyle w:val="Bodytext3"/>
                <w:rFonts w:asciiTheme="minorHAnsi" w:eastAsia="Times New Roman" w:hAnsiTheme="minorHAnsi" w:cstheme="minorBidi"/>
                <w:sz w:val="22"/>
                <w:szCs w:val="22"/>
              </w:rPr>
            </w:pPr>
            <w:r>
              <w:t>Title</w:t>
            </w:r>
          </w:p>
        </w:tc>
        <w:tc>
          <w:tcPr>
            <w:tcW w:w="804" w:type="pct"/>
            <w:shd w:val="clear" w:color="auto" w:fill="DFDFDF" w:themeFill="accent6" w:themeFillTint="33"/>
            <w:vAlign w:val="center"/>
          </w:tcPr>
          <w:p w14:paraId="45765A18" w14:textId="7A9B5E49" w:rsidR="00301D32" w:rsidRPr="006F160A" w:rsidRDefault="00790215" w:rsidP="00ED7C02">
            <w:pPr>
              <w:pStyle w:val="P68B1DB1-02Titulosintermdios7"/>
              <w:tabs>
                <w:tab w:val="left" w:pos="9356"/>
              </w:tabs>
              <w:spacing w:before="60" w:after="60" w:line="240" w:lineRule="auto"/>
              <w:contextualSpacing/>
              <w:jc w:val="center"/>
              <w:rPr>
                <w:rStyle w:val="Bodytext3"/>
                <w:rFonts w:asciiTheme="minorHAnsi" w:eastAsia="Times New Roman" w:hAnsiTheme="minorHAnsi" w:cstheme="minorHAnsi"/>
                <w:sz w:val="22"/>
              </w:rPr>
            </w:pPr>
            <w:r>
              <w:t>Name</w:t>
            </w:r>
          </w:p>
        </w:tc>
        <w:tc>
          <w:tcPr>
            <w:tcW w:w="480" w:type="pct"/>
            <w:shd w:val="clear" w:color="auto" w:fill="DFDFDF" w:themeFill="accent6" w:themeFillTint="33"/>
            <w:vAlign w:val="center"/>
          </w:tcPr>
          <w:p w14:paraId="686B2DD9" w14:textId="77777777" w:rsidR="00301D32" w:rsidRPr="006F160A" w:rsidRDefault="00E05DFF" w:rsidP="00ED7C02">
            <w:pPr>
              <w:pStyle w:val="P68B1DB1-02Titulosintermdios7"/>
              <w:tabs>
                <w:tab w:val="left" w:pos="9356"/>
              </w:tabs>
              <w:spacing w:before="60" w:after="60" w:line="240" w:lineRule="auto"/>
              <w:contextualSpacing/>
              <w:jc w:val="center"/>
              <w:rPr>
                <w:rStyle w:val="Bodytext3"/>
                <w:rFonts w:asciiTheme="minorHAnsi" w:hAnsiTheme="minorHAnsi" w:cstheme="minorHAnsi"/>
                <w:i/>
                <w:color w:val="999B9E"/>
                <w:sz w:val="22"/>
              </w:rPr>
            </w:pPr>
            <w:r w:rsidRPr="006F160A">
              <w:t>Email</w:t>
            </w:r>
          </w:p>
        </w:tc>
        <w:tc>
          <w:tcPr>
            <w:tcW w:w="1381" w:type="pct"/>
            <w:shd w:val="clear" w:color="auto" w:fill="DFDFDF" w:themeFill="accent6" w:themeFillTint="33"/>
            <w:vAlign w:val="center"/>
          </w:tcPr>
          <w:p w14:paraId="72CAC395" w14:textId="3E337600" w:rsidR="00301D32" w:rsidRPr="006F160A" w:rsidRDefault="00790215" w:rsidP="00ED7C02">
            <w:pPr>
              <w:pStyle w:val="02Titulosintermdios"/>
              <w:tabs>
                <w:tab w:val="left" w:pos="9356"/>
              </w:tabs>
              <w:spacing w:before="60" w:after="60" w:line="240" w:lineRule="auto"/>
              <w:contextualSpacing/>
              <w:jc w:val="center"/>
              <w:rPr>
                <w:rStyle w:val="Bodytext3"/>
                <w:rFonts w:asciiTheme="minorHAnsi" w:hAnsiTheme="minorHAnsi" w:cstheme="minorHAnsi"/>
                <w:i/>
                <w:color w:val="999B9E"/>
                <w:sz w:val="22"/>
              </w:rPr>
            </w:pPr>
            <w:r w:rsidRPr="00790215">
              <w:rPr>
                <w:rFonts w:asciiTheme="minorHAnsi" w:hAnsiTheme="minorHAnsi" w:cstheme="minorHAnsi"/>
                <w:color w:val="5F5F5F" w:themeColor="background1"/>
                <w:sz w:val="22"/>
              </w:rPr>
              <w:t>Career stage</w:t>
            </w:r>
            <w:r w:rsidR="00CF576E">
              <w:rPr>
                <w:rFonts w:asciiTheme="minorHAnsi" w:hAnsiTheme="minorHAnsi" w:cstheme="minorHAnsi"/>
                <w:color w:val="5F5F5F" w:themeColor="background1"/>
                <w:sz w:val="22"/>
                <w:vertAlign w:val="superscript"/>
              </w:rPr>
              <w:t>4</w:t>
            </w:r>
          </w:p>
        </w:tc>
        <w:tc>
          <w:tcPr>
            <w:tcW w:w="716" w:type="pct"/>
            <w:shd w:val="clear" w:color="auto" w:fill="DFDFDF" w:themeFill="accent6" w:themeFillTint="33"/>
            <w:vAlign w:val="center"/>
          </w:tcPr>
          <w:p w14:paraId="3B2D73CF" w14:textId="77777777" w:rsidR="00D76141" w:rsidRDefault="00D76141" w:rsidP="00ED7C02">
            <w:pPr>
              <w:pStyle w:val="P68B1DB1-02Titulosintermdios14"/>
              <w:tabs>
                <w:tab w:val="left" w:pos="9356"/>
              </w:tabs>
              <w:spacing w:before="60" w:after="60" w:line="240" w:lineRule="auto"/>
              <w:contextualSpacing/>
              <w:jc w:val="center"/>
              <w:rPr>
                <w:b/>
                <w:i w:val="0"/>
                <w:color w:val="5F5F5F" w:themeColor="background1"/>
                <w:sz w:val="22"/>
              </w:rPr>
            </w:pPr>
            <w:r w:rsidRPr="00D76141">
              <w:rPr>
                <w:b/>
                <w:i w:val="0"/>
                <w:color w:val="5F5F5F" w:themeColor="background1"/>
                <w:sz w:val="22"/>
              </w:rPr>
              <w:t>Role of the researcher</w:t>
            </w:r>
          </w:p>
          <w:p w14:paraId="67BE1E97" w14:textId="51B78101" w:rsidR="00301D32" w:rsidRPr="006F160A" w:rsidRDefault="00D76141" w:rsidP="00ED7C02">
            <w:pPr>
              <w:pStyle w:val="P68B1DB1-02Titulosintermdios14"/>
              <w:tabs>
                <w:tab w:val="left" w:pos="9356"/>
              </w:tabs>
              <w:spacing w:before="60" w:after="60" w:line="240" w:lineRule="auto"/>
              <w:contextualSpacing/>
              <w:jc w:val="center"/>
              <w:rPr>
                <w:rStyle w:val="Bodytext3"/>
                <w:rFonts w:asciiTheme="minorHAnsi" w:hAnsiTheme="minorHAnsi" w:cstheme="minorHAnsi"/>
                <w:sz w:val="20"/>
              </w:rPr>
            </w:pPr>
            <w:r>
              <w:t>In the project</w:t>
            </w:r>
          </w:p>
        </w:tc>
        <w:tc>
          <w:tcPr>
            <w:tcW w:w="827" w:type="pct"/>
            <w:shd w:val="clear" w:color="auto" w:fill="DFDFDF" w:themeFill="accent6" w:themeFillTint="33"/>
            <w:vAlign w:val="center"/>
          </w:tcPr>
          <w:p w14:paraId="03A8839D" w14:textId="0D4FB49B" w:rsidR="00301D32" w:rsidRPr="006F160A" w:rsidRDefault="00D76141" w:rsidP="00ED7C02">
            <w:pPr>
              <w:pStyle w:val="P68B1DB1-02Titulosintermdios7"/>
              <w:tabs>
                <w:tab w:val="left" w:pos="9356"/>
              </w:tabs>
              <w:spacing w:before="60" w:after="60" w:line="240" w:lineRule="auto"/>
              <w:contextualSpacing/>
              <w:jc w:val="center"/>
              <w:rPr>
                <w:rStyle w:val="Bodytext3"/>
                <w:rFonts w:asciiTheme="minorHAnsi" w:hAnsiTheme="minorHAnsi" w:cstheme="minorHAnsi"/>
                <w:i/>
                <w:color w:val="999B9E"/>
                <w:sz w:val="22"/>
              </w:rPr>
            </w:pPr>
            <w:r w:rsidRPr="00D76141">
              <w:t>Reference and type of identifier</w:t>
            </w:r>
          </w:p>
        </w:tc>
      </w:tr>
      <w:tr w:rsidR="00ED7C02" w:rsidRPr="006F160A" w14:paraId="7FA1DEBD" w14:textId="77777777" w:rsidTr="00ED7C02">
        <w:tc>
          <w:tcPr>
            <w:tcW w:w="470" w:type="pct"/>
            <w:vAlign w:val="center"/>
          </w:tcPr>
          <w:p w14:paraId="2F1BAC7D" w14:textId="532518B7" w:rsidR="00301D32" w:rsidRPr="006F160A" w:rsidRDefault="00301D32" w:rsidP="00ED7C02">
            <w:pPr>
              <w:pStyle w:val="02Titulosintermdios"/>
              <w:tabs>
                <w:tab w:val="left" w:pos="9356"/>
              </w:tabs>
              <w:spacing w:before="60" w:after="60" w:line="240" w:lineRule="auto"/>
              <w:contextualSpacing/>
              <w:rPr>
                <w:rStyle w:val="Bodytext3"/>
                <w:rFonts w:asciiTheme="minorHAnsi" w:hAnsiTheme="minorHAnsi" w:cstheme="minorHAnsi"/>
                <w:color w:val="999B9E"/>
              </w:rPr>
            </w:pPr>
          </w:p>
        </w:tc>
        <w:tc>
          <w:tcPr>
            <w:tcW w:w="322" w:type="pct"/>
            <w:vAlign w:val="center"/>
          </w:tcPr>
          <w:p w14:paraId="5F66A3AE" w14:textId="3D3ED91B" w:rsidR="00301D32" w:rsidRPr="006F160A" w:rsidRDefault="00301D32" w:rsidP="00ED7C02">
            <w:pPr>
              <w:pStyle w:val="02Titulosintermdios"/>
              <w:tabs>
                <w:tab w:val="left" w:pos="9356"/>
              </w:tabs>
              <w:spacing w:before="60" w:after="60" w:line="240" w:lineRule="auto"/>
              <w:contextualSpacing/>
              <w:rPr>
                <w:rStyle w:val="Bodytext3"/>
                <w:i/>
                <w:color w:val="999B9E"/>
              </w:rPr>
            </w:pPr>
          </w:p>
        </w:tc>
        <w:tc>
          <w:tcPr>
            <w:tcW w:w="804" w:type="pct"/>
            <w:vAlign w:val="center"/>
          </w:tcPr>
          <w:p w14:paraId="7FA22DA3" w14:textId="77777777" w:rsidR="00301D32" w:rsidRPr="006F160A" w:rsidRDefault="00301D32" w:rsidP="00ED7C02">
            <w:pPr>
              <w:pStyle w:val="02Titulosintermdios"/>
              <w:tabs>
                <w:tab w:val="left" w:pos="9356"/>
              </w:tabs>
              <w:spacing w:before="60" w:after="60" w:line="240" w:lineRule="auto"/>
              <w:contextualSpacing/>
              <w:rPr>
                <w:rStyle w:val="Bodytext3"/>
                <w:i/>
                <w:color w:val="999B9E"/>
              </w:rPr>
            </w:pPr>
          </w:p>
        </w:tc>
        <w:tc>
          <w:tcPr>
            <w:tcW w:w="480" w:type="pct"/>
            <w:vAlign w:val="center"/>
          </w:tcPr>
          <w:p w14:paraId="0BBDC7D8" w14:textId="77777777" w:rsidR="00301D32" w:rsidRPr="006F160A" w:rsidRDefault="00301D32" w:rsidP="00ED7C02">
            <w:pPr>
              <w:pStyle w:val="02Titulosintermdios"/>
              <w:tabs>
                <w:tab w:val="left" w:pos="9356"/>
              </w:tabs>
              <w:spacing w:before="60" w:after="60" w:line="240" w:lineRule="auto"/>
              <w:contextualSpacing/>
              <w:rPr>
                <w:rStyle w:val="Bodytext3"/>
                <w:i/>
                <w:color w:val="999B9E"/>
              </w:rPr>
            </w:pPr>
          </w:p>
        </w:tc>
        <w:tc>
          <w:tcPr>
            <w:tcW w:w="1381" w:type="pct"/>
            <w:vAlign w:val="center"/>
          </w:tcPr>
          <w:p w14:paraId="425BCBE4" w14:textId="77777777" w:rsidR="001F4170" w:rsidRPr="00ED7C02" w:rsidRDefault="001F4170" w:rsidP="00ED7C02">
            <w:pPr>
              <w:pStyle w:val="02Titulosintermdios"/>
              <w:tabs>
                <w:tab w:val="left" w:pos="9356"/>
              </w:tabs>
              <w:spacing w:before="60" w:after="60" w:line="240" w:lineRule="auto"/>
              <w:contextualSpacing/>
              <w:rPr>
                <w:rStyle w:val="Bodytext3"/>
                <w:rFonts w:asciiTheme="minorHAnsi" w:hAnsiTheme="minorHAnsi" w:cstheme="minorHAnsi"/>
                <w:b w:val="0"/>
                <w:i/>
                <w:color w:val="999B9E"/>
                <w:sz w:val="16"/>
                <w:szCs w:val="16"/>
              </w:rPr>
            </w:pPr>
            <w:r w:rsidRPr="00ED7C02">
              <w:rPr>
                <w:rStyle w:val="Bodytext3"/>
                <w:rFonts w:asciiTheme="minorHAnsi" w:hAnsiTheme="minorHAnsi" w:cstheme="minorHAnsi"/>
                <w:b w:val="0"/>
                <w:i/>
                <w:color w:val="999B9E"/>
                <w:sz w:val="16"/>
                <w:szCs w:val="16"/>
              </w:rPr>
              <w:t xml:space="preserve">[Category A — Senior researcher]  </w:t>
            </w:r>
          </w:p>
          <w:p w14:paraId="56A9C012" w14:textId="6992D64D" w:rsidR="001F4170" w:rsidRPr="00ED7C02" w:rsidRDefault="001F4170" w:rsidP="00ED7C02">
            <w:pPr>
              <w:pStyle w:val="02Titulosintermdios"/>
              <w:tabs>
                <w:tab w:val="left" w:pos="9356"/>
              </w:tabs>
              <w:spacing w:before="60" w:after="60" w:line="240" w:lineRule="auto"/>
              <w:contextualSpacing/>
              <w:rPr>
                <w:rStyle w:val="Bodytext3"/>
                <w:rFonts w:asciiTheme="minorHAnsi" w:hAnsiTheme="minorHAnsi" w:cstheme="minorHAnsi"/>
                <w:b w:val="0"/>
                <w:i/>
                <w:color w:val="999B9E"/>
                <w:sz w:val="16"/>
                <w:szCs w:val="16"/>
              </w:rPr>
            </w:pPr>
            <w:r w:rsidRPr="00ED7C02">
              <w:rPr>
                <w:rStyle w:val="Bodytext3"/>
                <w:rFonts w:asciiTheme="minorHAnsi" w:hAnsiTheme="minorHAnsi" w:cstheme="minorHAnsi"/>
                <w:b w:val="0"/>
                <w:i/>
                <w:color w:val="999B9E"/>
                <w:sz w:val="16"/>
                <w:szCs w:val="16"/>
              </w:rPr>
              <w:t xml:space="preserve">[Category B — Principal researcher]  </w:t>
            </w:r>
          </w:p>
          <w:p w14:paraId="493A4F00" w14:textId="77777777" w:rsidR="001F4170" w:rsidRPr="00ED7C02" w:rsidRDefault="001F4170" w:rsidP="00ED7C02">
            <w:pPr>
              <w:pStyle w:val="02Titulosintermdios"/>
              <w:tabs>
                <w:tab w:val="left" w:pos="9356"/>
              </w:tabs>
              <w:spacing w:before="60" w:after="60" w:line="240" w:lineRule="auto"/>
              <w:contextualSpacing/>
              <w:rPr>
                <w:rStyle w:val="Bodytext3"/>
                <w:rFonts w:asciiTheme="minorHAnsi" w:hAnsiTheme="minorHAnsi" w:cstheme="minorHAnsi"/>
                <w:b w:val="0"/>
                <w:i/>
                <w:color w:val="999B9E"/>
                <w:sz w:val="16"/>
                <w:szCs w:val="16"/>
              </w:rPr>
            </w:pPr>
            <w:r w:rsidRPr="00ED7C02">
              <w:rPr>
                <w:rStyle w:val="Bodytext3"/>
                <w:rFonts w:asciiTheme="minorHAnsi" w:hAnsiTheme="minorHAnsi" w:cstheme="minorHAnsi"/>
                <w:b w:val="0"/>
                <w:i/>
                <w:color w:val="999B9E"/>
                <w:sz w:val="16"/>
                <w:szCs w:val="16"/>
              </w:rPr>
              <w:t xml:space="preserve">[Category C — Recognized researcher]  </w:t>
            </w:r>
          </w:p>
          <w:p w14:paraId="2080F58C" w14:textId="5CF59262" w:rsidR="00301D32" w:rsidRPr="006F160A" w:rsidRDefault="001F4170" w:rsidP="00ED7C02">
            <w:pPr>
              <w:pStyle w:val="02Titulosintermdios"/>
              <w:tabs>
                <w:tab w:val="left" w:pos="9356"/>
              </w:tabs>
              <w:spacing w:before="60" w:after="60" w:line="240" w:lineRule="auto"/>
              <w:contextualSpacing/>
              <w:rPr>
                <w:rStyle w:val="Bodytext3"/>
                <w:i/>
                <w:color w:val="999B9E"/>
              </w:rPr>
            </w:pPr>
            <w:r w:rsidRPr="00ED7C02">
              <w:rPr>
                <w:rStyle w:val="Bodytext3"/>
                <w:rFonts w:asciiTheme="minorHAnsi" w:hAnsiTheme="minorHAnsi" w:cstheme="minorHAnsi"/>
                <w:b w:val="0"/>
                <w:i/>
                <w:color w:val="999B9E"/>
                <w:sz w:val="16"/>
                <w:szCs w:val="16"/>
              </w:rPr>
              <w:t>[Category D — Early-stage researcher]</w:t>
            </w:r>
          </w:p>
        </w:tc>
        <w:tc>
          <w:tcPr>
            <w:tcW w:w="716" w:type="pct"/>
          </w:tcPr>
          <w:p w14:paraId="0E58BFF9" w14:textId="42CB7113" w:rsidR="00301D32" w:rsidRPr="00ED7C02" w:rsidRDefault="00E05DFF" w:rsidP="00ED7C02">
            <w:pPr>
              <w:pStyle w:val="02Titulosintermdios"/>
              <w:tabs>
                <w:tab w:val="left" w:pos="9356"/>
              </w:tabs>
              <w:spacing w:before="60" w:after="60" w:line="240" w:lineRule="auto"/>
              <w:contextualSpacing/>
              <w:rPr>
                <w:rStyle w:val="Bodytext3"/>
                <w:rFonts w:asciiTheme="minorHAnsi" w:hAnsiTheme="minorHAnsi" w:cstheme="minorHAnsi"/>
                <w:b w:val="0"/>
                <w:i/>
                <w:color w:val="999B9E"/>
                <w:sz w:val="16"/>
                <w:szCs w:val="16"/>
              </w:rPr>
            </w:pPr>
            <w:r w:rsidRPr="00ED7C02">
              <w:rPr>
                <w:rStyle w:val="Bodytext3"/>
                <w:rFonts w:asciiTheme="minorHAnsi" w:hAnsiTheme="minorHAnsi" w:cstheme="minorHAnsi"/>
                <w:b w:val="0"/>
                <w:i/>
                <w:color w:val="999B9E"/>
                <w:sz w:val="16"/>
                <w:szCs w:val="16"/>
              </w:rPr>
              <w:t>[</w:t>
            </w:r>
            <w:r w:rsidR="00EC356A" w:rsidRPr="00ED7C02">
              <w:rPr>
                <w:rStyle w:val="Bodytext3"/>
                <w:rFonts w:asciiTheme="minorHAnsi" w:hAnsiTheme="minorHAnsi" w:cstheme="minorHAnsi"/>
                <w:b w:val="0"/>
                <w:i/>
                <w:color w:val="999B9E"/>
                <w:sz w:val="16"/>
                <w:szCs w:val="16"/>
              </w:rPr>
              <w:t>Leader</w:t>
            </w:r>
            <w:r w:rsidRPr="00ED7C02">
              <w:rPr>
                <w:rStyle w:val="Bodytext3"/>
                <w:rFonts w:asciiTheme="minorHAnsi" w:hAnsiTheme="minorHAnsi" w:cstheme="minorHAnsi"/>
                <w:b w:val="0"/>
                <w:i/>
                <w:color w:val="999B9E"/>
                <w:sz w:val="16"/>
                <w:szCs w:val="16"/>
              </w:rPr>
              <w:t>]</w:t>
            </w:r>
          </w:p>
          <w:p w14:paraId="7DC96B33" w14:textId="689E1FA2" w:rsidR="00301D32" w:rsidRPr="00ED7C02" w:rsidRDefault="00E05DFF" w:rsidP="00ED7C02">
            <w:pPr>
              <w:pStyle w:val="02Titulosintermdios"/>
              <w:tabs>
                <w:tab w:val="left" w:pos="9356"/>
              </w:tabs>
              <w:spacing w:before="60" w:after="60" w:line="240" w:lineRule="auto"/>
              <w:contextualSpacing/>
              <w:rPr>
                <w:rStyle w:val="Bodytext3"/>
                <w:i/>
                <w:color w:val="999B9E"/>
                <w:sz w:val="16"/>
                <w:szCs w:val="16"/>
              </w:rPr>
            </w:pPr>
            <w:r w:rsidRPr="00ED7C02">
              <w:rPr>
                <w:rStyle w:val="Bodytext3"/>
                <w:rFonts w:asciiTheme="minorHAnsi" w:hAnsiTheme="minorHAnsi" w:cstheme="minorHAnsi"/>
                <w:b w:val="0"/>
                <w:i/>
                <w:color w:val="999B9E"/>
                <w:sz w:val="16"/>
                <w:szCs w:val="16"/>
              </w:rPr>
              <w:t>[</w:t>
            </w:r>
            <w:r w:rsidR="00EC356A" w:rsidRPr="00ED7C02">
              <w:rPr>
                <w:rStyle w:val="Bodytext3"/>
                <w:rFonts w:asciiTheme="minorHAnsi" w:hAnsiTheme="minorHAnsi" w:cstheme="minorHAnsi"/>
                <w:b w:val="0"/>
                <w:i/>
                <w:color w:val="999B9E"/>
                <w:sz w:val="16"/>
                <w:szCs w:val="16"/>
              </w:rPr>
              <w:t>Team member</w:t>
            </w:r>
            <w:r w:rsidRPr="00ED7C02">
              <w:rPr>
                <w:rStyle w:val="Bodytext3"/>
                <w:rFonts w:asciiTheme="minorHAnsi" w:hAnsiTheme="minorHAnsi" w:cstheme="minorHAnsi"/>
                <w:b w:val="0"/>
                <w:i/>
                <w:color w:val="999B9E"/>
                <w:sz w:val="16"/>
                <w:szCs w:val="16"/>
              </w:rPr>
              <w:t>]</w:t>
            </w:r>
          </w:p>
        </w:tc>
        <w:tc>
          <w:tcPr>
            <w:tcW w:w="827" w:type="pct"/>
          </w:tcPr>
          <w:p w14:paraId="33228920" w14:textId="77777777" w:rsidR="00301D32" w:rsidRPr="00ED7C02" w:rsidRDefault="00E05DFF" w:rsidP="00ED7C02">
            <w:pPr>
              <w:pStyle w:val="02Titulosintermdios"/>
              <w:tabs>
                <w:tab w:val="left" w:pos="9356"/>
              </w:tabs>
              <w:spacing w:before="60" w:after="60" w:line="240" w:lineRule="auto"/>
              <w:contextualSpacing/>
              <w:rPr>
                <w:rStyle w:val="Bodytext3"/>
                <w:rFonts w:asciiTheme="minorHAnsi" w:hAnsiTheme="minorHAnsi" w:cstheme="minorHAnsi"/>
                <w:b w:val="0"/>
                <w:i/>
                <w:color w:val="999B9E"/>
                <w:sz w:val="16"/>
                <w:szCs w:val="16"/>
              </w:rPr>
            </w:pPr>
            <w:r w:rsidRPr="00ED7C02">
              <w:rPr>
                <w:rStyle w:val="Bodytext3"/>
                <w:rFonts w:asciiTheme="minorHAnsi" w:hAnsiTheme="minorHAnsi" w:cstheme="minorHAnsi"/>
                <w:b w:val="0"/>
                <w:i/>
                <w:color w:val="999B9E"/>
                <w:sz w:val="16"/>
                <w:szCs w:val="16"/>
              </w:rPr>
              <w:t>[ORCID]</w:t>
            </w:r>
          </w:p>
          <w:p w14:paraId="4EF3655E" w14:textId="47418C07" w:rsidR="00301D32" w:rsidRPr="00ED7C02" w:rsidRDefault="00E05DFF" w:rsidP="00ED7C02">
            <w:pPr>
              <w:pStyle w:val="02Titulosintermdios"/>
              <w:tabs>
                <w:tab w:val="left" w:pos="9356"/>
              </w:tabs>
              <w:spacing w:before="60" w:after="60" w:line="240" w:lineRule="auto"/>
              <w:contextualSpacing/>
              <w:rPr>
                <w:rStyle w:val="Bodytext3"/>
                <w:rFonts w:asciiTheme="minorHAnsi" w:hAnsiTheme="minorHAnsi" w:cstheme="minorHAnsi"/>
                <w:b w:val="0"/>
                <w:i/>
                <w:color w:val="999B9E"/>
                <w:sz w:val="16"/>
                <w:szCs w:val="16"/>
              </w:rPr>
            </w:pPr>
            <w:r w:rsidRPr="00ED7C02">
              <w:rPr>
                <w:rStyle w:val="Bodytext3"/>
                <w:rFonts w:asciiTheme="minorHAnsi" w:hAnsiTheme="minorHAnsi" w:cstheme="minorHAnsi"/>
                <w:b w:val="0"/>
                <w:i/>
                <w:color w:val="999B9E"/>
                <w:sz w:val="16"/>
                <w:szCs w:val="16"/>
              </w:rPr>
              <w:t>[</w:t>
            </w:r>
            <w:r w:rsidR="00A71610" w:rsidRPr="00ED7C02">
              <w:rPr>
                <w:rStyle w:val="Bodytext3"/>
                <w:rFonts w:asciiTheme="minorHAnsi" w:hAnsiTheme="minorHAnsi" w:cstheme="minorHAnsi"/>
                <w:b w:val="0"/>
                <w:i/>
                <w:color w:val="999B9E"/>
                <w:sz w:val="16"/>
                <w:szCs w:val="16"/>
              </w:rPr>
              <w:t>Researcher Id</w:t>
            </w:r>
            <w:r w:rsidRPr="00ED7C02">
              <w:rPr>
                <w:rStyle w:val="Bodytext3"/>
                <w:rFonts w:asciiTheme="minorHAnsi" w:hAnsiTheme="minorHAnsi" w:cstheme="minorHAnsi"/>
                <w:b w:val="0"/>
                <w:i/>
                <w:color w:val="999B9E"/>
                <w:sz w:val="16"/>
                <w:szCs w:val="16"/>
              </w:rPr>
              <w:t>]</w:t>
            </w:r>
          </w:p>
          <w:p w14:paraId="6A84B1B2" w14:textId="21356658" w:rsidR="00301D32" w:rsidRPr="00ED7C02" w:rsidRDefault="00E05DFF" w:rsidP="00ED7C02">
            <w:pPr>
              <w:pStyle w:val="02Titulosintermdios"/>
              <w:tabs>
                <w:tab w:val="left" w:pos="9356"/>
              </w:tabs>
              <w:spacing w:before="60" w:after="60" w:line="240" w:lineRule="auto"/>
              <w:contextualSpacing/>
              <w:rPr>
                <w:rStyle w:val="Bodytext3"/>
                <w:i/>
                <w:color w:val="999B9E"/>
                <w:sz w:val="16"/>
                <w:szCs w:val="16"/>
              </w:rPr>
            </w:pPr>
            <w:r w:rsidRPr="00ED7C02">
              <w:rPr>
                <w:rStyle w:val="Bodytext3"/>
                <w:rFonts w:asciiTheme="minorHAnsi" w:hAnsiTheme="minorHAnsi" w:cstheme="minorHAnsi"/>
                <w:b w:val="0"/>
                <w:i/>
                <w:color w:val="999B9E"/>
                <w:sz w:val="16"/>
                <w:szCs w:val="16"/>
              </w:rPr>
              <w:t>[O</w:t>
            </w:r>
            <w:r w:rsidR="00D76141" w:rsidRPr="00ED7C02">
              <w:rPr>
                <w:rStyle w:val="Bodytext3"/>
                <w:rFonts w:asciiTheme="minorHAnsi" w:hAnsiTheme="minorHAnsi" w:cstheme="minorHAnsi"/>
                <w:b w:val="0"/>
                <w:i/>
                <w:color w:val="999B9E"/>
                <w:sz w:val="16"/>
                <w:szCs w:val="16"/>
              </w:rPr>
              <w:t>ther</w:t>
            </w:r>
            <w:r w:rsidRPr="00ED7C02">
              <w:rPr>
                <w:rStyle w:val="Bodytext3"/>
                <w:rFonts w:asciiTheme="minorHAnsi" w:hAnsiTheme="minorHAnsi" w:cstheme="minorHAnsi"/>
                <w:b w:val="0"/>
                <w:i/>
                <w:color w:val="999B9E"/>
                <w:sz w:val="16"/>
                <w:szCs w:val="16"/>
              </w:rPr>
              <w:t xml:space="preserve"> — </w:t>
            </w:r>
            <w:r w:rsidR="00D76141" w:rsidRPr="00ED7C02">
              <w:rPr>
                <w:rStyle w:val="Bodytext3"/>
                <w:rFonts w:asciiTheme="minorHAnsi" w:hAnsiTheme="minorHAnsi" w:cstheme="minorHAnsi"/>
                <w:b w:val="0"/>
                <w:i/>
                <w:color w:val="999B9E"/>
                <w:sz w:val="16"/>
                <w:szCs w:val="16"/>
              </w:rPr>
              <w:t>specify</w:t>
            </w:r>
            <w:r w:rsidRPr="00ED7C02">
              <w:rPr>
                <w:rStyle w:val="Bodytext3"/>
                <w:rFonts w:asciiTheme="minorHAnsi" w:hAnsiTheme="minorHAnsi" w:cstheme="minorHAnsi"/>
                <w:b w:val="0"/>
                <w:i/>
                <w:color w:val="999B9E"/>
                <w:sz w:val="16"/>
                <w:szCs w:val="16"/>
              </w:rPr>
              <w:t>]</w:t>
            </w:r>
          </w:p>
        </w:tc>
      </w:tr>
      <w:tr w:rsidR="00ED7C02" w:rsidRPr="006F160A" w14:paraId="7D715FD3" w14:textId="77777777" w:rsidTr="00ED7C02">
        <w:tc>
          <w:tcPr>
            <w:tcW w:w="470" w:type="pct"/>
            <w:vAlign w:val="center"/>
          </w:tcPr>
          <w:p w14:paraId="1111797C" w14:textId="5131F64D" w:rsidR="00301D32" w:rsidRPr="006F160A" w:rsidRDefault="00301D32" w:rsidP="00265917">
            <w:pPr>
              <w:pStyle w:val="02Titulosintermdios"/>
              <w:spacing w:before="60" w:after="60" w:line="240" w:lineRule="auto"/>
              <w:contextualSpacing/>
              <w:rPr>
                <w:rStyle w:val="Bodytext3"/>
                <w:rFonts w:asciiTheme="minorHAnsi" w:hAnsiTheme="minorHAnsi" w:cstheme="minorHAnsi"/>
                <w:color w:val="999B9E"/>
              </w:rPr>
            </w:pPr>
          </w:p>
        </w:tc>
        <w:tc>
          <w:tcPr>
            <w:tcW w:w="322" w:type="pct"/>
            <w:vAlign w:val="center"/>
          </w:tcPr>
          <w:p w14:paraId="511A4684" w14:textId="1B045A86" w:rsidR="00301D32" w:rsidRPr="006F160A" w:rsidRDefault="00301D32" w:rsidP="00265917">
            <w:pPr>
              <w:pStyle w:val="02Titulosintermdios"/>
              <w:spacing w:before="60" w:after="60" w:line="240" w:lineRule="auto"/>
              <w:contextualSpacing/>
              <w:rPr>
                <w:rStyle w:val="Bodytext3"/>
                <w:i/>
                <w:color w:val="999B9E"/>
              </w:rPr>
            </w:pPr>
          </w:p>
        </w:tc>
        <w:tc>
          <w:tcPr>
            <w:tcW w:w="804" w:type="pct"/>
            <w:vAlign w:val="center"/>
          </w:tcPr>
          <w:p w14:paraId="781009CB" w14:textId="77777777" w:rsidR="00301D32" w:rsidRPr="006F160A" w:rsidRDefault="00301D32" w:rsidP="00265917">
            <w:pPr>
              <w:pStyle w:val="02Titulosintermdios"/>
              <w:spacing w:before="60" w:after="60" w:line="240" w:lineRule="auto"/>
              <w:contextualSpacing/>
              <w:rPr>
                <w:rStyle w:val="Bodytext3"/>
                <w:i/>
                <w:color w:val="999B9E"/>
              </w:rPr>
            </w:pPr>
          </w:p>
        </w:tc>
        <w:tc>
          <w:tcPr>
            <w:tcW w:w="480" w:type="pct"/>
            <w:vAlign w:val="center"/>
          </w:tcPr>
          <w:p w14:paraId="1A54BAC4" w14:textId="77777777" w:rsidR="00301D32" w:rsidRPr="006F160A" w:rsidRDefault="00301D32" w:rsidP="00265917">
            <w:pPr>
              <w:pStyle w:val="02Titulosintermdios"/>
              <w:spacing w:before="60" w:after="60" w:line="240" w:lineRule="auto"/>
              <w:contextualSpacing/>
              <w:rPr>
                <w:rStyle w:val="Bodytext3"/>
                <w:i/>
                <w:color w:val="999B9E"/>
              </w:rPr>
            </w:pPr>
          </w:p>
        </w:tc>
        <w:tc>
          <w:tcPr>
            <w:tcW w:w="1381" w:type="pct"/>
            <w:vAlign w:val="center"/>
          </w:tcPr>
          <w:p w14:paraId="3F8DBB28" w14:textId="77777777" w:rsidR="00301D32" w:rsidRPr="006F160A" w:rsidRDefault="00301D32" w:rsidP="00265917">
            <w:pPr>
              <w:pStyle w:val="02Titulosintermdios"/>
              <w:spacing w:before="60" w:after="60" w:line="240" w:lineRule="auto"/>
              <w:contextualSpacing/>
              <w:rPr>
                <w:rStyle w:val="Bodytext3"/>
                <w:rFonts w:asciiTheme="minorHAnsi" w:hAnsiTheme="minorHAnsi" w:cstheme="minorHAnsi"/>
                <w:b w:val="0"/>
                <w:i/>
                <w:color w:val="999B9E"/>
              </w:rPr>
            </w:pPr>
          </w:p>
        </w:tc>
        <w:tc>
          <w:tcPr>
            <w:tcW w:w="716" w:type="pct"/>
            <w:vAlign w:val="center"/>
          </w:tcPr>
          <w:p w14:paraId="3B51D216" w14:textId="77777777" w:rsidR="00301D32" w:rsidRPr="006F160A" w:rsidRDefault="00301D32" w:rsidP="00265917">
            <w:pPr>
              <w:pStyle w:val="02Titulosintermdios"/>
              <w:spacing w:before="60" w:after="60" w:line="240" w:lineRule="auto"/>
              <w:contextualSpacing/>
              <w:rPr>
                <w:rStyle w:val="Bodytext3"/>
                <w:rFonts w:asciiTheme="minorHAnsi" w:hAnsiTheme="minorHAnsi" w:cstheme="minorHAnsi"/>
                <w:b w:val="0"/>
                <w:i/>
                <w:color w:val="999B9E"/>
              </w:rPr>
            </w:pPr>
          </w:p>
        </w:tc>
        <w:tc>
          <w:tcPr>
            <w:tcW w:w="827" w:type="pct"/>
            <w:vAlign w:val="center"/>
          </w:tcPr>
          <w:p w14:paraId="4CF566B1" w14:textId="77777777" w:rsidR="00301D32" w:rsidRPr="006F160A" w:rsidRDefault="00301D32" w:rsidP="00265917">
            <w:pPr>
              <w:pStyle w:val="02Titulosintermdios"/>
              <w:spacing w:before="60" w:after="60" w:line="240" w:lineRule="auto"/>
              <w:contextualSpacing/>
              <w:rPr>
                <w:rStyle w:val="Bodytext3"/>
                <w:rFonts w:asciiTheme="minorHAnsi" w:hAnsiTheme="minorHAnsi" w:cstheme="minorHAnsi"/>
                <w:b w:val="0"/>
                <w:i/>
                <w:color w:val="999B9E"/>
              </w:rPr>
            </w:pPr>
          </w:p>
        </w:tc>
      </w:tr>
      <w:tr w:rsidR="00ED7C02" w:rsidRPr="006F160A" w14:paraId="3117D007" w14:textId="77777777" w:rsidTr="00ED7C02">
        <w:tc>
          <w:tcPr>
            <w:tcW w:w="470" w:type="pct"/>
            <w:vAlign w:val="center"/>
          </w:tcPr>
          <w:p w14:paraId="2DD65BBB" w14:textId="77777777" w:rsidR="00301D32" w:rsidRDefault="00301D32" w:rsidP="00265917">
            <w:pPr>
              <w:pStyle w:val="02Titulosintermdios"/>
              <w:spacing w:before="60" w:after="60" w:line="240" w:lineRule="auto"/>
              <w:contextualSpacing/>
              <w:rPr>
                <w:rStyle w:val="Bodytext3"/>
                <w:rFonts w:asciiTheme="minorHAnsi" w:hAnsiTheme="minorHAnsi" w:cstheme="minorHAnsi"/>
                <w:color w:val="999B9E"/>
              </w:rPr>
            </w:pPr>
          </w:p>
          <w:p w14:paraId="29194777" w14:textId="77777777" w:rsidR="0092301F" w:rsidRDefault="0092301F" w:rsidP="00265917">
            <w:pPr>
              <w:pStyle w:val="02Titulosintermdios"/>
              <w:spacing w:before="60" w:after="60" w:line="240" w:lineRule="auto"/>
              <w:contextualSpacing/>
              <w:rPr>
                <w:rStyle w:val="Bodytext3"/>
                <w:rFonts w:asciiTheme="minorHAnsi" w:hAnsiTheme="minorHAnsi" w:cstheme="minorHAnsi"/>
                <w:color w:val="999B9E"/>
              </w:rPr>
            </w:pPr>
          </w:p>
          <w:p w14:paraId="75178F08" w14:textId="04C2CF4D" w:rsidR="0092301F" w:rsidRPr="006F160A" w:rsidRDefault="0092301F" w:rsidP="00265917">
            <w:pPr>
              <w:pStyle w:val="02Titulosintermdios"/>
              <w:spacing w:before="60" w:after="60" w:line="240" w:lineRule="auto"/>
              <w:contextualSpacing/>
              <w:rPr>
                <w:rStyle w:val="Bodytext3"/>
                <w:rFonts w:asciiTheme="minorHAnsi" w:hAnsiTheme="minorHAnsi" w:cstheme="minorHAnsi"/>
                <w:color w:val="999B9E"/>
              </w:rPr>
            </w:pPr>
          </w:p>
        </w:tc>
        <w:tc>
          <w:tcPr>
            <w:tcW w:w="322" w:type="pct"/>
            <w:vAlign w:val="center"/>
          </w:tcPr>
          <w:p w14:paraId="7FEAFA22" w14:textId="443D0C8E" w:rsidR="00301D32" w:rsidRPr="006F160A" w:rsidRDefault="00301D32" w:rsidP="00265917">
            <w:pPr>
              <w:pStyle w:val="02Titulosintermdios"/>
              <w:spacing w:before="60" w:after="60" w:line="240" w:lineRule="auto"/>
              <w:contextualSpacing/>
              <w:rPr>
                <w:rStyle w:val="Bodytext3"/>
                <w:i/>
                <w:color w:val="999B9E"/>
              </w:rPr>
            </w:pPr>
          </w:p>
        </w:tc>
        <w:tc>
          <w:tcPr>
            <w:tcW w:w="804" w:type="pct"/>
            <w:vAlign w:val="center"/>
          </w:tcPr>
          <w:p w14:paraId="748AE5C1" w14:textId="77777777" w:rsidR="00301D32" w:rsidRPr="006F160A" w:rsidRDefault="00301D32" w:rsidP="00265917">
            <w:pPr>
              <w:pStyle w:val="02Titulosintermdios"/>
              <w:spacing w:before="60" w:after="60" w:line="240" w:lineRule="auto"/>
              <w:contextualSpacing/>
              <w:rPr>
                <w:rStyle w:val="Bodytext3"/>
                <w:i/>
                <w:color w:val="999B9E"/>
              </w:rPr>
            </w:pPr>
          </w:p>
        </w:tc>
        <w:tc>
          <w:tcPr>
            <w:tcW w:w="480" w:type="pct"/>
            <w:vAlign w:val="center"/>
          </w:tcPr>
          <w:p w14:paraId="0F9D239D" w14:textId="77777777" w:rsidR="00301D32" w:rsidRPr="006F160A" w:rsidRDefault="00301D32" w:rsidP="00265917">
            <w:pPr>
              <w:pStyle w:val="02Titulosintermdios"/>
              <w:spacing w:before="60" w:after="60" w:line="240" w:lineRule="auto"/>
              <w:contextualSpacing/>
              <w:rPr>
                <w:rStyle w:val="Bodytext3"/>
                <w:i/>
                <w:color w:val="999B9E"/>
              </w:rPr>
            </w:pPr>
          </w:p>
        </w:tc>
        <w:tc>
          <w:tcPr>
            <w:tcW w:w="1381" w:type="pct"/>
            <w:vAlign w:val="center"/>
          </w:tcPr>
          <w:p w14:paraId="1A6BF350" w14:textId="77777777" w:rsidR="00301D32" w:rsidRPr="006F160A" w:rsidRDefault="00301D32" w:rsidP="00265917">
            <w:pPr>
              <w:pStyle w:val="02Titulosintermdios"/>
              <w:spacing w:before="60" w:after="60" w:line="240" w:lineRule="auto"/>
              <w:contextualSpacing/>
              <w:rPr>
                <w:rStyle w:val="Bodytext3"/>
                <w:i/>
                <w:color w:val="999B9E"/>
              </w:rPr>
            </w:pPr>
          </w:p>
        </w:tc>
        <w:tc>
          <w:tcPr>
            <w:tcW w:w="716" w:type="pct"/>
            <w:vAlign w:val="center"/>
          </w:tcPr>
          <w:p w14:paraId="3A61FD29" w14:textId="77777777" w:rsidR="00301D32" w:rsidRPr="006F160A" w:rsidRDefault="00301D32" w:rsidP="00265917">
            <w:pPr>
              <w:pStyle w:val="02Titulosintermdios"/>
              <w:spacing w:before="60" w:after="60" w:line="240" w:lineRule="auto"/>
              <w:contextualSpacing/>
              <w:rPr>
                <w:rStyle w:val="Bodytext3"/>
                <w:i/>
                <w:color w:val="999B9E"/>
              </w:rPr>
            </w:pPr>
          </w:p>
        </w:tc>
        <w:tc>
          <w:tcPr>
            <w:tcW w:w="827" w:type="pct"/>
            <w:vAlign w:val="center"/>
          </w:tcPr>
          <w:p w14:paraId="5C39D11B" w14:textId="77777777" w:rsidR="00301D32" w:rsidRPr="006F160A" w:rsidRDefault="00301D32" w:rsidP="00265917">
            <w:pPr>
              <w:pStyle w:val="02Titulosintermdios"/>
              <w:spacing w:before="60" w:after="60" w:line="240" w:lineRule="auto"/>
              <w:contextualSpacing/>
              <w:rPr>
                <w:rStyle w:val="Bodytext3"/>
                <w:i/>
                <w:color w:val="999B9E"/>
              </w:rPr>
            </w:pPr>
          </w:p>
        </w:tc>
      </w:tr>
    </w:tbl>
    <w:p w14:paraId="6511F428" w14:textId="77777777" w:rsidR="00301D32" w:rsidRDefault="00301D32">
      <w:pPr>
        <w:pStyle w:val="02Titulosintermdios"/>
        <w:spacing w:after="120" w:line="240" w:lineRule="auto"/>
        <w:rPr>
          <w:rFonts w:asciiTheme="minorHAnsi" w:hAnsiTheme="minorHAnsi" w:cstheme="minorHAnsi"/>
          <w:sz w:val="20"/>
        </w:rPr>
      </w:pPr>
    </w:p>
    <w:p w14:paraId="30813B70" w14:textId="77777777" w:rsidR="00090B06" w:rsidRDefault="00090B06">
      <w:pPr>
        <w:pStyle w:val="02Titulosintermdios"/>
        <w:spacing w:after="120" w:line="240" w:lineRule="auto"/>
        <w:rPr>
          <w:rFonts w:asciiTheme="minorHAnsi" w:hAnsiTheme="minorHAnsi" w:cstheme="minorHAnsi"/>
          <w:sz w:val="20"/>
        </w:rPr>
      </w:pPr>
    </w:p>
    <w:p w14:paraId="5DA0FD98" w14:textId="77777777" w:rsidR="00090B06" w:rsidRDefault="00090B06">
      <w:pPr>
        <w:pStyle w:val="02Titulosintermdios"/>
        <w:spacing w:after="120" w:line="240" w:lineRule="auto"/>
        <w:rPr>
          <w:rFonts w:asciiTheme="minorHAnsi" w:hAnsiTheme="minorHAnsi" w:cstheme="minorHAnsi"/>
          <w:sz w:val="20"/>
        </w:rPr>
      </w:pPr>
    </w:p>
    <w:p w14:paraId="634CA527" w14:textId="77777777" w:rsidR="00090B06" w:rsidRDefault="00090B06">
      <w:pPr>
        <w:pStyle w:val="02Titulosintermdios"/>
        <w:spacing w:after="120" w:line="240" w:lineRule="auto"/>
        <w:rPr>
          <w:rFonts w:asciiTheme="minorHAnsi" w:hAnsiTheme="minorHAnsi" w:cstheme="minorHAnsi"/>
          <w:sz w:val="20"/>
        </w:rPr>
      </w:pPr>
    </w:p>
    <w:p w14:paraId="617B7BCA" w14:textId="77777777" w:rsidR="00090B06" w:rsidRDefault="00090B06">
      <w:pPr>
        <w:pStyle w:val="02Titulosintermdios"/>
        <w:spacing w:after="120" w:line="240" w:lineRule="auto"/>
        <w:rPr>
          <w:rFonts w:asciiTheme="minorHAnsi" w:hAnsiTheme="minorHAnsi" w:cstheme="minorHAnsi"/>
          <w:sz w:val="20"/>
        </w:rPr>
      </w:pPr>
    </w:p>
    <w:p w14:paraId="5D3E02C9" w14:textId="77777777" w:rsidR="00090B06" w:rsidRDefault="00090B06">
      <w:pPr>
        <w:pStyle w:val="02Titulosintermdios"/>
        <w:spacing w:after="120" w:line="240" w:lineRule="auto"/>
        <w:rPr>
          <w:rFonts w:asciiTheme="minorHAnsi" w:hAnsiTheme="minorHAnsi" w:cstheme="minorHAnsi"/>
          <w:sz w:val="20"/>
        </w:rPr>
      </w:pPr>
    </w:p>
    <w:p w14:paraId="58641555" w14:textId="77777777" w:rsidR="00090B06" w:rsidRDefault="00090B06">
      <w:pPr>
        <w:pStyle w:val="02Titulosintermdios"/>
        <w:spacing w:after="120" w:line="240" w:lineRule="auto"/>
        <w:rPr>
          <w:rFonts w:asciiTheme="minorHAnsi" w:hAnsiTheme="minorHAnsi" w:cstheme="minorHAnsi"/>
          <w:sz w:val="20"/>
        </w:rPr>
      </w:pPr>
    </w:p>
    <w:p w14:paraId="33F2E958" w14:textId="77777777" w:rsidR="00090B06" w:rsidRDefault="00090B06">
      <w:pPr>
        <w:pStyle w:val="02Titulosintermdios"/>
        <w:spacing w:after="120" w:line="240" w:lineRule="auto"/>
        <w:rPr>
          <w:rFonts w:asciiTheme="minorHAnsi" w:hAnsiTheme="minorHAnsi" w:cstheme="minorHAnsi"/>
          <w:sz w:val="20"/>
        </w:rPr>
      </w:pPr>
    </w:p>
    <w:p w14:paraId="489542C9" w14:textId="77777777" w:rsidR="00090B06" w:rsidRDefault="00090B06">
      <w:pPr>
        <w:pStyle w:val="02Titulosintermdios"/>
        <w:spacing w:after="120" w:line="240" w:lineRule="auto"/>
        <w:rPr>
          <w:rFonts w:asciiTheme="minorHAnsi" w:hAnsiTheme="minorHAnsi" w:cstheme="minorHAnsi"/>
          <w:sz w:val="20"/>
        </w:rPr>
      </w:pPr>
    </w:p>
    <w:p w14:paraId="4545CD75" w14:textId="77777777" w:rsidR="00090B06" w:rsidRDefault="00090B06">
      <w:pPr>
        <w:pStyle w:val="02Titulosintermdios"/>
        <w:spacing w:after="120" w:line="240" w:lineRule="auto"/>
        <w:rPr>
          <w:rFonts w:asciiTheme="minorHAnsi" w:hAnsiTheme="minorHAnsi" w:cstheme="minorHAnsi"/>
          <w:sz w:val="20"/>
        </w:rPr>
      </w:pPr>
    </w:p>
    <w:p w14:paraId="598E3158" w14:textId="77777777" w:rsidR="00090B06" w:rsidRDefault="00090B06">
      <w:pPr>
        <w:pStyle w:val="02Titulosintermdios"/>
        <w:spacing w:after="120" w:line="240" w:lineRule="auto"/>
        <w:rPr>
          <w:rFonts w:asciiTheme="minorHAnsi" w:hAnsiTheme="minorHAnsi" w:cstheme="minorHAnsi"/>
          <w:sz w:val="20"/>
        </w:rPr>
      </w:pPr>
    </w:p>
    <w:p w14:paraId="226FEF25" w14:textId="630EE419" w:rsidR="0092301F" w:rsidRPr="00090B06" w:rsidRDefault="00090B06">
      <w:pPr>
        <w:pStyle w:val="02Titulosintermdios"/>
        <w:spacing w:after="120" w:line="240" w:lineRule="auto"/>
        <w:rPr>
          <w:rFonts w:asciiTheme="minorHAnsi" w:hAnsiTheme="minorHAnsi" w:cstheme="minorHAnsi"/>
          <w:b w:val="0"/>
          <w:bCs/>
          <w:color w:val="auto"/>
          <w:sz w:val="20"/>
        </w:rPr>
      </w:pPr>
      <w:r w:rsidRPr="00090B06">
        <w:rPr>
          <w:rFonts w:asciiTheme="minorHAnsi" w:hAnsiTheme="minorHAnsi" w:cstheme="minorHAnsi"/>
          <w:b w:val="0"/>
          <w:bCs/>
          <w:color w:val="auto"/>
          <w:sz w:val="20"/>
        </w:rPr>
        <w:t>_______________</w:t>
      </w:r>
    </w:p>
    <w:p w14:paraId="44CE7E55" w14:textId="61304AD2" w:rsidR="0092301F" w:rsidRPr="0092301F" w:rsidRDefault="00CF576E" w:rsidP="00921D99">
      <w:pPr>
        <w:spacing w:after="0" w:line="240" w:lineRule="auto"/>
        <w:rPr>
          <w:rFonts w:asciiTheme="minorHAnsi" w:eastAsia="Arial" w:hAnsiTheme="minorHAnsi" w:cstheme="minorBidi"/>
          <w:i/>
          <w:color w:val="auto"/>
          <w:sz w:val="18"/>
          <w:szCs w:val="18"/>
          <w:lang w:val="pt-BR"/>
        </w:rPr>
      </w:pPr>
      <w:r w:rsidRPr="431E60A6">
        <w:rPr>
          <w:rFonts w:asciiTheme="minorHAnsi" w:eastAsia="Times New Roman" w:hAnsiTheme="minorHAnsi" w:cstheme="minorBidi"/>
          <w:b/>
          <w:color w:val="auto"/>
          <w:vertAlign w:val="superscript"/>
          <w:lang w:val="pt-BR"/>
        </w:rPr>
        <w:t>3</w:t>
      </w:r>
      <w:r w:rsidR="0092301F" w:rsidRPr="431E60A6">
        <w:rPr>
          <w:rFonts w:asciiTheme="minorHAnsi" w:eastAsia="Arial" w:hAnsiTheme="minorHAnsi" w:cstheme="minorBidi"/>
          <w:color w:val="auto"/>
          <w:sz w:val="18"/>
          <w:szCs w:val="18"/>
          <w:lang w:val="pt-BR"/>
        </w:rPr>
        <w:t>«</w:t>
      </w:r>
      <w:r w:rsidR="00387B6F" w:rsidRPr="431E60A6">
        <w:rPr>
          <w:rFonts w:asciiTheme="minorHAnsi" w:eastAsia="Arial" w:hAnsiTheme="minorHAnsi" w:cstheme="minorBidi"/>
          <w:color w:val="auto"/>
          <w:sz w:val="18"/>
          <w:szCs w:val="18"/>
          <w:lang w:val="pt-BR"/>
        </w:rPr>
        <w:t>Researchers are professionals involved in the design or creation of new knowledge. They conduct research and improve or develop concepts, theories, models, techniques, instruments, software, or operational methods.</w:t>
      </w:r>
      <w:r w:rsidR="00F12B2B" w:rsidRPr="431E60A6">
        <w:rPr>
          <w:rFonts w:asciiTheme="minorHAnsi" w:eastAsia="Arial" w:hAnsiTheme="minorHAnsi" w:cstheme="minorBidi"/>
          <w:color w:val="auto"/>
          <w:sz w:val="18"/>
          <w:szCs w:val="18"/>
          <w:lang w:val="pt-BR"/>
        </w:rPr>
        <w:t xml:space="preserve"> »</w:t>
      </w:r>
      <w:r w:rsidR="00387B6F" w:rsidRPr="431E60A6">
        <w:rPr>
          <w:rFonts w:asciiTheme="minorHAnsi" w:eastAsia="Arial" w:hAnsiTheme="minorHAnsi" w:cstheme="minorBidi"/>
          <w:color w:val="auto"/>
          <w:sz w:val="18"/>
          <w:szCs w:val="18"/>
          <w:lang w:val="pt-BR"/>
        </w:rPr>
        <w:t xml:space="preserve"> (Frascati Manual 2015</w:t>
      </w:r>
      <w:r w:rsidR="0092301F" w:rsidRPr="431E60A6">
        <w:rPr>
          <w:rFonts w:asciiTheme="minorHAnsi" w:eastAsia="Arial" w:hAnsiTheme="minorHAnsi" w:cstheme="minorBidi"/>
          <w:color w:val="auto"/>
          <w:sz w:val="18"/>
          <w:szCs w:val="18"/>
          <w:lang w:val="pt-BR"/>
        </w:rPr>
        <w:t>)</w:t>
      </w:r>
    </w:p>
    <w:p w14:paraId="40D15F7E" w14:textId="5B450307" w:rsidR="0092301F" w:rsidRPr="0092301F" w:rsidRDefault="00CF576E" w:rsidP="00921D99">
      <w:pPr>
        <w:spacing w:after="0" w:line="240" w:lineRule="auto"/>
        <w:rPr>
          <w:rFonts w:asciiTheme="minorHAnsi" w:hAnsiTheme="minorHAnsi" w:cstheme="minorBidi"/>
          <w:color w:val="auto"/>
          <w:sz w:val="18"/>
          <w:szCs w:val="18"/>
          <w:lang w:val="pt-BR"/>
        </w:rPr>
      </w:pPr>
      <w:r w:rsidRPr="431E60A6">
        <w:rPr>
          <w:rFonts w:asciiTheme="minorHAnsi" w:hAnsiTheme="minorHAnsi" w:cstheme="minorBidi"/>
          <w:b/>
          <w:color w:val="auto"/>
          <w:vertAlign w:val="superscript"/>
          <w:lang w:val="pt-BR"/>
        </w:rPr>
        <w:t>4</w:t>
      </w:r>
      <w:r w:rsidR="0092301F" w:rsidRPr="431E60A6">
        <w:rPr>
          <w:rFonts w:asciiTheme="minorHAnsi" w:hAnsiTheme="minorHAnsi" w:cstheme="minorBidi"/>
          <w:color w:val="auto"/>
          <w:sz w:val="18"/>
          <w:szCs w:val="18"/>
          <w:lang w:val="pt-BR"/>
        </w:rPr>
        <w:t xml:space="preserve"> </w:t>
      </w:r>
      <w:r w:rsidR="007B261E" w:rsidRPr="431E60A6">
        <w:rPr>
          <w:rFonts w:asciiTheme="minorHAnsi" w:hAnsiTheme="minorHAnsi" w:cstheme="minorBidi"/>
          <w:color w:val="auto"/>
          <w:sz w:val="18"/>
          <w:szCs w:val="18"/>
          <w:lang w:val="pt-BR"/>
        </w:rPr>
        <w:t>Career stages, as defined in the Frascati Manual 2015:</w:t>
      </w:r>
    </w:p>
    <w:p w14:paraId="30DA2CD8" w14:textId="51EAD3C6" w:rsidR="007B261E" w:rsidRDefault="007B261E" w:rsidP="00921D99">
      <w:pPr>
        <w:spacing w:after="0" w:line="240" w:lineRule="auto"/>
        <w:rPr>
          <w:rFonts w:asciiTheme="minorHAnsi" w:hAnsiTheme="minorHAnsi" w:cstheme="minorBidi"/>
          <w:color w:val="auto"/>
          <w:sz w:val="18"/>
          <w:szCs w:val="18"/>
          <w:lang w:val="pt-BR"/>
        </w:rPr>
      </w:pPr>
      <w:r w:rsidRPr="431E60A6">
        <w:rPr>
          <w:rFonts w:asciiTheme="minorHAnsi" w:hAnsiTheme="minorHAnsi" w:cstheme="minorBidi"/>
          <w:color w:val="auto"/>
          <w:sz w:val="18"/>
          <w:szCs w:val="18"/>
          <w:lang w:val="pt-BR"/>
        </w:rPr>
        <w:t>Category A — Senior researcher: the highest degree/position in which research is typically carried out. Example: ‘Full professor’ or ‘Research director’</w:t>
      </w:r>
      <w:r w:rsidR="00823077" w:rsidRPr="431E60A6">
        <w:rPr>
          <w:rFonts w:asciiTheme="minorHAnsi" w:hAnsiTheme="minorHAnsi" w:cstheme="minorBidi"/>
          <w:color w:val="auto"/>
          <w:sz w:val="18"/>
          <w:szCs w:val="18"/>
          <w:lang w:val="pt-BR"/>
        </w:rPr>
        <w:t>.</w:t>
      </w:r>
    </w:p>
    <w:p w14:paraId="64A06ED4" w14:textId="671C60BE" w:rsidR="007B261E" w:rsidRDefault="007B261E" w:rsidP="00921D99">
      <w:pPr>
        <w:spacing w:after="0" w:line="240" w:lineRule="auto"/>
        <w:rPr>
          <w:rFonts w:asciiTheme="minorHAnsi" w:hAnsiTheme="minorHAnsi" w:cstheme="minorBidi"/>
          <w:color w:val="auto"/>
          <w:sz w:val="18"/>
          <w:szCs w:val="18"/>
          <w:lang w:val="pt-BR"/>
        </w:rPr>
      </w:pPr>
      <w:r w:rsidRPr="431E60A6">
        <w:rPr>
          <w:rFonts w:asciiTheme="minorHAnsi" w:hAnsiTheme="minorHAnsi" w:cstheme="minorBidi"/>
          <w:color w:val="auto"/>
          <w:sz w:val="18"/>
          <w:szCs w:val="18"/>
          <w:lang w:val="pt-BR"/>
        </w:rPr>
        <w:t>Category B — Principal researcher: Researchers who do not occupy senior positions but are above those who have recently completed a PhD (ISCED - level 8). Some examples: ‘Associate professor’ or ‘Principal researcher’</w:t>
      </w:r>
      <w:r w:rsidR="00823077" w:rsidRPr="431E60A6">
        <w:rPr>
          <w:rFonts w:asciiTheme="minorHAnsi" w:hAnsiTheme="minorHAnsi" w:cstheme="minorBidi"/>
          <w:color w:val="auto"/>
          <w:sz w:val="18"/>
          <w:szCs w:val="18"/>
          <w:lang w:val="pt-BR"/>
        </w:rPr>
        <w:t>.</w:t>
      </w:r>
    </w:p>
    <w:p w14:paraId="70E3B73C" w14:textId="12AD3C93" w:rsidR="007B261E" w:rsidRDefault="007B261E" w:rsidP="00921D99">
      <w:pPr>
        <w:spacing w:after="0" w:line="240" w:lineRule="auto"/>
        <w:rPr>
          <w:rFonts w:asciiTheme="minorHAnsi" w:hAnsiTheme="minorHAnsi" w:cstheme="minorBidi"/>
          <w:color w:val="auto"/>
          <w:sz w:val="18"/>
          <w:szCs w:val="18"/>
          <w:lang w:val="pt-BR"/>
        </w:rPr>
      </w:pPr>
      <w:r w:rsidRPr="431E60A6">
        <w:rPr>
          <w:rFonts w:asciiTheme="minorHAnsi" w:hAnsiTheme="minorHAnsi" w:cstheme="minorBidi"/>
          <w:color w:val="auto"/>
          <w:sz w:val="18"/>
          <w:szCs w:val="18"/>
          <w:lang w:val="pt-BR"/>
        </w:rPr>
        <w:t>Category C — Recognized researcher: The first degree/position for which a recently qualified PhD holder would normally be recruited. Some examples: ‘Assistant professor’</w:t>
      </w:r>
      <w:r w:rsidR="00823077" w:rsidRPr="431E60A6">
        <w:rPr>
          <w:rFonts w:asciiTheme="minorHAnsi" w:hAnsiTheme="minorHAnsi" w:cstheme="minorBidi"/>
          <w:color w:val="auto"/>
          <w:sz w:val="18"/>
          <w:szCs w:val="18"/>
          <w:lang w:val="pt-BR"/>
        </w:rPr>
        <w:t>,</w:t>
      </w:r>
      <w:r w:rsidRPr="431E60A6">
        <w:rPr>
          <w:rFonts w:asciiTheme="minorHAnsi" w:hAnsiTheme="minorHAnsi" w:cstheme="minorBidi"/>
          <w:color w:val="auto"/>
          <w:sz w:val="18"/>
          <w:szCs w:val="18"/>
          <w:lang w:val="pt-BR"/>
        </w:rPr>
        <w:t xml:space="preserve"> ‘Researcher’</w:t>
      </w:r>
      <w:r w:rsidR="00823077" w:rsidRPr="431E60A6">
        <w:rPr>
          <w:rFonts w:asciiTheme="minorHAnsi" w:hAnsiTheme="minorHAnsi" w:cstheme="minorBidi"/>
          <w:color w:val="auto"/>
          <w:sz w:val="18"/>
          <w:szCs w:val="18"/>
          <w:lang w:val="pt-BR"/>
        </w:rPr>
        <w:t>,</w:t>
      </w:r>
      <w:r w:rsidRPr="431E60A6">
        <w:rPr>
          <w:rFonts w:asciiTheme="minorHAnsi" w:hAnsiTheme="minorHAnsi" w:cstheme="minorBidi"/>
          <w:color w:val="auto"/>
          <w:sz w:val="18"/>
          <w:szCs w:val="18"/>
          <w:lang w:val="pt-BR"/>
        </w:rPr>
        <w:t xml:space="preserve"> or ‘Postdoctoral fellow’</w:t>
      </w:r>
      <w:r w:rsidR="00823077" w:rsidRPr="431E60A6">
        <w:rPr>
          <w:rFonts w:asciiTheme="minorHAnsi" w:hAnsiTheme="minorHAnsi" w:cstheme="minorBidi"/>
          <w:color w:val="auto"/>
          <w:sz w:val="18"/>
          <w:szCs w:val="18"/>
          <w:lang w:val="pt-BR"/>
        </w:rPr>
        <w:t>.</w:t>
      </w:r>
    </w:p>
    <w:p w14:paraId="39695BFD" w14:textId="46DB7AC4" w:rsidR="00823077" w:rsidRDefault="00823077" w:rsidP="00921D99">
      <w:pPr>
        <w:spacing w:after="0" w:line="240" w:lineRule="auto"/>
        <w:rPr>
          <w:rFonts w:asciiTheme="minorHAnsi" w:hAnsiTheme="minorHAnsi" w:cstheme="minorBidi"/>
          <w:color w:val="auto"/>
          <w:sz w:val="18"/>
          <w:szCs w:val="18"/>
          <w:lang w:val="pt-BR"/>
        </w:rPr>
      </w:pPr>
      <w:r w:rsidRPr="431E60A6">
        <w:rPr>
          <w:rFonts w:asciiTheme="minorHAnsi" w:hAnsiTheme="minorHAnsi" w:cstheme="minorBidi"/>
          <w:color w:val="auto"/>
          <w:sz w:val="18"/>
          <w:szCs w:val="18"/>
          <w:lang w:val="pt-BR"/>
        </w:rPr>
        <w:t>Category D — Early-stage researcher: PhD students at ISCED level 8 employed as researchers or researchers working in positions that usually do not require a PhD. Some examples: ‘PhD students’ or ‘Early-stage researchers’ (without a PhD).</w:t>
      </w:r>
    </w:p>
    <w:p w14:paraId="70940E3D" w14:textId="7F1595D3" w:rsidR="00116AD4" w:rsidRPr="006F160A" w:rsidRDefault="00B32518" w:rsidP="006F210B">
      <w:pPr>
        <w:pStyle w:val="P68B1DB1-02Titulosintermdios6"/>
        <w:numPr>
          <w:ilvl w:val="0"/>
          <w:numId w:val="6"/>
        </w:numPr>
        <w:tabs>
          <w:tab w:val="left" w:pos="426"/>
        </w:tabs>
        <w:spacing w:before="360"/>
        <w:ind w:left="284" w:hanging="284"/>
      </w:pPr>
      <w:r>
        <w:lastRenderedPageBreak/>
        <w:t>Ethics and licensing</w:t>
      </w:r>
    </w:p>
    <w:p w14:paraId="2B301D2A" w14:textId="6538BD63" w:rsidR="00301D32" w:rsidRPr="006F160A" w:rsidRDefault="00E05DFF">
      <w:pPr>
        <w:pStyle w:val="P68B1DB1-02Titulosintermdios8"/>
        <w:shd w:val="clear" w:color="auto" w:fill="DFDFDF" w:themeFill="background1" w:themeFillTint="33"/>
        <w:spacing w:before="360" w:after="120" w:line="240" w:lineRule="auto"/>
        <w:rPr>
          <w:i w:val="0"/>
        </w:rPr>
      </w:pPr>
      <w:r w:rsidRPr="006F160A">
        <w:rPr>
          <w:i w:val="0"/>
        </w:rPr>
        <w:t>A</w:t>
      </w:r>
      <w:r w:rsidR="006F210B" w:rsidRPr="006F160A">
        <w:rPr>
          <w:i w:val="0"/>
        </w:rPr>
        <w:t>5</w:t>
      </w:r>
      <w:r w:rsidRPr="006F160A">
        <w:rPr>
          <w:i w:val="0"/>
        </w:rPr>
        <w:t>.1.</w:t>
      </w:r>
      <w:r w:rsidR="00BB349B">
        <w:rPr>
          <w:i w:val="0"/>
        </w:rPr>
        <w:t xml:space="preserve"> </w:t>
      </w:r>
      <w:r w:rsidR="00B32518">
        <w:rPr>
          <w:i w:val="0"/>
        </w:rPr>
        <w:t>Ethics</w:t>
      </w:r>
    </w:p>
    <w:p w14:paraId="12BF7268" w14:textId="6BFE94B1" w:rsidR="00B8151A" w:rsidRPr="006F160A" w:rsidRDefault="001F5C2D">
      <w:pPr>
        <w:pStyle w:val="02Titulosintermdios"/>
        <w:spacing w:after="120" w:line="240" w:lineRule="auto"/>
        <w:jc w:val="both"/>
        <w:rPr>
          <w:rStyle w:val="Bodytext3"/>
          <w:rFonts w:asciiTheme="minorHAnsi" w:hAnsiTheme="minorHAnsi" w:cstheme="minorHAnsi"/>
          <w:b w:val="0"/>
          <w:i/>
          <w:sz w:val="20"/>
        </w:rPr>
      </w:pPr>
      <w:r w:rsidRPr="001F5C2D">
        <w:rPr>
          <w:rStyle w:val="Bodytext3"/>
          <w:rFonts w:asciiTheme="minorHAnsi" w:hAnsiTheme="minorHAnsi" w:cstheme="minorBidi"/>
          <w:bCs/>
          <w:sz w:val="20"/>
        </w:rPr>
        <w:t>During the operation, ethical issues will be addressed (answer yes or no)</w:t>
      </w:r>
      <w:r w:rsidR="00BB349B">
        <w:rPr>
          <w:rStyle w:val="Bodytext3"/>
          <w:rFonts w:asciiTheme="minorHAnsi" w:hAnsiTheme="minorHAnsi" w:cstheme="minorBidi"/>
          <w:bCs/>
          <w:sz w:val="20"/>
        </w:rPr>
        <w:t>:</w:t>
      </w:r>
      <w:r>
        <w:rPr>
          <w:rStyle w:val="Bodytext3"/>
          <w:rFonts w:asciiTheme="minorHAnsi" w:hAnsiTheme="minorHAnsi" w:cstheme="minorBidi"/>
          <w:b w:val="0"/>
          <w:sz w:val="20"/>
        </w:rPr>
        <w:t xml:space="preserve"> </w:t>
      </w:r>
      <w:r w:rsidR="00A8575E" w:rsidRPr="006F160A">
        <w:rPr>
          <w:rStyle w:val="Bodytext3"/>
          <w:rFonts w:asciiTheme="minorHAnsi" w:hAnsiTheme="minorHAnsi" w:cstheme="minorHAnsi"/>
          <w:b w:val="0"/>
          <w:i/>
          <w:sz w:val="20"/>
        </w:rPr>
        <w:t xml:space="preserve"> _______________</w:t>
      </w:r>
    </w:p>
    <w:p w14:paraId="4CE95A63" w14:textId="07B5A20F" w:rsidR="00301D32" w:rsidRPr="006F160A" w:rsidRDefault="001F5C2D" w:rsidP="00FD60F9">
      <w:pPr>
        <w:pStyle w:val="02Titulosintermdios"/>
        <w:spacing w:after="120" w:line="240" w:lineRule="auto"/>
        <w:jc w:val="both"/>
        <w:rPr>
          <w:rStyle w:val="Bodytext3"/>
          <w:rFonts w:asciiTheme="minorHAnsi" w:hAnsiTheme="minorHAnsi" w:cstheme="minorHAnsi"/>
          <w:b w:val="0"/>
          <w:i/>
          <w:color w:val="999B9E"/>
          <w:sz w:val="20"/>
        </w:rPr>
      </w:pPr>
      <w:r w:rsidRPr="001F5C2D">
        <w:rPr>
          <w:rStyle w:val="Bodytext3"/>
          <w:rFonts w:asciiTheme="minorHAnsi" w:hAnsiTheme="minorHAnsi" w:cstheme="minorHAnsi"/>
          <w:b w:val="0"/>
          <w:i/>
          <w:color w:val="999B9E"/>
          <w:sz w:val="20"/>
        </w:rPr>
        <w:t>If yes, please complete the table below "Ethical self-assessment" in detail.</w:t>
      </w:r>
    </w:p>
    <w:p w14:paraId="252AA79A" w14:textId="3E198D44" w:rsidR="00301D32" w:rsidRPr="006F160A" w:rsidRDefault="00C41688" w:rsidP="0095507D">
      <w:pPr>
        <w:pStyle w:val="P68B1DB1-02Titulosintermdios8"/>
        <w:spacing w:before="360" w:after="120" w:line="240" w:lineRule="auto"/>
        <w:rPr>
          <w:i w:val="0"/>
        </w:rPr>
      </w:pPr>
      <w:r w:rsidRPr="00C41688">
        <w:rPr>
          <w:i w:val="0"/>
        </w:rPr>
        <w:t>Ethical self-assessment</w:t>
      </w:r>
    </w:p>
    <w:p w14:paraId="36F97F49" w14:textId="19524820" w:rsidR="00301D32" w:rsidRPr="006F160A" w:rsidRDefault="008D3440">
      <w:pPr>
        <w:pStyle w:val="02Titulosintermdios"/>
        <w:spacing w:after="120" w:line="240" w:lineRule="auto"/>
        <w:jc w:val="both"/>
        <w:rPr>
          <w:rStyle w:val="Bodytext3"/>
          <w:rFonts w:asciiTheme="minorHAnsi" w:hAnsiTheme="minorHAnsi" w:cstheme="minorHAnsi"/>
          <w:b w:val="0"/>
          <w:i/>
          <w:color w:val="999B9E"/>
          <w:sz w:val="20"/>
        </w:rPr>
      </w:pPr>
      <w:r w:rsidRPr="008D3440">
        <w:rPr>
          <w:rStyle w:val="Bodytext3"/>
          <w:rFonts w:asciiTheme="minorHAnsi" w:hAnsiTheme="minorHAnsi" w:cstheme="minorHAnsi"/>
          <w:b w:val="0"/>
          <w:i/>
          <w:color w:val="999B9E"/>
          <w:sz w:val="20"/>
        </w:rPr>
        <w:t>The beneficiary must perform an ethical self-</w:t>
      </w:r>
      <w:r w:rsidR="00BB349B" w:rsidRPr="008D3440">
        <w:rPr>
          <w:rStyle w:val="Bodytext3"/>
          <w:rFonts w:asciiTheme="minorHAnsi" w:hAnsiTheme="minorHAnsi" w:cstheme="minorHAnsi"/>
          <w:b w:val="0"/>
          <w:i/>
          <w:color w:val="999B9E"/>
          <w:sz w:val="20"/>
        </w:rPr>
        <w:t>assessment</w:t>
      </w:r>
      <w:r w:rsidRPr="008D3440">
        <w:rPr>
          <w:rStyle w:val="Bodytext3"/>
          <w:rFonts w:asciiTheme="minorHAnsi" w:hAnsiTheme="minorHAnsi" w:cstheme="minorHAnsi"/>
          <w:b w:val="0"/>
          <w:i/>
          <w:color w:val="999B9E"/>
          <w:sz w:val="20"/>
        </w:rPr>
        <w:t xml:space="preserve"> accordingly.</w:t>
      </w:r>
    </w:p>
    <w:tbl>
      <w:tblPr>
        <w:tblStyle w:val="TabelacomGrelha"/>
        <w:tblW w:w="0" w:type="auto"/>
        <w:tblLook w:val="04A0" w:firstRow="1" w:lastRow="0" w:firstColumn="1" w:lastColumn="0" w:noHBand="0" w:noVBand="1"/>
      </w:tblPr>
      <w:tblGrid>
        <w:gridCol w:w="9629"/>
      </w:tblGrid>
      <w:tr w:rsidR="00301D32" w:rsidRPr="006F160A" w14:paraId="71ED288F" w14:textId="77777777" w:rsidTr="6D576E6C">
        <w:tc>
          <w:tcPr>
            <w:tcW w:w="9911" w:type="dxa"/>
            <w:shd w:val="clear" w:color="auto" w:fill="DFDFDF" w:themeFill="accent6" w:themeFillTint="33"/>
          </w:tcPr>
          <w:p w14:paraId="4890B143" w14:textId="1537286C" w:rsidR="00301D32" w:rsidRPr="006F160A" w:rsidRDefault="00256398">
            <w:pPr>
              <w:pStyle w:val="P68B1DB1-02Titulosintermdios7"/>
              <w:spacing w:before="60" w:after="60" w:line="240" w:lineRule="auto"/>
              <w:ind w:left="108"/>
              <w:contextualSpacing/>
              <w:jc w:val="both"/>
              <w:rPr>
                <w:rStyle w:val="Bodytext3"/>
                <w:rFonts w:asciiTheme="minorHAnsi" w:hAnsiTheme="minorHAnsi" w:cstheme="minorHAnsi"/>
                <w:b w:val="0"/>
                <w:sz w:val="22"/>
              </w:rPr>
            </w:pPr>
            <w:r w:rsidRPr="00256398">
              <w:t>Ethical dimension of the objectives, methodology, and likely impact</w:t>
            </w:r>
          </w:p>
        </w:tc>
      </w:tr>
      <w:tr w:rsidR="00301D32" w:rsidRPr="006F160A" w14:paraId="593BDFD7" w14:textId="77777777" w:rsidTr="6D576E6C">
        <w:tc>
          <w:tcPr>
            <w:tcW w:w="9911" w:type="dxa"/>
          </w:tcPr>
          <w:p w14:paraId="57782905" w14:textId="4C05ABEA" w:rsidR="00301D32" w:rsidRPr="006F160A" w:rsidRDefault="00256398">
            <w:pPr>
              <w:pStyle w:val="02Titulosintermdios"/>
              <w:spacing w:after="120" w:line="240" w:lineRule="auto"/>
              <w:rPr>
                <w:rStyle w:val="Bodytext3"/>
                <w:rFonts w:asciiTheme="minorHAnsi" w:hAnsiTheme="minorHAnsi" w:cstheme="minorHAnsi"/>
                <w:b w:val="0"/>
                <w:i/>
                <w:color w:val="999B9E"/>
                <w:sz w:val="20"/>
              </w:rPr>
            </w:pPr>
            <w:r w:rsidRPr="00256398">
              <w:rPr>
                <w:rStyle w:val="Bodytext3"/>
                <w:rFonts w:asciiTheme="minorHAnsi" w:hAnsiTheme="minorHAnsi" w:cstheme="minorHAnsi"/>
                <w:b w:val="0"/>
                <w:i/>
                <w:color w:val="999B9E"/>
                <w:sz w:val="20"/>
              </w:rPr>
              <w:t>Explain in detail the issues identified in relation to</w:t>
            </w:r>
            <w:r w:rsidR="00E05DFF" w:rsidRPr="006F160A">
              <w:rPr>
                <w:rStyle w:val="Bodytext3"/>
                <w:rFonts w:asciiTheme="minorHAnsi" w:hAnsiTheme="minorHAnsi" w:cstheme="minorHAnsi"/>
                <w:b w:val="0"/>
                <w:i/>
                <w:color w:val="999B9E"/>
                <w:sz w:val="20"/>
              </w:rPr>
              <w:t>:</w:t>
            </w:r>
          </w:p>
          <w:p w14:paraId="37CA8613" w14:textId="626965AE" w:rsidR="00301D32" w:rsidRPr="006F160A" w:rsidRDefault="00256398" w:rsidP="6D576E6C">
            <w:pPr>
              <w:pStyle w:val="02Titulosintermdios"/>
              <w:numPr>
                <w:ilvl w:val="0"/>
                <w:numId w:val="11"/>
              </w:numPr>
              <w:spacing w:after="120" w:line="240" w:lineRule="auto"/>
              <w:rPr>
                <w:rStyle w:val="Bodytext3"/>
                <w:rFonts w:asciiTheme="minorHAnsi" w:hAnsiTheme="minorHAnsi" w:cstheme="minorBidi"/>
                <w:b w:val="0"/>
                <w:i/>
                <w:iCs/>
                <w:color w:val="999B9E"/>
                <w:sz w:val="20"/>
              </w:rPr>
            </w:pPr>
            <w:r>
              <w:rPr>
                <w:rStyle w:val="Bodytext3"/>
                <w:rFonts w:asciiTheme="minorHAnsi" w:hAnsiTheme="minorHAnsi" w:cstheme="minorBidi"/>
                <w:b w:val="0"/>
                <w:i/>
                <w:iCs/>
                <w:color w:val="999B9E"/>
                <w:sz w:val="20"/>
              </w:rPr>
              <w:t xml:space="preserve">Objectives </w:t>
            </w:r>
            <w:r w:rsidRPr="00256398">
              <w:rPr>
                <w:rStyle w:val="Bodytext3"/>
                <w:rFonts w:asciiTheme="minorHAnsi" w:hAnsiTheme="minorHAnsi" w:cstheme="minorBidi"/>
                <w:b w:val="0"/>
                <w:i/>
                <w:iCs/>
                <w:color w:val="999B9E"/>
                <w:sz w:val="20"/>
              </w:rPr>
              <w:t>of the activities (e.g., study of vulnerable populations, etc.)</w:t>
            </w:r>
          </w:p>
          <w:p w14:paraId="6F8657E6" w14:textId="0E711BA4" w:rsidR="00301D32" w:rsidRPr="006F160A" w:rsidRDefault="009E07DE" w:rsidP="6D576E6C">
            <w:pPr>
              <w:pStyle w:val="02Titulosintermdios"/>
              <w:numPr>
                <w:ilvl w:val="0"/>
                <w:numId w:val="11"/>
              </w:numPr>
              <w:spacing w:after="120" w:line="240" w:lineRule="auto"/>
              <w:rPr>
                <w:rStyle w:val="Bodytext3"/>
                <w:rFonts w:asciiTheme="minorHAnsi" w:hAnsiTheme="minorHAnsi" w:cstheme="minorBidi"/>
                <w:b w:val="0"/>
                <w:i/>
                <w:iCs/>
                <w:color w:val="999B9E"/>
                <w:sz w:val="20"/>
              </w:rPr>
            </w:pPr>
            <w:r w:rsidRPr="009E07DE">
              <w:rPr>
                <w:rStyle w:val="Bodytext3"/>
                <w:rFonts w:asciiTheme="minorHAnsi" w:hAnsiTheme="minorHAnsi" w:cstheme="minorBidi"/>
                <w:b w:val="0"/>
                <w:i/>
                <w:iCs/>
                <w:color w:val="999B9E"/>
                <w:sz w:val="20"/>
              </w:rPr>
              <w:t>Methodology (e.g., clinical trials, participation of children, protection of personal data, etc.)</w:t>
            </w:r>
          </w:p>
          <w:p w14:paraId="58AF5424" w14:textId="6BE9B18A" w:rsidR="00301D32" w:rsidRPr="006F160A" w:rsidRDefault="009E07DE" w:rsidP="6D576E6C">
            <w:pPr>
              <w:pStyle w:val="02Titulosintermdios"/>
              <w:numPr>
                <w:ilvl w:val="0"/>
                <w:numId w:val="11"/>
              </w:numPr>
              <w:spacing w:after="120" w:line="240" w:lineRule="auto"/>
              <w:jc w:val="both"/>
              <w:rPr>
                <w:rStyle w:val="Bodytext3"/>
                <w:rFonts w:asciiTheme="minorHAnsi" w:hAnsiTheme="minorHAnsi" w:cstheme="minorBidi"/>
                <w:b w:val="0"/>
                <w:i/>
                <w:iCs/>
                <w:color w:val="999B9E"/>
                <w:sz w:val="20"/>
              </w:rPr>
            </w:pPr>
            <w:r w:rsidRPr="009E07DE">
              <w:rPr>
                <w:rStyle w:val="Bodytext3"/>
                <w:rFonts w:asciiTheme="minorHAnsi" w:hAnsiTheme="minorHAnsi" w:cstheme="minorBidi"/>
                <w:b w:val="0"/>
                <w:i/>
                <w:iCs/>
                <w:color w:val="999B9E"/>
                <w:sz w:val="20"/>
              </w:rPr>
              <w:t>The potential impact of the activities (e.g., environmental damage, stigmatization of specific social groups, adverse political or financial consequences, misuse, etc.)</w:t>
            </w:r>
          </w:p>
        </w:tc>
      </w:tr>
      <w:tr w:rsidR="00301D32" w:rsidRPr="006F160A" w14:paraId="7F6F0D8A" w14:textId="77777777" w:rsidTr="6D576E6C">
        <w:tc>
          <w:tcPr>
            <w:tcW w:w="9911" w:type="dxa"/>
            <w:shd w:val="clear" w:color="auto" w:fill="DFDFDF" w:themeFill="accent6" w:themeFillTint="33"/>
          </w:tcPr>
          <w:p w14:paraId="7789E04E" w14:textId="0AD3CF41" w:rsidR="00301D32" w:rsidRPr="006F160A" w:rsidRDefault="00C33921">
            <w:pPr>
              <w:pStyle w:val="P68B1DB1-02Titulosintermdios7"/>
              <w:spacing w:before="60" w:after="60" w:line="240" w:lineRule="auto"/>
              <w:ind w:left="108"/>
              <w:contextualSpacing/>
              <w:jc w:val="both"/>
              <w:rPr>
                <w:rStyle w:val="Bodytext3"/>
                <w:rFonts w:asciiTheme="minorHAnsi" w:hAnsiTheme="minorHAnsi" w:cstheme="minorHAnsi"/>
                <w:b w:val="0"/>
                <w:sz w:val="22"/>
              </w:rPr>
            </w:pPr>
            <w:r w:rsidRPr="00C33921">
              <w:t>Compliance with ethical principles and relevant legislation</w:t>
            </w:r>
          </w:p>
        </w:tc>
      </w:tr>
      <w:tr w:rsidR="00301D32" w:rsidRPr="006F160A" w14:paraId="4F28C02E" w14:textId="77777777" w:rsidTr="6D576E6C">
        <w:tc>
          <w:tcPr>
            <w:tcW w:w="9911" w:type="dxa"/>
          </w:tcPr>
          <w:p w14:paraId="6907111F" w14:textId="349A5B0A" w:rsidR="00301D32" w:rsidRPr="006F160A" w:rsidRDefault="00C33921" w:rsidP="6D576E6C">
            <w:pPr>
              <w:pStyle w:val="02Titulosintermdios"/>
              <w:spacing w:after="120" w:line="240" w:lineRule="auto"/>
              <w:jc w:val="both"/>
              <w:rPr>
                <w:rStyle w:val="Bodytext3"/>
                <w:rFonts w:asciiTheme="minorHAnsi" w:hAnsiTheme="minorHAnsi" w:cstheme="minorBidi"/>
                <w:b w:val="0"/>
                <w:i/>
                <w:iCs/>
                <w:color w:val="999B9E"/>
                <w:sz w:val="20"/>
              </w:rPr>
            </w:pPr>
            <w:r w:rsidRPr="00C33921">
              <w:rPr>
                <w:rStyle w:val="Bodytext3"/>
                <w:rFonts w:asciiTheme="minorHAnsi" w:hAnsiTheme="minorHAnsi" w:cstheme="minorBidi"/>
                <w:b w:val="0"/>
                <w:i/>
                <w:iCs/>
                <w:color w:val="999B9E"/>
                <w:sz w:val="20"/>
              </w:rPr>
              <w:t>Describe how the identified ethical issues in the table above will be addressed to respect ethical principles and what will be done to ensure that the activities comply with the legal and ethical requirements of the EU/national laws of the country or countries where the tasks will be carried out. It is important to note that activities conducted in third countries must also be authorized by at least one EU Member State.</w:t>
            </w:r>
          </w:p>
        </w:tc>
      </w:tr>
    </w:tbl>
    <w:p w14:paraId="15830CFF" w14:textId="053CD9FA" w:rsidR="00301D32" w:rsidRPr="006F160A" w:rsidRDefault="00E05DFF">
      <w:pPr>
        <w:pStyle w:val="P68B1DB1-02Titulosintermdios8"/>
        <w:shd w:val="clear" w:color="auto" w:fill="DFDFDF" w:themeFill="background1" w:themeFillTint="33"/>
        <w:spacing w:before="360" w:after="120" w:line="240" w:lineRule="auto"/>
        <w:rPr>
          <w:i w:val="0"/>
        </w:rPr>
      </w:pPr>
      <w:r w:rsidRPr="006F160A">
        <w:rPr>
          <w:i w:val="0"/>
        </w:rPr>
        <w:t>A</w:t>
      </w:r>
      <w:r w:rsidR="00B74339" w:rsidRPr="006F160A">
        <w:rPr>
          <w:i w:val="0"/>
        </w:rPr>
        <w:t>5</w:t>
      </w:r>
      <w:r w:rsidRPr="006F160A">
        <w:rPr>
          <w:i w:val="0"/>
        </w:rPr>
        <w:t>.</w:t>
      </w:r>
      <w:r w:rsidR="0095507D" w:rsidRPr="006F160A">
        <w:rPr>
          <w:i w:val="0"/>
        </w:rPr>
        <w:t>2</w:t>
      </w:r>
      <w:r w:rsidRPr="006F160A">
        <w:rPr>
          <w:i w:val="0"/>
        </w:rPr>
        <w:t xml:space="preserve">. </w:t>
      </w:r>
      <w:r w:rsidR="00D920F0" w:rsidRPr="00D920F0">
        <w:rPr>
          <w:i w:val="0"/>
        </w:rPr>
        <w:t>Licensing and authorizations</w:t>
      </w:r>
    </w:p>
    <w:p w14:paraId="2B78B86A" w14:textId="77777777" w:rsidR="00D21F76" w:rsidRPr="006F160A" w:rsidRDefault="00D21F76" w:rsidP="009A74BC">
      <w:pPr>
        <w:pStyle w:val="02Titulosintermdios"/>
        <w:spacing w:after="120" w:line="240" w:lineRule="auto"/>
        <w:jc w:val="both"/>
        <w:rPr>
          <w:rStyle w:val="Bodytext3"/>
          <w:rFonts w:asciiTheme="minorHAnsi" w:hAnsiTheme="minorHAnsi" w:cstheme="minorHAnsi"/>
          <w:b w:val="0"/>
          <w:i/>
          <w:sz w:val="20"/>
        </w:rPr>
      </w:pPr>
      <w:r w:rsidRPr="001F5C2D">
        <w:rPr>
          <w:rStyle w:val="Bodytext3"/>
          <w:rFonts w:asciiTheme="minorHAnsi" w:hAnsiTheme="minorHAnsi" w:cstheme="minorBidi"/>
          <w:bCs/>
          <w:sz w:val="20"/>
        </w:rPr>
        <w:t xml:space="preserve">During the operation, </w:t>
      </w:r>
      <w:r w:rsidRPr="00C252AB">
        <w:rPr>
          <w:rStyle w:val="Bodytext3"/>
          <w:rFonts w:asciiTheme="minorHAnsi" w:hAnsiTheme="minorHAnsi" w:cstheme="minorBidi"/>
          <w:bCs/>
          <w:sz w:val="20"/>
        </w:rPr>
        <w:t>any of the proposed activities in the project are subject to a specific authorization or licensing request (e.g., ABS, LMA, etc.)</w:t>
      </w:r>
      <w:r w:rsidRPr="001F5C2D">
        <w:rPr>
          <w:rStyle w:val="Bodytext3"/>
          <w:rFonts w:asciiTheme="minorHAnsi" w:hAnsiTheme="minorHAnsi" w:cstheme="minorBidi"/>
          <w:bCs/>
          <w:sz w:val="20"/>
        </w:rPr>
        <w:t xml:space="preserve"> (</w:t>
      </w:r>
      <w:r w:rsidRPr="00F60C94">
        <w:rPr>
          <w:rStyle w:val="Bodytext3"/>
          <w:rFonts w:asciiTheme="minorHAnsi" w:hAnsiTheme="minorHAnsi" w:cstheme="minorBidi"/>
          <w:i/>
          <w:sz w:val="20"/>
        </w:rPr>
        <w:t>answer yes or no</w:t>
      </w:r>
      <w:r w:rsidRPr="001F5C2D">
        <w:rPr>
          <w:rStyle w:val="Bodytext3"/>
          <w:rFonts w:asciiTheme="minorHAnsi" w:hAnsiTheme="minorHAnsi" w:cstheme="minorBidi"/>
          <w:bCs/>
          <w:sz w:val="20"/>
        </w:rPr>
        <w:t>).</w:t>
      </w:r>
      <w:r>
        <w:rPr>
          <w:rStyle w:val="Bodytext3"/>
          <w:rFonts w:asciiTheme="minorHAnsi" w:hAnsiTheme="minorHAnsi" w:cstheme="minorBidi"/>
          <w:b w:val="0"/>
          <w:sz w:val="20"/>
        </w:rPr>
        <w:t xml:space="preserve"> </w:t>
      </w:r>
      <w:r w:rsidRPr="006F160A">
        <w:rPr>
          <w:rStyle w:val="Bodytext3"/>
          <w:rFonts w:asciiTheme="minorHAnsi" w:hAnsiTheme="minorHAnsi" w:cstheme="minorHAnsi"/>
          <w:b w:val="0"/>
          <w:i/>
          <w:sz w:val="20"/>
        </w:rPr>
        <w:t xml:space="preserve"> _______________</w:t>
      </w:r>
    </w:p>
    <w:p w14:paraId="51478642" w14:textId="77777777" w:rsidR="00D21F76" w:rsidRPr="006F160A" w:rsidRDefault="00D21F76" w:rsidP="009A74BC">
      <w:pPr>
        <w:pStyle w:val="02Titulosintermdios"/>
        <w:spacing w:after="120" w:line="240" w:lineRule="auto"/>
        <w:jc w:val="both"/>
        <w:rPr>
          <w:rStyle w:val="Bodytext3"/>
          <w:rFonts w:asciiTheme="minorHAnsi" w:hAnsiTheme="minorHAnsi" w:cstheme="minorHAnsi"/>
          <w:b w:val="0"/>
          <w:i/>
          <w:color w:val="999B9E"/>
          <w:sz w:val="20"/>
        </w:rPr>
      </w:pPr>
      <w:r w:rsidRPr="00D920F0">
        <w:rPr>
          <w:rStyle w:val="Bodytext3"/>
          <w:rFonts w:asciiTheme="minorHAnsi" w:hAnsiTheme="minorHAnsi" w:cstheme="minorBidi"/>
          <w:b w:val="0"/>
          <w:i/>
          <w:iCs/>
          <w:color w:val="999B9E"/>
          <w:sz w:val="20"/>
        </w:rPr>
        <w:t>If yes, please specify</w:t>
      </w:r>
      <w:r>
        <w:rPr>
          <w:rStyle w:val="Bodytext3"/>
          <w:rFonts w:asciiTheme="minorHAnsi" w:hAnsiTheme="minorHAnsi" w:cstheme="minorBidi"/>
          <w:b w:val="0"/>
          <w:i/>
          <w:iCs/>
          <w:color w:val="999B9E"/>
          <w:sz w:val="20"/>
        </w:rPr>
        <w:t>:</w:t>
      </w:r>
      <w:r w:rsidRPr="006F160A">
        <w:rPr>
          <w:rStyle w:val="Bodytext3"/>
          <w:rFonts w:asciiTheme="minorHAnsi" w:hAnsiTheme="minorHAnsi" w:cstheme="minorHAnsi"/>
          <w:b w:val="0"/>
          <w:i/>
          <w:color w:val="999B9E"/>
          <w:sz w:val="20"/>
        </w:rPr>
        <w:t xml:space="preserve"> </w:t>
      </w:r>
    </w:p>
    <w:p w14:paraId="3FF68451" w14:textId="77777777" w:rsidR="00D21F76" w:rsidRDefault="00D21F76" w:rsidP="00D21F76">
      <w:pPr>
        <w:pStyle w:val="02Titulosintermdios"/>
        <w:numPr>
          <w:ilvl w:val="0"/>
          <w:numId w:val="11"/>
        </w:numPr>
        <w:spacing w:after="120" w:line="240" w:lineRule="auto"/>
        <w:jc w:val="both"/>
        <w:rPr>
          <w:rStyle w:val="Bodytext3"/>
          <w:rFonts w:asciiTheme="minorHAnsi" w:hAnsiTheme="minorHAnsi" w:cstheme="minorHAnsi"/>
          <w:b w:val="0"/>
          <w:i/>
          <w:color w:val="999B9E"/>
          <w:sz w:val="20"/>
        </w:rPr>
      </w:pPr>
      <w:r w:rsidRPr="009B4B0B">
        <w:rPr>
          <w:rStyle w:val="Bodytext3"/>
          <w:rFonts w:asciiTheme="minorHAnsi" w:hAnsiTheme="minorHAnsi" w:cstheme="minorHAnsi"/>
          <w:b w:val="0"/>
          <w:i/>
          <w:color w:val="999B9E"/>
          <w:sz w:val="20"/>
        </w:rPr>
        <w:t>The issuing entity of the license/authorization.</w:t>
      </w:r>
    </w:p>
    <w:p w14:paraId="6F3EF84E" w14:textId="77777777" w:rsidR="00D21F76" w:rsidRPr="006F160A" w:rsidRDefault="00D21F76" w:rsidP="00D21F76">
      <w:pPr>
        <w:pStyle w:val="02Titulosintermdios"/>
        <w:numPr>
          <w:ilvl w:val="0"/>
          <w:numId w:val="11"/>
        </w:numPr>
        <w:spacing w:after="120" w:line="240" w:lineRule="auto"/>
        <w:jc w:val="both"/>
        <w:rPr>
          <w:rStyle w:val="Bodytext3"/>
          <w:rFonts w:asciiTheme="minorHAnsi" w:hAnsiTheme="minorHAnsi" w:cstheme="minorHAnsi"/>
          <w:b w:val="0"/>
          <w:i/>
          <w:color w:val="999B9E"/>
          <w:sz w:val="20"/>
        </w:rPr>
      </w:pPr>
      <w:r w:rsidRPr="009B4B0B">
        <w:rPr>
          <w:rStyle w:val="Bodytext3"/>
          <w:rFonts w:asciiTheme="minorHAnsi" w:hAnsiTheme="minorHAnsi" w:cstheme="minorHAnsi"/>
          <w:b w:val="0"/>
          <w:i/>
          <w:color w:val="999B9E"/>
          <w:sz w:val="20"/>
        </w:rPr>
        <w:t>The reason for the license request.</w:t>
      </w:r>
    </w:p>
    <w:tbl>
      <w:tblPr>
        <w:tblStyle w:val="TabelacomGrelha"/>
        <w:tblW w:w="0" w:type="auto"/>
        <w:tblLook w:val="04A0" w:firstRow="1" w:lastRow="0" w:firstColumn="1" w:lastColumn="0" w:noHBand="0" w:noVBand="1"/>
      </w:tblPr>
      <w:tblGrid>
        <w:gridCol w:w="9629"/>
      </w:tblGrid>
      <w:tr w:rsidR="00301D32" w:rsidRPr="006F160A" w14:paraId="325921AF" w14:textId="77777777">
        <w:tc>
          <w:tcPr>
            <w:tcW w:w="9911" w:type="dxa"/>
          </w:tcPr>
          <w:p w14:paraId="3C282650" w14:textId="77777777" w:rsidR="00301D32" w:rsidRPr="006F160A" w:rsidRDefault="00301D32">
            <w:pPr>
              <w:pStyle w:val="02Titulosintermdios"/>
              <w:spacing w:after="120" w:line="240" w:lineRule="auto"/>
              <w:jc w:val="both"/>
              <w:rPr>
                <w:rStyle w:val="Bodytext3"/>
                <w:rFonts w:asciiTheme="minorHAnsi" w:hAnsiTheme="minorHAnsi" w:cstheme="minorHAnsi"/>
                <w:b w:val="0"/>
                <w:i/>
                <w:color w:val="999B9E"/>
                <w:sz w:val="20"/>
              </w:rPr>
            </w:pPr>
          </w:p>
          <w:p w14:paraId="70B38744" w14:textId="77777777" w:rsidR="00301D32" w:rsidRPr="006F160A" w:rsidRDefault="00301D32">
            <w:pPr>
              <w:pStyle w:val="02Titulosintermdios"/>
              <w:spacing w:after="120" w:line="240" w:lineRule="auto"/>
              <w:jc w:val="both"/>
              <w:rPr>
                <w:rStyle w:val="Bodytext3"/>
                <w:rFonts w:asciiTheme="minorHAnsi" w:hAnsiTheme="minorHAnsi" w:cstheme="minorHAnsi"/>
                <w:b w:val="0"/>
                <w:i/>
                <w:color w:val="999B9E"/>
                <w:sz w:val="20"/>
              </w:rPr>
            </w:pPr>
          </w:p>
        </w:tc>
      </w:tr>
    </w:tbl>
    <w:p w14:paraId="002DB8C9" w14:textId="7706921A" w:rsidR="00301D32" w:rsidRDefault="00301D32">
      <w:pPr>
        <w:pStyle w:val="99Textodaorientao"/>
        <w:ind w:right="176"/>
        <w:rPr>
          <w:rStyle w:val="Campo-Texto"/>
          <w:color w:val="5F5F5F" w:themeColor="accent6"/>
        </w:rPr>
      </w:pPr>
    </w:p>
    <w:p w14:paraId="6257568A" w14:textId="77777777" w:rsidR="00093426" w:rsidRDefault="00093426">
      <w:pPr>
        <w:pStyle w:val="99Textodaorientao"/>
        <w:ind w:right="176"/>
        <w:rPr>
          <w:rStyle w:val="Campo-Texto"/>
          <w:color w:val="5F5F5F" w:themeColor="accent6"/>
        </w:rPr>
      </w:pPr>
    </w:p>
    <w:p w14:paraId="50A4F7A3" w14:textId="77777777" w:rsidR="00093426" w:rsidRDefault="00093426">
      <w:pPr>
        <w:pStyle w:val="99Textodaorientao"/>
        <w:ind w:right="176"/>
        <w:rPr>
          <w:rStyle w:val="Campo-Texto"/>
          <w:color w:val="5F5F5F" w:themeColor="accent6"/>
        </w:rPr>
      </w:pPr>
    </w:p>
    <w:p w14:paraId="6851BEBC" w14:textId="77777777" w:rsidR="00093426" w:rsidRDefault="00093426">
      <w:pPr>
        <w:pStyle w:val="99Textodaorientao"/>
        <w:ind w:right="176"/>
        <w:rPr>
          <w:rStyle w:val="Campo-Texto"/>
          <w:color w:val="5F5F5F" w:themeColor="accent6"/>
        </w:rPr>
      </w:pPr>
    </w:p>
    <w:p w14:paraId="63D82C22" w14:textId="77777777" w:rsidR="008B5986" w:rsidRPr="008B5986" w:rsidRDefault="008B5986" w:rsidP="008B5986">
      <w:pPr>
        <w:shd w:val="clear" w:color="auto" w:fill="1C2B60" w:themeFill="text2" w:themeFillTint="E6"/>
        <w:spacing w:before="240" w:after="240" w:line="240" w:lineRule="auto"/>
        <w:jc w:val="left"/>
        <w:rPr>
          <w:rFonts w:asciiTheme="minorHAnsi" w:eastAsia="Times New Roman" w:hAnsiTheme="minorHAnsi" w:cstheme="minorBidi"/>
          <w:b/>
          <w:bCs/>
          <w:color w:val="DFDFDF" w:themeColor="background1" w:themeTint="33"/>
          <w:sz w:val="36"/>
          <w:szCs w:val="36"/>
          <w:lang w:val="en-US"/>
        </w:rPr>
      </w:pPr>
      <w:r w:rsidRPr="008B5986">
        <w:rPr>
          <w:rFonts w:asciiTheme="minorHAnsi" w:eastAsia="Times New Roman" w:hAnsiTheme="minorHAnsi" w:cstheme="minorBidi"/>
          <w:b/>
          <w:bCs/>
          <w:color w:val="DFDFDF" w:themeColor="accent6" w:themeTint="33"/>
          <w:sz w:val="36"/>
          <w:szCs w:val="36"/>
          <w:lang w:val="en-US"/>
        </w:rPr>
        <w:lastRenderedPageBreak/>
        <w:t>PART B – Technical description</w:t>
      </w:r>
    </w:p>
    <w:p w14:paraId="7721FC6D" w14:textId="77777777" w:rsidR="008B5986" w:rsidRPr="008B5986" w:rsidRDefault="008B5986" w:rsidP="008B5986">
      <w:pPr>
        <w:spacing w:before="120" w:line="240" w:lineRule="auto"/>
        <w:rPr>
          <w:rFonts w:eastAsia="Times New Roman"/>
          <w:b/>
          <w:bCs/>
          <w:color w:val="1C2B60" w:themeColor="text2" w:themeTint="E6"/>
          <w:sz w:val="22"/>
          <w:szCs w:val="22"/>
          <w:lang w:val="en-US"/>
        </w:rPr>
      </w:pPr>
      <w:r w:rsidRPr="008B5986">
        <w:rPr>
          <w:rFonts w:asciiTheme="minorHAnsi" w:eastAsia="Times New Roman" w:hAnsiTheme="minorHAnsi" w:cstheme="minorHAnsi"/>
          <w:b/>
          <w:bCs/>
          <w:color w:val="1C2B60" w:themeColor="text2" w:themeTint="E6"/>
          <w:sz w:val="22"/>
          <w:szCs w:val="22"/>
          <w:lang w:val="en-US"/>
        </w:rPr>
        <w:t>Part B</w:t>
      </w:r>
      <w:r w:rsidRPr="008B5986">
        <w:rPr>
          <w:rFonts w:asciiTheme="minorHAnsi" w:eastAsia="Times New Roman" w:hAnsiTheme="minorHAnsi" w:cstheme="minorHAnsi"/>
          <w:color w:val="1C2B60" w:themeColor="text2" w:themeTint="E6"/>
          <w:sz w:val="22"/>
          <w:szCs w:val="22"/>
          <w:lang w:val="en-US"/>
        </w:rPr>
        <w:t xml:space="preserve"> of the proposal is the narrative part that includes four sections that each correspond to an evaluation criterion. </w:t>
      </w:r>
    </w:p>
    <w:p w14:paraId="6DDDC6E6" w14:textId="4F7CF080" w:rsidR="008B5986" w:rsidRPr="008B5986" w:rsidRDefault="008B5986" w:rsidP="008B5986">
      <w:pPr>
        <w:spacing w:before="120" w:line="240" w:lineRule="auto"/>
        <w:rPr>
          <w:rFonts w:asciiTheme="minorHAnsi" w:hAnsiTheme="minorHAnsi" w:cstheme="minorHAnsi"/>
          <w:color w:val="1C2B60" w:themeColor="text2" w:themeTint="E6"/>
          <w:sz w:val="22"/>
          <w:szCs w:val="22"/>
          <w:lang w:val="en-US" w:eastAsia="en-US"/>
        </w:rPr>
      </w:pPr>
      <w:r w:rsidRPr="008B5986">
        <w:rPr>
          <w:rFonts w:asciiTheme="minorHAnsi" w:hAnsiTheme="minorHAnsi" w:cstheme="minorHAnsi"/>
          <w:color w:val="1C2B60" w:themeColor="text2" w:themeTint="E6"/>
          <w:sz w:val="22"/>
          <w:szCs w:val="22"/>
          <w:lang w:val="en-US" w:eastAsia="en-US"/>
        </w:rPr>
        <w:t xml:space="preserve">Please be aware that there is a </w:t>
      </w:r>
      <w:r w:rsidRPr="00457F8C">
        <w:rPr>
          <w:rFonts w:asciiTheme="minorHAnsi" w:hAnsiTheme="minorHAnsi" w:cstheme="minorHAnsi"/>
          <w:color w:val="1C2B60" w:themeColor="text2" w:themeTint="E6"/>
          <w:sz w:val="22"/>
          <w:szCs w:val="22"/>
          <w:lang w:val="en-US" w:eastAsia="en-US"/>
        </w:rPr>
        <w:t>page limit</w:t>
      </w:r>
      <w:r w:rsidRPr="008B5986">
        <w:rPr>
          <w:rFonts w:asciiTheme="minorHAnsi" w:hAnsiTheme="minorHAnsi" w:cstheme="minorHAnsi"/>
          <w:color w:val="1C2B60" w:themeColor="text2" w:themeTint="E6"/>
          <w:sz w:val="22"/>
          <w:szCs w:val="22"/>
          <w:lang w:val="en-US" w:eastAsia="en-US"/>
        </w:rPr>
        <w:t xml:space="preserve"> for </w:t>
      </w:r>
      <w:r w:rsidR="002D6BF1" w:rsidRPr="008B5986">
        <w:rPr>
          <w:rFonts w:asciiTheme="minorHAnsi" w:hAnsiTheme="minorHAnsi" w:cstheme="minorHAnsi"/>
          <w:color w:val="1C2B60" w:themeColor="text2" w:themeTint="E6"/>
          <w:sz w:val="22"/>
          <w:szCs w:val="22"/>
          <w:lang w:val="en-US" w:eastAsia="en-US"/>
        </w:rPr>
        <w:t>PART</w:t>
      </w:r>
      <w:r w:rsidRPr="008B5986">
        <w:rPr>
          <w:rFonts w:asciiTheme="minorHAnsi" w:hAnsiTheme="minorHAnsi" w:cstheme="minorHAnsi"/>
          <w:b/>
          <w:bCs/>
          <w:color w:val="1C2B60" w:themeColor="text2" w:themeTint="E6"/>
          <w:sz w:val="22"/>
          <w:szCs w:val="22"/>
          <w:lang w:val="en-US" w:eastAsia="en-US"/>
        </w:rPr>
        <w:t xml:space="preserve"> B</w:t>
      </w:r>
      <w:r w:rsidRPr="008B5986">
        <w:rPr>
          <w:rFonts w:asciiTheme="minorHAnsi" w:hAnsiTheme="minorHAnsi" w:cstheme="minorHAnsi"/>
          <w:color w:val="1C2B60" w:themeColor="text2" w:themeTint="E6"/>
          <w:sz w:val="22"/>
          <w:szCs w:val="22"/>
          <w:lang w:val="en-US" w:eastAsia="en-US"/>
        </w:rPr>
        <w:t xml:space="preserve">, which should </w:t>
      </w:r>
      <w:r w:rsidRPr="00457F8C">
        <w:rPr>
          <w:rFonts w:asciiTheme="minorHAnsi" w:hAnsiTheme="minorHAnsi" w:cstheme="minorHAnsi"/>
          <w:color w:val="1C2B60" w:themeColor="text2" w:themeTint="E6"/>
          <w:sz w:val="22"/>
          <w:szCs w:val="22"/>
          <w:lang w:val="en-US" w:eastAsia="en-US"/>
        </w:rPr>
        <w:t xml:space="preserve">not be longer than </w:t>
      </w:r>
      <w:r w:rsidRPr="00AC4CF6">
        <w:rPr>
          <w:rFonts w:asciiTheme="minorHAnsi" w:hAnsiTheme="minorHAnsi" w:cstheme="minorHAnsi"/>
          <w:b/>
          <w:bCs/>
          <w:color w:val="1C2B60" w:themeColor="text2" w:themeTint="E6"/>
          <w:sz w:val="22"/>
          <w:szCs w:val="22"/>
          <w:lang w:val="en-US" w:eastAsia="en-US"/>
        </w:rPr>
        <w:t>45 pages.</w:t>
      </w:r>
      <w:r w:rsidRPr="008B5986">
        <w:rPr>
          <w:rFonts w:asciiTheme="minorHAnsi" w:hAnsiTheme="minorHAnsi" w:cstheme="minorHAnsi"/>
          <w:color w:val="1C2B60" w:themeColor="text2" w:themeTint="E6"/>
          <w:sz w:val="22"/>
          <w:szCs w:val="22"/>
          <w:lang w:val="en-US" w:eastAsia="en-US"/>
        </w:rPr>
        <w:t xml:space="preserve"> </w:t>
      </w:r>
    </w:p>
    <w:p w14:paraId="70245592" w14:textId="77777777" w:rsidR="008B5986" w:rsidRPr="008B5986" w:rsidRDefault="008B5986" w:rsidP="008B5986">
      <w:pPr>
        <w:spacing w:before="120" w:line="240" w:lineRule="auto"/>
        <w:rPr>
          <w:rFonts w:asciiTheme="minorHAnsi" w:hAnsiTheme="minorHAnsi" w:cstheme="minorHAnsi"/>
          <w:color w:val="1C2B60" w:themeColor="text2" w:themeTint="E6"/>
          <w:sz w:val="22"/>
          <w:szCs w:val="22"/>
          <w:lang w:val="en-US" w:eastAsia="en-US"/>
        </w:rPr>
      </w:pPr>
      <w:r w:rsidRPr="008B5986">
        <w:rPr>
          <w:rFonts w:asciiTheme="minorHAnsi" w:hAnsiTheme="minorHAnsi" w:cstheme="minorHAnsi"/>
          <w:color w:val="1C2B60" w:themeColor="text2" w:themeTint="E6"/>
          <w:sz w:val="22"/>
          <w:szCs w:val="22"/>
          <w:lang w:val="en-US" w:eastAsia="en-US"/>
        </w:rPr>
        <w:t xml:space="preserve">All tables, figures, references, and any other element pertaining to these sections must be included as an integral part and are thus counted against this page limit.  The number of pages included in each section of this template is only indicative. </w:t>
      </w:r>
    </w:p>
    <w:p w14:paraId="3AF5CABD" w14:textId="77777777" w:rsidR="00AC4CF6" w:rsidRPr="008B5986" w:rsidRDefault="00AC4CF6" w:rsidP="00AC4CF6">
      <w:pPr>
        <w:spacing w:before="120" w:line="240" w:lineRule="auto"/>
        <w:rPr>
          <w:rFonts w:asciiTheme="minorHAnsi" w:hAnsiTheme="minorHAnsi" w:cstheme="minorHAnsi"/>
          <w:color w:val="1C2B60" w:themeColor="text2" w:themeTint="E6"/>
          <w:sz w:val="22"/>
          <w:szCs w:val="22"/>
          <w:lang w:val="en-US" w:eastAsia="en-US"/>
        </w:rPr>
      </w:pPr>
      <w:r w:rsidRPr="008B5986">
        <w:rPr>
          <w:rFonts w:asciiTheme="minorHAnsi" w:hAnsiTheme="minorHAnsi" w:cstheme="minorHAnsi"/>
          <w:color w:val="1C2B60" w:themeColor="text2" w:themeTint="E6"/>
          <w:sz w:val="22"/>
          <w:szCs w:val="22"/>
          <w:lang w:val="en-US" w:eastAsia="en-US"/>
        </w:rPr>
        <w:t xml:space="preserve">After the deadline, </w:t>
      </w:r>
      <w:r w:rsidRPr="007501F6">
        <w:rPr>
          <w:rFonts w:asciiTheme="minorHAnsi" w:hAnsiTheme="minorHAnsi" w:cstheme="minorHAnsi"/>
          <w:color w:val="1C2B60" w:themeColor="text2" w:themeTint="E6"/>
          <w:sz w:val="22"/>
          <w:szCs w:val="22"/>
          <w:lang w:val="en-US" w:eastAsia="en-US"/>
        </w:rPr>
        <w:t>excess pages</w:t>
      </w:r>
      <w:r w:rsidRPr="008B5986">
        <w:rPr>
          <w:rFonts w:asciiTheme="minorHAnsi" w:hAnsiTheme="minorHAnsi" w:cstheme="minorHAnsi"/>
          <w:color w:val="1C2B60" w:themeColor="text2" w:themeTint="E6"/>
          <w:sz w:val="22"/>
          <w:szCs w:val="22"/>
          <w:lang w:val="en-US" w:eastAsia="en-US"/>
        </w:rPr>
        <w:t xml:space="preserve"> (in over-long proposals/applications) will be automatically made invisible and </w:t>
      </w:r>
      <w:r w:rsidRPr="00554FC5">
        <w:rPr>
          <w:rFonts w:asciiTheme="minorHAnsi" w:hAnsiTheme="minorHAnsi" w:cstheme="minorHAnsi"/>
          <w:b/>
          <w:color w:val="1C2B60" w:themeColor="text2" w:themeTint="E6"/>
          <w:sz w:val="22"/>
          <w:szCs w:val="22"/>
          <w:u w:val="single"/>
          <w:lang w:val="en-US" w:eastAsia="en-US"/>
        </w:rPr>
        <w:t>will not be taken into consideration by the experts</w:t>
      </w:r>
      <w:r w:rsidRPr="008B5986">
        <w:rPr>
          <w:rFonts w:asciiTheme="minorHAnsi" w:hAnsiTheme="minorHAnsi" w:cstheme="minorHAnsi"/>
          <w:color w:val="1C2B60" w:themeColor="text2" w:themeTint="E6"/>
          <w:sz w:val="22"/>
          <w:szCs w:val="22"/>
          <w:lang w:val="en-US" w:eastAsia="en-US"/>
        </w:rPr>
        <w:t>. The proposal is a self-contained document. Experts will be instructed to ignore hyperlinks to information that is specifically designed to expand the proposal, thus circumventing the page limit. Please, do not consider the page limit as a target! It is in your interest to keep your text as concise as possible since experts rarely view unnecessarily long proposals in a positive light.</w:t>
      </w:r>
    </w:p>
    <w:p w14:paraId="6BE033C1" w14:textId="77777777" w:rsidR="008B5986" w:rsidRPr="008B5986" w:rsidRDefault="008B5986" w:rsidP="008B5986">
      <w:pPr>
        <w:spacing w:before="120" w:line="240" w:lineRule="auto"/>
        <w:rPr>
          <w:rFonts w:asciiTheme="minorHAnsi" w:hAnsiTheme="minorHAnsi" w:cstheme="minorHAnsi"/>
          <w:color w:val="1C2B60" w:themeColor="text2" w:themeTint="E6"/>
          <w:sz w:val="22"/>
          <w:szCs w:val="22"/>
          <w:lang w:val="en-US" w:eastAsia="en-US"/>
        </w:rPr>
      </w:pPr>
      <w:r w:rsidRPr="008B5986">
        <w:rPr>
          <w:rFonts w:asciiTheme="minorHAnsi" w:hAnsiTheme="minorHAnsi" w:cstheme="minorHAnsi"/>
          <w:color w:val="1C2B60" w:themeColor="text2" w:themeTint="E6"/>
          <w:sz w:val="22"/>
          <w:szCs w:val="22"/>
          <w:lang w:val="en-US" w:eastAsia="en-US"/>
        </w:rPr>
        <w:t xml:space="preserve">At the </w:t>
      </w:r>
      <w:proofErr w:type="spellStart"/>
      <w:r w:rsidRPr="00457F8C">
        <w:rPr>
          <w:rFonts w:asciiTheme="minorHAnsi" w:hAnsiTheme="minorHAnsi" w:cstheme="minorHAnsi"/>
          <w:i/>
          <w:iCs/>
          <w:color w:val="1C2B60" w:themeColor="text2" w:themeTint="E6"/>
          <w:sz w:val="22"/>
          <w:szCs w:val="22"/>
          <w:lang w:val="en-US" w:eastAsia="en-US"/>
        </w:rPr>
        <w:t>Balcão</w:t>
      </w:r>
      <w:proofErr w:type="spellEnd"/>
      <w:r w:rsidRPr="00457F8C">
        <w:rPr>
          <w:rFonts w:asciiTheme="minorHAnsi" w:hAnsiTheme="minorHAnsi" w:cstheme="minorHAnsi"/>
          <w:i/>
          <w:iCs/>
          <w:color w:val="1C2B60" w:themeColor="text2" w:themeTint="E6"/>
          <w:sz w:val="22"/>
          <w:szCs w:val="22"/>
          <w:lang w:val="en-US" w:eastAsia="en-US"/>
        </w:rPr>
        <w:t xml:space="preserve"> dos </w:t>
      </w:r>
      <w:proofErr w:type="spellStart"/>
      <w:r w:rsidRPr="00457F8C">
        <w:rPr>
          <w:rFonts w:asciiTheme="minorHAnsi" w:hAnsiTheme="minorHAnsi" w:cstheme="minorHAnsi"/>
          <w:i/>
          <w:iCs/>
          <w:color w:val="1C2B60" w:themeColor="text2" w:themeTint="E6"/>
          <w:sz w:val="22"/>
          <w:szCs w:val="22"/>
          <w:lang w:val="en-US" w:eastAsia="en-US"/>
        </w:rPr>
        <w:t>Fundos</w:t>
      </w:r>
      <w:proofErr w:type="spellEnd"/>
      <w:r w:rsidRPr="008B5986">
        <w:rPr>
          <w:rFonts w:asciiTheme="minorHAnsi" w:hAnsiTheme="minorHAnsi" w:cstheme="minorHAnsi"/>
          <w:color w:val="1C2B60" w:themeColor="text2" w:themeTint="E6"/>
          <w:sz w:val="22"/>
          <w:szCs w:val="22"/>
          <w:lang w:val="en-US" w:eastAsia="en-US"/>
        </w:rPr>
        <w:t xml:space="preserve"> platform, in the section where you should justify the evaluation criteria, it is mandatory to make an exact reference to the section or page of the application forms A and B where the information is provided. Remember that the reviewers only receive the forms in English and will not have additional information to evaluate. </w:t>
      </w:r>
    </w:p>
    <w:p w14:paraId="132E665B" w14:textId="3538D322" w:rsidR="008B5986" w:rsidRPr="008B5986" w:rsidRDefault="008B5986" w:rsidP="008B5986">
      <w:pPr>
        <w:spacing w:before="120" w:line="240" w:lineRule="auto"/>
        <w:rPr>
          <w:rFonts w:eastAsia="Times New Roman"/>
          <w:b/>
          <w:color w:val="1C2B60" w:themeColor="text2" w:themeTint="E6"/>
          <w:sz w:val="28"/>
          <w:szCs w:val="28"/>
        </w:rPr>
      </w:pPr>
      <w:r w:rsidRPr="008B5986">
        <w:rPr>
          <w:rFonts w:asciiTheme="minorHAnsi" w:hAnsiTheme="minorHAnsi" w:cstheme="minorHAnsi"/>
          <w:color w:val="1C2B60" w:themeColor="text2" w:themeTint="E6"/>
          <w:sz w:val="22"/>
          <w:szCs w:val="22"/>
          <w:lang w:val="en-US" w:eastAsia="en-US"/>
        </w:rPr>
        <w:t xml:space="preserve">Make sure that the information provided is consistent both </w:t>
      </w:r>
      <w:r w:rsidR="002D6BF1" w:rsidRPr="008B5986">
        <w:rPr>
          <w:rFonts w:asciiTheme="minorHAnsi" w:hAnsiTheme="minorHAnsi" w:cstheme="minorHAnsi"/>
          <w:color w:val="1C2B60" w:themeColor="text2" w:themeTint="E6"/>
          <w:sz w:val="22"/>
          <w:szCs w:val="22"/>
          <w:lang w:val="en-US" w:eastAsia="en-US"/>
        </w:rPr>
        <w:t>on</w:t>
      </w:r>
      <w:r w:rsidRPr="008B5986">
        <w:rPr>
          <w:rFonts w:asciiTheme="minorHAnsi" w:hAnsiTheme="minorHAnsi" w:cstheme="minorHAnsi"/>
          <w:color w:val="1C2B60" w:themeColor="text2" w:themeTint="E6"/>
          <w:sz w:val="22"/>
          <w:szCs w:val="22"/>
          <w:lang w:val="en-US" w:eastAsia="en-US"/>
        </w:rPr>
        <w:t xml:space="preserve"> the platform and </w:t>
      </w:r>
      <w:r w:rsidR="00457F8C" w:rsidRPr="008B5986">
        <w:rPr>
          <w:rFonts w:asciiTheme="minorHAnsi" w:hAnsiTheme="minorHAnsi" w:cstheme="minorHAnsi"/>
          <w:color w:val="1C2B60" w:themeColor="text2" w:themeTint="E6"/>
          <w:sz w:val="22"/>
          <w:szCs w:val="22"/>
          <w:lang w:val="en-US" w:eastAsia="en-US"/>
        </w:rPr>
        <w:t>on</w:t>
      </w:r>
      <w:r w:rsidRPr="008B5986">
        <w:rPr>
          <w:rFonts w:asciiTheme="minorHAnsi" w:hAnsiTheme="minorHAnsi" w:cstheme="minorHAnsi"/>
          <w:color w:val="1C2B60" w:themeColor="text2" w:themeTint="E6"/>
          <w:sz w:val="22"/>
          <w:szCs w:val="22"/>
          <w:lang w:val="en-US" w:eastAsia="en-US"/>
        </w:rPr>
        <w:t xml:space="preserve"> the form. This includes deliverables, timelines, milestones, etc.</w:t>
      </w:r>
      <w:r w:rsidRPr="008B5986">
        <w:rPr>
          <w:sz w:val="28"/>
          <w:szCs w:val="28"/>
          <w:lang w:eastAsia="en-US"/>
        </w:rPr>
        <w:t xml:space="preserve"> </w:t>
      </w:r>
      <w:r w:rsidRPr="008B5986">
        <w:rPr>
          <w:sz w:val="28"/>
          <w:szCs w:val="28"/>
          <w:lang w:eastAsia="en-US"/>
        </w:rPr>
        <w:br w:type="page"/>
      </w:r>
    </w:p>
    <w:p w14:paraId="611B037B" w14:textId="77777777" w:rsidR="008B5986" w:rsidRPr="008B5986" w:rsidRDefault="008B5986" w:rsidP="008118AF">
      <w:pPr>
        <w:numPr>
          <w:ilvl w:val="0"/>
          <w:numId w:val="12"/>
        </w:numPr>
        <w:spacing w:before="120" w:after="240" w:line="360" w:lineRule="exact"/>
        <w:ind w:left="425" w:hanging="425"/>
        <w:jc w:val="left"/>
        <w:rPr>
          <w:rFonts w:eastAsia="Times New Roman"/>
          <w:b/>
          <w:bCs/>
          <w:color w:val="1C2B60" w:themeColor="text2" w:themeTint="E6"/>
          <w:sz w:val="28"/>
          <w:szCs w:val="28"/>
          <w:lang w:val="en-US"/>
        </w:rPr>
      </w:pPr>
      <w:r w:rsidRPr="008B5986">
        <w:rPr>
          <w:rFonts w:eastAsia="Times New Roman"/>
          <w:b/>
          <w:bCs/>
          <w:color w:val="1C2B60" w:themeColor="text2" w:themeTint="E6"/>
          <w:sz w:val="28"/>
          <w:szCs w:val="28"/>
          <w:lang w:val="en-US"/>
        </w:rPr>
        <w:lastRenderedPageBreak/>
        <w:t>Adequacy to the Strategy</w:t>
      </w:r>
    </w:p>
    <w:p w14:paraId="64616E82" w14:textId="77777777" w:rsidR="008B5986" w:rsidRPr="008B5986" w:rsidRDefault="008B5986" w:rsidP="008B5986">
      <w:pPr>
        <w:spacing w:before="120" w:line="240" w:lineRule="auto"/>
        <w:rPr>
          <w:rFonts w:asciiTheme="minorHAnsi" w:eastAsia="Arial" w:hAnsiTheme="minorHAnsi" w:cstheme="minorHAnsi"/>
          <w:b/>
          <w:bCs/>
          <w:i/>
          <w:color w:val="999B9E"/>
          <w:sz w:val="20"/>
          <w:lang w:val="en-US"/>
        </w:rPr>
      </w:pPr>
      <w:r w:rsidRPr="008B5986">
        <w:rPr>
          <w:rFonts w:asciiTheme="minorHAnsi" w:eastAsia="Arial" w:hAnsiTheme="minorHAnsi" w:cstheme="minorHAnsi"/>
          <w:b/>
          <w:bCs/>
          <w:i/>
          <w:color w:val="999B9E"/>
          <w:sz w:val="20"/>
          <w:lang w:val="en-US"/>
        </w:rPr>
        <w:t>Adequacy to the Strategy – aspects to be considered:</w:t>
      </w:r>
    </w:p>
    <w:p w14:paraId="08D94F7D" w14:textId="77777777" w:rsidR="008B5986" w:rsidRDefault="008B5986" w:rsidP="008B5986">
      <w:pPr>
        <w:numPr>
          <w:ilvl w:val="0"/>
          <w:numId w:val="14"/>
        </w:numPr>
        <w:spacing w:before="120" w:line="240" w:lineRule="auto"/>
        <w:ind w:left="284" w:hanging="284"/>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Contribution of the project to the common and specific output and result indicators of the Program for which a target has been defined.</w:t>
      </w:r>
    </w:p>
    <w:p w14:paraId="553FFB29" w14:textId="0C6A7F93" w:rsidR="00D47501" w:rsidRDefault="008B5986" w:rsidP="009D2055">
      <w:pPr>
        <w:numPr>
          <w:ilvl w:val="0"/>
          <w:numId w:val="14"/>
        </w:numPr>
        <w:spacing w:before="120" w:line="240" w:lineRule="auto"/>
        <w:ind w:left="284" w:hanging="284"/>
        <w:rPr>
          <w:rFonts w:asciiTheme="minorHAnsi" w:eastAsia="Arial" w:hAnsiTheme="minorHAnsi" w:cstheme="minorHAnsi"/>
          <w:i/>
          <w:color w:val="999B9E"/>
          <w:sz w:val="20"/>
          <w:lang w:val="en-US"/>
        </w:rPr>
      </w:pPr>
      <w:r w:rsidRPr="00D47501">
        <w:rPr>
          <w:rFonts w:asciiTheme="minorHAnsi" w:eastAsia="Arial" w:hAnsiTheme="minorHAnsi" w:cstheme="minorHAnsi"/>
          <w:i/>
          <w:color w:val="999B9E"/>
          <w:sz w:val="20"/>
          <w:lang w:val="en-US"/>
        </w:rPr>
        <w:t xml:space="preserve">Adequacy of the project to the objectives and public policy measures in the initiative’s area of intervention (RIS3). Please provide the alignment with </w:t>
      </w:r>
      <w:r w:rsidR="008E36EF" w:rsidRPr="00D47501">
        <w:rPr>
          <w:rFonts w:asciiTheme="minorHAnsi" w:eastAsia="Arial" w:hAnsiTheme="minorHAnsi" w:cstheme="minorHAnsi"/>
          <w:i/>
          <w:color w:val="999B9E"/>
          <w:sz w:val="20"/>
          <w:lang w:val="en-US"/>
        </w:rPr>
        <w:t>priority</w:t>
      </w:r>
      <w:r w:rsidRPr="00D47501">
        <w:rPr>
          <w:rFonts w:asciiTheme="minorHAnsi" w:eastAsia="Arial" w:hAnsiTheme="minorHAnsi" w:cstheme="minorHAnsi"/>
          <w:i/>
          <w:color w:val="999B9E"/>
          <w:sz w:val="20"/>
          <w:lang w:val="en-US"/>
        </w:rPr>
        <w:t xml:space="preserve"> and cross sectorial areas of RIS3.</w:t>
      </w:r>
      <w:r w:rsidR="00D47501">
        <w:rPr>
          <w:rFonts w:asciiTheme="minorHAnsi" w:eastAsia="Arial" w:hAnsiTheme="minorHAnsi" w:cstheme="minorHAnsi"/>
          <w:i/>
          <w:color w:val="999B9E"/>
          <w:sz w:val="20"/>
          <w:lang w:val="en-US"/>
        </w:rPr>
        <w:t xml:space="preserve"> </w:t>
      </w:r>
    </w:p>
    <w:p w14:paraId="75C571C5" w14:textId="02F6E871" w:rsidR="008B5986" w:rsidRPr="00D47501" w:rsidRDefault="008B5986" w:rsidP="009D2055">
      <w:pPr>
        <w:numPr>
          <w:ilvl w:val="0"/>
          <w:numId w:val="14"/>
        </w:numPr>
        <w:spacing w:before="120" w:line="240" w:lineRule="auto"/>
        <w:ind w:left="284" w:hanging="284"/>
        <w:rPr>
          <w:rFonts w:asciiTheme="minorHAnsi" w:eastAsia="Arial" w:hAnsiTheme="minorHAnsi" w:cstheme="minorHAnsi"/>
          <w:i/>
          <w:color w:val="999B9E"/>
          <w:sz w:val="20"/>
          <w:lang w:val="en-US"/>
        </w:rPr>
      </w:pPr>
      <w:r w:rsidRPr="00D47501">
        <w:rPr>
          <w:rFonts w:asciiTheme="minorHAnsi" w:eastAsia="Arial" w:hAnsiTheme="minorHAnsi" w:cstheme="minorHAnsi"/>
          <w:i/>
          <w:color w:val="999B9E"/>
          <w:sz w:val="20"/>
          <w:lang w:val="en-US"/>
        </w:rPr>
        <w:t>Relate the transformative activities and action lines foreseen in the RIS3.</w:t>
      </w:r>
    </w:p>
    <w:p w14:paraId="5ABBE854" w14:textId="0D5A38EF" w:rsidR="007915A5" w:rsidRDefault="008B5986" w:rsidP="007915A5">
      <w:pPr>
        <w:numPr>
          <w:ilvl w:val="0"/>
          <w:numId w:val="14"/>
        </w:numPr>
        <w:spacing w:before="120" w:line="240" w:lineRule="auto"/>
        <w:ind w:left="284" w:hanging="284"/>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 xml:space="preserve">Contribution for </w:t>
      </w:r>
      <w:r w:rsidR="008E36EF" w:rsidRPr="008B5986">
        <w:rPr>
          <w:rFonts w:asciiTheme="minorHAnsi" w:eastAsia="Arial" w:hAnsiTheme="minorHAnsi" w:cstheme="minorHAnsi"/>
          <w:i/>
          <w:color w:val="999B9E"/>
          <w:sz w:val="20"/>
          <w:lang w:val="en-US"/>
        </w:rPr>
        <w:t>innovation</w:t>
      </w:r>
      <w:r w:rsidRPr="008B5986">
        <w:rPr>
          <w:rFonts w:asciiTheme="minorHAnsi" w:eastAsia="Arial" w:hAnsiTheme="minorHAnsi" w:cstheme="minorHAnsi"/>
          <w:i/>
          <w:color w:val="999B9E"/>
          <w:sz w:val="20"/>
          <w:lang w:val="en-US"/>
        </w:rPr>
        <w:t xml:space="preserve"> in the aligned priority areas.</w:t>
      </w:r>
    </w:p>
    <w:p w14:paraId="2D03B521" w14:textId="788CA6C2" w:rsidR="007915A5" w:rsidRDefault="007915A5" w:rsidP="007915A5">
      <w:pPr>
        <w:numPr>
          <w:ilvl w:val="0"/>
          <w:numId w:val="14"/>
        </w:numPr>
        <w:spacing w:before="120" w:line="240" w:lineRule="auto"/>
        <w:ind w:left="284" w:hanging="284"/>
        <w:rPr>
          <w:rFonts w:asciiTheme="minorHAnsi" w:eastAsia="Arial" w:hAnsiTheme="minorHAnsi" w:cstheme="minorHAnsi"/>
          <w:i/>
          <w:color w:val="999B9E"/>
          <w:sz w:val="20"/>
          <w:lang w:val="en-US"/>
        </w:rPr>
      </w:pPr>
      <w:r w:rsidRPr="007915A5">
        <w:rPr>
          <w:rFonts w:asciiTheme="minorHAnsi" w:eastAsia="Arial" w:hAnsiTheme="minorHAnsi" w:cstheme="minorHAnsi"/>
          <w:i/>
          <w:color w:val="999B9E"/>
          <w:sz w:val="20"/>
          <w:lang w:val="en-US"/>
        </w:rPr>
        <w:t xml:space="preserve">Contribution of the operation to </w:t>
      </w:r>
      <w:r w:rsidR="008E36EF" w:rsidRPr="007915A5">
        <w:rPr>
          <w:rFonts w:asciiTheme="minorHAnsi" w:eastAsia="Arial" w:hAnsiTheme="minorHAnsi" w:cstheme="minorHAnsi"/>
          <w:i/>
          <w:color w:val="999B9E"/>
          <w:sz w:val="20"/>
          <w:lang w:val="en-US"/>
        </w:rPr>
        <w:t>achieve</w:t>
      </w:r>
      <w:r w:rsidRPr="007915A5">
        <w:rPr>
          <w:rFonts w:asciiTheme="minorHAnsi" w:eastAsia="Arial" w:hAnsiTheme="minorHAnsi" w:cstheme="minorHAnsi"/>
          <w:i/>
          <w:color w:val="999B9E"/>
          <w:sz w:val="20"/>
          <w:lang w:val="en-US"/>
        </w:rPr>
        <w:t xml:space="preserve"> the goals defined in the SDGs.</w:t>
      </w:r>
    </w:p>
    <w:p w14:paraId="23762039" w14:textId="4E971F05" w:rsidR="003C23BF" w:rsidRPr="007915A5" w:rsidRDefault="003C23BF" w:rsidP="007915A5">
      <w:pPr>
        <w:numPr>
          <w:ilvl w:val="0"/>
          <w:numId w:val="14"/>
        </w:numPr>
        <w:spacing w:before="120" w:line="240" w:lineRule="auto"/>
        <w:ind w:left="284" w:hanging="284"/>
        <w:rPr>
          <w:rFonts w:asciiTheme="minorHAnsi" w:eastAsia="Arial" w:hAnsiTheme="minorHAnsi" w:cstheme="minorHAnsi"/>
          <w:i/>
          <w:color w:val="999B9E"/>
          <w:sz w:val="20"/>
          <w:lang w:val="en-US"/>
        </w:rPr>
      </w:pPr>
      <w:r>
        <w:rPr>
          <w:rFonts w:asciiTheme="minorHAnsi" w:eastAsia="Arial" w:hAnsiTheme="minorHAnsi" w:cstheme="minorHAnsi"/>
          <w:i/>
          <w:color w:val="999B9E"/>
          <w:sz w:val="20"/>
          <w:lang w:val="en-US"/>
        </w:rPr>
        <w:t xml:space="preserve">Justification for </w:t>
      </w:r>
      <w:r w:rsidR="00FC17A2">
        <w:rPr>
          <w:rFonts w:asciiTheme="minorHAnsi" w:eastAsia="Arial" w:hAnsiTheme="minorHAnsi" w:cstheme="minorHAnsi"/>
          <w:i/>
          <w:color w:val="999B9E"/>
          <w:sz w:val="20"/>
          <w:lang w:val="en-US"/>
        </w:rPr>
        <w:t xml:space="preserve">the </w:t>
      </w:r>
      <w:r w:rsidR="00FC17A2" w:rsidRPr="00FC17A2">
        <w:rPr>
          <w:rFonts w:asciiTheme="minorHAnsi" w:eastAsia="Arial" w:hAnsiTheme="minorHAnsi" w:cstheme="minorHAnsi"/>
          <w:i/>
          <w:color w:val="999B9E"/>
          <w:sz w:val="20"/>
          <w:lang w:val="en-US"/>
        </w:rPr>
        <w:t>scientific publications planned in indexed journals with Peer Review and Impact Factor</w:t>
      </w:r>
      <w:r w:rsidR="00FC17A2">
        <w:rPr>
          <w:rFonts w:asciiTheme="minorHAnsi" w:eastAsia="Arial" w:hAnsiTheme="minorHAnsi" w:cstheme="minorHAnsi"/>
          <w:i/>
          <w:color w:val="999B9E"/>
          <w:sz w:val="20"/>
          <w:lang w:val="en-US"/>
        </w:rPr>
        <w:t>.</w:t>
      </w:r>
    </w:p>
    <w:tbl>
      <w:tblPr>
        <w:tblStyle w:val="TabelacomGrelha4"/>
        <w:tblW w:w="0" w:type="auto"/>
        <w:tblLook w:val="04A0" w:firstRow="1" w:lastRow="0" w:firstColumn="1" w:lastColumn="0" w:noHBand="0" w:noVBand="1"/>
      </w:tblPr>
      <w:tblGrid>
        <w:gridCol w:w="9629"/>
      </w:tblGrid>
      <w:tr w:rsidR="008B5986" w:rsidRPr="008B5986" w14:paraId="27C93B18" w14:textId="77777777">
        <w:tc>
          <w:tcPr>
            <w:tcW w:w="9911" w:type="dxa"/>
          </w:tcPr>
          <w:p w14:paraId="50A0116C" w14:textId="77777777" w:rsidR="008B5986" w:rsidRPr="008B5986" w:rsidRDefault="008B5986" w:rsidP="008B5986">
            <w:pPr>
              <w:spacing w:before="120" w:after="240" w:line="360" w:lineRule="exact"/>
              <w:jc w:val="left"/>
              <w:rPr>
                <w:rFonts w:eastAsia="Times New Roman"/>
                <w:b/>
                <w:bCs/>
                <w:color w:val="1C2B60" w:themeColor="text2" w:themeTint="E6"/>
                <w:sz w:val="28"/>
                <w:szCs w:val="28"/>
                <w:lang w:val="en-US"/>
              </w:rPr>
            </w:pPr>
          </w:p>
        </w:tc>
      </w:tr>
    </w:tbl>
    <w:p w14:paraId="6DECDFE8" w14:textId="77777777" w:rsidR="008B5986" w:rsidRPr="008B5986" w:rsidRDefault="008B5986" w:rsidP="008B5986">
      <w:pPr>
        <w:numPr>
          <w:ilvl w:val="0"/>
          <w:numId w:val="12"/>
        </w:numPr>
        <w:spacing w:before="360" w:after="240" w:line="360" w:lineRule="exact"/>
        <w:ind w:left="425" w:hanging="425"/>
        <w:jc w:val="left"/>
        <w:rPr>
          <w:rFonts w:eastAsia="Times New Roman"/>
          <w:b/>
          <w:bCs/>
          <w:color w:val="1C2B60" w:themeColor="text2" w:themeTint="E6"/>
          <w:sz w:val="28"/>
          <w:szCs w:val="28"/>
          <w:lang w:val="pt-PT"/>
        </w:rPr>
      </w:pPr>
      <w:r w:rsidRPr="008B5986">
        <w:rPr>
          <w:rFonts w:eastAsia="Times New Roman"/>
          <w:b/>
          <w:bCs/>
          <w:color w:val="1C2B60" w:themeColor="text2" w:themeTint="E6"/>
          <w:sz w:val="28"/>
          <w:szCs w:val="28"/>
          <w:lang w:val="pt-PT"/>
        </w:rPr>
        <w:t>Impact</w:t>
      </w:r>
    </w:p>
    <w:p w14:paraId="3356BF78" w14:textId="77777777" w:rsidR="008B5986" w:rsidRPr="008B5986" w:rsidRDefault="008B5986" w:rsidP="008B5986">
      <w:pPr>
        <w:spacing w:before="120" w:line="240" w:lineRule="auto"/>
        <w:rPr>
          <w:rFonts w:asciiTheme="minorHAnsi" w:eastAsia="Arial" w:hAnsiTheme="minorHAnsi" w:cstheme="minorHAnsi"/>
          <w:b/>
          <w:bCs/>
          <w:i/>
          <w:color w:val="999B9E"/>
          <w:sz w:val="20"/>
          <w:lang w:val="en-US"/>
        </w:rPr>
      </w:pPr>
      <w:r w:rsidRPr="008B5986">
        <w:rPr>
          <w:rFonts w:asciiTheme="minorHAnsi" w:eastAsia="Arial" w:hAnsiTheme="minorHAnsi" w:cstheme="minorHAnsi"/>
          <w:b/>
          <w:bCs/>
          <w:i/>
          <w:color w:val="999B9E"/>
          <w:sz w:val="20"/>
          <w:lang w:val="en-US"/>
        </w:rPr>
        <w:t>Impact – aspects to be considered:</w:t>
      </w:r>
    </w:p>
    <w:p w14:paraId="21FC1F8F" w14:textId="5EE0DD92" w:rsidR="008B5986" w:rsidRPr="008B5986" w:rsidRDefault="008B5986" w:rsidP="008B5986">
      <w:pPr>
        <w:numPr>
          <w:ilvl w:val="0"/>
          <w:numId w:val="22"/>
        </w:numPr>
        <w:spacing w:before="120" w:line="240" w:lineRule="auto"/>
        <w:ind w:left="284" w:hanging="284"/>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 xml:space="preserve">Credibility of the pathways to achieve the expected outcomes and impacts specified in the </w:t>
      </w:r>
      <w:r w:rsidR="008118AF" w:rsidRPr="008B5986">
        <w:rPr>
          <w:rFonts w:asciiTheme="minorHAnsi" w:eastAsia="Arial" w:hAnsiTheme="minorHAnsi" w:cstheme="minorHAnsi"/>
          <w:i/>
          <w:color w:val="999B9E"/>
          <w:sz w:val="20"/>
          <w:lang w:val="en-US"/>
        </w:rPr>
        <w:t>program</w:t>
      </w:r>
      <w:r w:rsidRPr="008B5986">
        <w:rPr>
          <w:rFonts w:asciiTheme="minorHAnsi" w:eastAsia="Arial" w:hAnsiTheme="minorHAnsi" w:cstheme="minorHAnsi"/>
          <w:i/>
          <w:color w:val="999B9E"/>
          <w:sz w:val="20"/>
          <w:lang w:val="en-US"/>
        </w:rPr>
        <w:t>, and the likely scale and significance of the contributions due to the project.</w:t>
      </w:r>
    </w:p>
    <w:p w14:paraId="605376EE" w14:textId="04551272" w:rsidR="008B5986" w:rsidRPr="008B5986" w:rsidRDefault="008B5986" w:rsidP="008B5986">
      <w:pPr>
        <w:numPr>
          <w:ilvl w:val="0"/>
          <w:numId w:val="22"/>
        </w:numPr>
        <w:spacing w:before="120" w:line="240" w:lineRule="auto"/>
        <w:ind w:left="284" w:hanging="284"/>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 xml:space="preserve">Suitability and </w:t>
      </w:r>
      <w:r w:rsidR="008118AF" w:rsidRPr="008B5986">
        <w:rPr>
          <w:rFonts w:asciiTheme="minorHAnsi" w:eastAsia="Arial" w:hAnsiTheme="minorHAnsi" w:cstheme="minorHAnsi"/>
          <w:i/>
          <w:color w:val="999B9E"/>
          <w:sz w:val="20"/>
          <w:lang w:val="en-US"/>
        </w:rPr>
        <w:t>quality</w:t>
      </w:r>
      <w:r w:rsidRPr="008B5986">
        <w:rPr>
          <w:rFonts w:asciiTheme="minorHAnsi" w:eastAsia="Arial" w:hAnsiTheme="minorHAnsi" w:cstheme="minorHAnsi"/>
          <w:i/>
          <w:color w:val="999B9E"/>
          <w:sz w:val="20"/>
          <w:lang w:val="en-US"/>
        </w:rPr>
        <w:t xml:space="preserve"> measures to </w:t>
      </w:r>
      <w:r w:rsidR="008118AF" w:rsidRPr="008B5986">
        <w:rPr>
          <w:rFonts w:asciiTheme="minorHAnsi" w:eastAsia="Arial" w:hAnsiTheme="minorHAnsi" w:cstheme="minorHAnsi"/>
          <w:i/>
          <w:color w:val="999B9E"/>
          <w:sz w:val="20"/>
          <w:lang w:val="en-US"/>
        </w:rPr>
        <w:t>maximize</w:t>
      </w:r>
      <w:r w:rsidRPr="008B5986">
        <w:rPr>
          <w:rFonts w:asciiTheme="minorHAnsi" w:eastAsia="Arial" w:hAnsiTheme="minorHAnsi" w:cstheme="minorHAnsi"/>
          <w:i/>
          <w:color w:val="999B9E"/>
          <w:sz w:val="20"/>
          <w:lang w:val="en-US"/>
        </w:rPr>
        <w:t xml:space="preserve"> expected outcomes and impacts, as set out in the dissemination and exploitation plan, including communication activities.</w:t>
      </w:r>
    </w:p>
    <w:p w14:paraId="7D067B53" w14:textId="27CE6FD9" w:rsidR="008B5986" w:rsidRPr="008B5986" w:rsidRDefault="008B5986" w:rsidP="008B5986">
      <w:pPr>
        <w:numPr>
          <w:ilvl w:val="0"/>
          <w:numId w:val="22"/>
        </w:numPr>
        <w:spacing w:before="120" w:line="240" w:lineRule="auto"/>
        <w:ind w:left="284" w:hanging="284"/>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Contribution of the operation to the development of strategic sectors of activity</w:t>
      </w:r>
      <w:r w:rsidR="00AF4FC6">
        <w:rPr>
          <w:rFonts w:asciiTheme="minorHAnsi" w:eastAsia="Arial" w:hAnsiTheme="minorHAnsi" w:cstheme="minorHAnsi"/>
          <w:i/>
          <w:color w:val="999B9E"/>
          <w:sz w:val="20"/>
          <w:lang w:val="en-US"/>
        </w:rPr>
        <w:t>/clusters</w:t>
      </w:r>
      <w:r w:rsidRPr="008B5986">
        <w:rPr>
          <w:rFonts w:asciiTheme="minorHAnsi" w:eastAsia="Arial" w:hAnsiTheme="minorHAnsi" w:cstheme="minorHAnsi"/>
          <w:i/>
          <w:color w:val="999B9E"/>
          <w:sz w:val="20"/>
          <w:lang w:val="en-US"/>
        </w:rPr>
        <w:t>.</w:t>
      </w:r>
    </w:p>
    <w:p w14:paraId="0D8016CE" w14:textId="7AD9DAF4" w:rsidR="008B5986" w:rsidRPr="00FD293A" w:rsidRDefault="008B5986" w:rsidP="00FD293A">
      <w:pPr>
        <w:shd w:val="clear" w:color="auto" w:fill="DFDFDF" w:themeFill="background1" w:themeFillTint="33"/>
        <w:spacing w:before="360" w:line="240" w:lineRule="auto"/>
        <w:jc w:val="left"/>
        <w:rPr>
          <w:rFonts w:asciiTheme="minorHAnsi" w:eastAsia="Times New Roman" w:hAnsiTheme="minorHAnsi" w:cstheme="minorHAnsi"/>
          <w:b/>
          <w:bCs/>
          <w:color w:val="5F5F5F" w:themeColor="background1"/>
          <w:szCs w:val="24"/>
          <w:lang w:val="en-US"/>
        </w:rPr>
      </w:pPr>
      <w:r w:rsidRPr="008B5986">
        <w:rPr>
          <w:rFonts w:asciiTheme="minorHAnsi" w:eastAsia="Times New Roman" w:hAnsiTheme="minorHAnsi" w:cstheme="minorHAnsi"/>
          <w:b/>
          <w:bCs/>
          <w:color w:val="5F5F5F" w:themeColor="background1"/>
          <w:szCs w:val="24"/>
          <w:lang w:val="en-US"/>
        </w:rPr>
        <w:t>B2.1. Project’s pathways towards impact</w:t>
      </w:r>
    </w:p>
    <w:p w14:paraId="193099AD" w14:textId="77777777" w:rsidR="00B22F81" w:rsidRDefault="008B5986" w:rsidP="008B5986">
      <w:pPr>
        <w:numPr>
          <w:ilvl w:val="0"/>
          <w:numId w:val="24"/>
        </w:numPr>
        <w:spacing w:before="120" w:line="240" w:lineRule="auto"/>
        <w:ind w:left="284" w:hanging="284"/>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Provide a narrative explaining how the project’s results are expected to make a difference in terms of impact, beyond the immediate scope and duration of the project.</w:t>
      </w:r>
    </w:p>
    <w:p w14:paraId="45B8BB2A" w14:textId="77777777" w:rsidR="00A04A7D" w:rsidRDefault="00B22F81" w:rsidP="00A04A7D">
      <w:pPr>
        <w:numPr>
          <w:ilvl w:val="0"/>
          <w:numId w:val="24"/>
        </w:numPr>
        <w:spacing w:before="120" w:line="240" w:lineRule="auto"/>
        <w:ind w:left="284" w:hanging="284"/>
        <w:rPr>
          <w:rFonts w:asciiTheme="minorHAnsi" w:eastAsia="Arial" w:hAnsiTheme="minorHAnsi" w:cstheme="minorHAnsi"/>
          <w:i/>
          <w:color w:val="999B9E"/>
          <w:sz w:val="20"/>
          <w:lang w:val="en-US"/>
        </w:rPr>
      </w:pPr>
      <w:r>
        <w:rPr>
          <w:rFonts w:asciiTheme="minorHAnsi" w:eastAsia="Arial" w:hAnsiTheme="minorHAnsi" w:cstheme="minorHAnsi"/>
          <w:i/>
          <w:color w:val="999B9E"/>
          <w:sz w:val="20"/>
          <w:lang w:val="en-US"/>
        </w:rPr>
        <w:t>B</w:t>
      </w:r>
      <w:r w:rsidRPr="00B22F81">
        <w:rPr>
          <w:rFonts w:asciiTheme="minorHAnsi" w:eastAsia="Arial" w:hAnsiTheme="minorHAnsi" w:cstheme="minorHAnsi"/>
          <w:i/>
          <w:color w:val="999B9E"/>
          <w:sz w:val="20"/>
          <w:lang w:val="en-US"/>
        </w:rPr>
        <w:t>e specific, referring to the effects of your project, and not R&amp;I in general in this field.</w:t>
      </w:r>
      <w:r w:rsidR="008B5986" w:rsidRPr="00A04A7D">
        <w:rPr>
          <w:rFonts w:asciiTheme="minorHAnsi" w:eastAsia="Arial" w:hAnsiTheme="minorHAnsi" w:cstheme="minorHAnsi"/>
          <w:i/>
          <w:color w:val="999B9E"/>
          <w:sz w:val="20"/>
          <w:lang w:val="en-US"/>
        </w:rPr>
        <w:t xml:space="preserve"> </w:t>
      </w:r>
    </w:p>
    <w:p w14:paraId="05F79F73" w14:textId="2CCD4DA6" w:rsidR="008B5986" w:rsidRPr="00A04A7D" w:rsidRDefault="00A04A7D" w:rsidP="00A04A7D">
      <w:pPr>
        <w:numPr>
          <w:ilvl w:val="0"/>
          <w:numId w:val="24"/>
        </w:numPr>
        <w:spacing w:before="120" w:line="240" w:lineRule="auto"/>
        <w:ind w:left="284" w:hanging="284"/>
        <w:rPr>
          <w:rFonts w:asciiTheme="minorHAnsi" w:eastAsia="Arial" w:hAnsiTheme="minorHAnsi" w:cstheme="minorHAnsi"/>
          <w:i/>
          <w:color w:val="999B9E"/>
          <w:sz w:val="20"/>
          <w:lang w:val="en-US"/>
        </w:rPr>
      </w:pPr>
      <w:r w:rsidRPr="00A04A7D">
        <w:rPr>
          <w:rFonts w:asciiTheme="minorHAnsi" w:eastAsia="Arial" w:hAnsiTheme="minorHAnsi" w:cstheme="minorHAnsi"/>
          <w:i/>
          <w:color w:val="999B9E"/>
          <w:sz w:val="20"/>
          <w:lang w:val="en-US"/>
        </w:rPr>
        <w:t xml:space="preserve">Describe the unique contribution your project results would make towards (1) the outcomes specified in this topic, and (2) the wider impacts, in the longer term, specified in the respective destinations in the </w:t>
      </w:r>
      <w:r w:rsidR="008118AF" w:rsidRPr="00A04A7D">
        <w:rPr>
          <w:rFonts w:asciiTheme="minorHAnsi" w:eastAsia="Arial" w:hAnsiTheme="minorHAnsi" w:cstheme="minorHAnsi"/>
          <w:i/>
          <w:color w:val="999B9E"/>
          <w:sz w:val="20"/>
          <w:lang w:val="en-US"/>
        </w:rPr>
        <w:t>program</w:t>
      </w:r>
      <w:r w:rsidRPr="00A04A7D">
        <w:rPr>
          <w:rFonts w:asciiTheme="minorHAnsi" w:eastAsia="Arial" w:hAnsiTheme="minorHAnsi" w:cstheme="minorHAnsi"/>
          <w:i/>
          <w:color w:val="999B9E"/>
          <w:sz w:val="20"/>
          <w:lang w:val="en-US"/>
        </w:rPr>
        <w:t>.</w:t>
      </w:r>
      <w:r>
        <w:rPr>
          <w:rFonts w:asciiTheme="minorHAnsi" w:eastAsia="Arial" w:hAnsiTheme="minorHAnsi" w:cstheme="minorHAnsi"/>
          <w:i/>
          <w:color w:val="999B9E"/>
          <w:sz w:val="20"/>
          <w:lang w:val="en-US"/>
        </w:rPr>
        <w:t xml:space="preserve"> </w:t>
      </w:r>
      <w:r w:rsidR="008B5986" w:rsidRPr="00A04A7D">
        <w:rPr>
          <w:rFonts w:asciiTheme="minorHAnsi" w:eastAsia="Arial" w:hAnsiTheme="minorHAnsi" w:cstheme="minorHAnsi"/>
          <w:i/>
          <w:color w:val="999B9E"/>
          <w:sz w:val="20"/>
          <w:lang w:val="en-US"/>
        </w:rPr>
        <w:t xml:space="preserve">The narrative should include the components below, tailored to your project: </w:t>
      </w:r>
    </w:p>
    <w:p w14:paraId="1CD9F220" w14:textId="1ADD9016" w:rsidR="009149B8" w:rsidRPr="003D25CE" w:rsidRDefault="009149B8" w:rsidP="009149B8">
      <w:pPr>
        <w:numPr>
          <w:ilvl w:val="1"/>
          <w:numId w:val="24"/>
        </w:numPr>
        <w:spacing w:before="120" w:line="240" w:lineRule="auto"/>
        <w:ind w:left="567" w:hanging="283"/>
        <w:rPr>
          <w:rFonts w:asciiTheme="minorHAnsi" w:eastAsia="Arial" w:hAnsiTheme="minorHAnsi" w:cstheme="minorHAnsi"/>
          <w:i/>
          <w:color w:val="999B9E"/>
          <w:sz w:val="20"/>
          <w:lang w:val="en-US"/>
        </w:rPr>
      </w:pPr>
      <w:r w:rsidRPr="009149B8">
        <w:rPr>
          <w:rFonts w:asciiTheme="minorHAnsi" w:eastAsia="Arial" w:hAnsiTheme="minorHAnsi" w:cstheme="minorHAnsi"/>
          <w:i/>
          <w:color w:val="999B9E"/>
          <w:sz w:val="20"/>
        </w:rPr>
        <w:t>Descri</w:t>
      </w:r>
      <w:r w:rsidR="00B22F81">
        <w:rPr>
          <w:rFonts w:asciiTheme="minorHAnsi" w:eastAsia="Arial" w:hAnsiTheme="minorHAnsi" w:cstheme="minorHAnsi"/>
          <w:i/>
          <w:color w:val="999B9E"/>
          <w:sz w:val="20"/>
        </w:rPr>
        <w:t>ption of</w:t>
      </w:r>
      <w:r w:rsidRPr="009149B8">
        <w:rPr>
          <w:rFonts w:asciiTheme="minorHAnsi" w:eastAsia="Arial" w:hAnsiTheme="minorHAnsi" w:cstheme="minorHAnsi"/>
          <w:i/>
          <w:color w:val="999B9E"/>
          <w:sz w:val="20"/>
        </w:rPr>
        <w:t xml:space="preserve"> the new services that the </w:t>
      </w:r>
      <w:r>
        <w:rPr>
          <w:rFonts w:asciiTheme="minorHAnsi" w:eastAsia="Arial" w:hAnsiTheme="minorHAnsi" w:cstheme="minorHAnsi"/>
          <w:i/>
          <w:color w:val="999B9E"/>
          <w:sz w:val="20"/>
        </w:rPr>
        <w:t>infrastructure</w:t>
      </w:r>
      <w:r w:rsidRPr="009149B8">
        <w:rPr>
          <w:rFonts w:asciiTheme="minorHAnsi" w:eastAsia="Arial" w:hAnsiTheme="minorHAnsi" w:cstheme="minorHAnsi"/>
          <w:i/>
          <w:color w:val="999B9E"/>
          <w:sz w:val="20"/>
        </w:rPr>
        <w:t xml:space="preserve"> will offer to the scientific community and, if appropriate, to other user communities</w:t>
      </w:r>
      <w:r w:rsidR="00B22F81">
        <w:rPr>
          <w:rFonts w:asciiTheme="minorHAnsi" w:eastAsia="Arial" w:hAnsiTheme="minorHAnsi" w:cstheme="minorHAnsi"/>
          <w:i/>
          <w:color w:val="999B9E"/>
          <w:sz w:val="20"/>
        </w:rPr>
        <w:t>.</w:t>
      </w:r>
    </w:p>
    <w:p w14:paraId="51D5BABB" w14:textId="39276AB8" w:rsidR="003D25CE" w:rsidRPr="003D25CE" w:rsidRDefault="003D25CE" w:rsidP="003D25CE">
      <w:pPr>
        <w:numPr>
          <w:ilvl w:val="1"/>
          <w:numId w:val="24"/>
        </w:numPr>
        <w:spacing w:before="120" w:line="240" w:lineRule="auto"/>
        <w:ind w:left="567" w:hanging="283"/>
        <w:rPr>
          <w:rFonts w:asciiTheme="minorHAnsi" w:eastAsia="Arial" w:hAnsiTheme="minorHAnsi" w:cstheme="minorHAnsi"/>
          <w:i/>
          <w:color w:val="999B9E"/>
          <w:sz w:val="20"/>
          <w:lang w:val="en-US"/>
        </w:rPr>
      </w:pPr>
      <w:r>
        <w:rPr>
          <w:rFonts w:asciiTheme="minorHAnsi" w:eastAsia="Arial" w:hAnsiTheme="minorHAnsi" w:cstheme="minorHAnsi"/>
          <w:i/>
          <w:color w:val="999B9E"/>
          <w:sz w:val="20"/>
        </w:rPr>
        <w:t>Q</w:t>
      </w:r>
      <w:r w:rsidRPr="00397ACF">
        <w:rPr>
          <w:rFonts w:asciiTheme="minorHAnsi" w:eastAsia="Arial" w:hAnsiTheme="minorHAnsi" w:cstheme="minorHAnsi"/>
          <w:i/>
          <w:color w:val="999B9E"/>
          <w:sz w:val="20"/>
        </w:rPr>
        <w:t xml:space="preserve">uantitative and qualitative description of the </w:t>
      </w:r>
      <w:r w:rsidRPr="009149B8">
        <w:rPr>
          <w:rFonts w:asciiTheme="minorHAnsi" w:eastAsia="Arial" w:hAnsiTheme="minorHAnsi" w:cstheme="minorHAnsi"/>
          <w:i/>
          <w:color w:val="999B9E"/>
          <w:sz w:val="20"/>
        </w:rPr>
        <w:t xml:space="preserve">new </w:t>
      </w:r>
      <w:r w:rsidRPr="00397ACF">
        <w:rPr>
          <w:rFonts w:asciiTheme="minorHAnsi" w:eastAsia="Arial" w:hAnsiTheme="minorHAnsi" w:cstheme="minorHAnsi"/>
          <w:i/>
          <w:color w:val="999B9E"/>
          <w:sz w:val="20"/>
        </w:rPr>
        <w:t>services (including access modes and funding)</w:t>
      </w:r>
      <w:r>
        <w:rPr>
          <w:rFonts w:asciiTheme="minorHAnsi" w:eastAsia="Arial" w:hAnsiTheme="minorHAnsi" w:cstheme="minorHAnsi"/>
          <w:i/>
          <w:color w:val="999B9E"/>
          <w:sz w:val="20"/>
        </w:rPr>
        <w:t xml:space="preserve"> </w:t>
      </w:r>
      <w:r w:rsidRPr="009149B8">
        <w:rPr>
          <w:rFonts w:asciiTheme="minorHAnsi" w:eastAsia="Arial" w:hAnsiTheme="minorHAnsi" w:cstheme="minorHAnsi"/>
          <w:i/>
          <w:color w:val="999B9E"/>
          <w:sz w:val="20"/>
        </w:rPr>
        <w:t xml:space="preserve">that the </w:t>
      </w:r>
      <w:r>
        <w:rPr>
          <w:rFonts w:asciiTheme="minorHAnsi" w:eastAsia="Arial" w:hAnsiTheme="minorHAnsi" w:cstheme="minorHAnsi"/>
          <w:i/>
          <w:color w:val="999B9E"/>
          <w:sz w:val="20"/>
        </w:rPr>
        <w:t>infrastructure</w:t>
      </w:r>
      <w:r w:rsidRPr="009149B8">
        <w:rPr>
          <w:rFonts w:asciiTheme="minorHAnsi" w:eastAsia="Arial" w:hAnsiTheme="minorHAnsi" w:cstheme="minorHAnsi"/>
          <w:i/>
          <w:color w:val="999B9E"/>
          <w:sz w:val="20"/>
        </w:rPr>
        <w:t xml:space="preserve"> will offer to the scientific community and, if appropriate, to other user communities</w:t>
      </w:r>
      <w:r>
        <w:rPr>
          <w:rFonts w:asciiTheme="minorHAnsi" w:eastAsia="Arial" w:hAnsiTheme="minorHAnsi" w:cstheme="minorHAnsi"/>
          <w:i/>
          <w:color w:val="999B9E"/>
          <w:sz w:val="20"/>
        </w:rPr>
        <w:t xml:space="preserve">, </w:t>
      </w:r>
      <w:r w:rsidRPr="003D25CE">
        <w:rPr>
          <w:rFonts w:asciiTheme="minorHAnsi" w:eastAsia="Arial" w:hAnsiTheme="minorHAnsi" w:cstheme="minorHAnsi"/>
          <w:i/>
          <w:color w:val="999B9E"/>
          <w:sz w:val="20"/>
        </w:rPr>
        <w:t>based on the user demands and needs.</w:t>
      </w:r>
    </w:p>
    <w:p w14:paraId="41D7066E" w14:textId="711765F8" w:rsidR="00EE2228" w:rsidRPr="00397F0D" w:rsidRDefault="00EE2228" w:rsidP="00EE2228">
      <w:pPr>
        <w:numPr>
          <w:ilvl w:val="1"/>
          <w:numId w:val="24"/>
        </w:numPr>
        <w:spacing w:before="120" w:line="240" w:lineRule="auto"/>
        <w:ind w:left="567" w:hanging="283"/>
        <w:rPr>
          <w:rFonts w:asciiTheme="minorHAnsi" w:eastAsia="Arial" w:hAnsiTheme="minorHAnsi" w:cstheme="minorHAnsi"/>
          <w:i/>
          <w:color w:val="999B9E"/>
          <w:sz w:val="20"/>
          <w:lang w:val="en-US"/>
        </w:rPr>
      </w:pPr>
      <w:r>
        <w:rPr>
          <w:rFonts w:asciiTheme="minorHAnsi" w:eastAsia="Arial" w:hAnsiTheme="minorHAnsi" w:cstheme="minorHAnsi"/>
          <w:i/>
          <w:color w:val="999B9E"/>
          <w:sz w:val="20"/>
        </w:rPr>
        <w:t>Description of</w:t>
      </w:r>
      <w:r w:rsidRPr="000444DB">
        <w:rPr>
          <w:rFonts w:asciiTheme="minorHAnsi" w:eastAsia="Arial" w:hAnsiTheme="minorHAnsi" w:cstheme="minorHAnsi"/>
          <w:i/>
          <w:color w:val="999B9E"/>
          <w:sz w:val="20"/>
        </w:rPr>
        <w:t xml:space="preserve"> current services that are operational and accessible for the relevant science communities, if any, and explana</w:t>
      </w:r>
      <w:r>
        <w:rPr>
          <w:rFonts w:asciiTheme="minorHAnsi" w:eastAsia="Arial" w:hAnsiTheme="minorHAnsi" w:cstheme="minorHAnsi"/>
          <w:i/>
          <w:color w:val="999B9E"/>
          <w:sz w:val="20"/>
        </w:rPr>
        <w:t>tion</w:t>
      </w:r>
      <w:r w:rsidRPr="000444DB">
        <w:rPr>
          <w:rFonts w:asciiTheme="minorHAnsi" w:eastAsia="Arial" w:hAnsiTheme="minorHAnsi" w:cstheme="minorHAnsi"/>
          <w:i/>
          <w:color w:val="999B9E"/>
          <w:sz w:val="20"/>
        </w:rPr>
        <w:t xml:space="preserve"> why they are not adequate</w:t>
      </w:r>
      <w:r>
        <w:rPr>
          <w:rFonts w:asciiTheme="minorHAnsi" w:eastAsia="Arial" w:hAnsiTheme="minorHAnsi" w:cstheme="minorHAnsi"/>
          <w:i/>
          <w:color w:val="999B9E"/>
          <w:sz w:val="20"/>
        </w:rPr>
        <w:t>.</w:t>
      </w:r>
    </w:p>
    <w:p w14:paraId="6F1CE19A" w14:textId="5385F2A8" w:rsidR="00397F0D" w:rsidRPr="00397F0D" w:rsidRDefault="00397F0D" w:rsidP="00397F0D">
      <w:pPr>
        <w:pStyle w:val="PargrafodaLista"/>
        <w:numPr>
          <w:ilvl w:val="1"/>
          <w:numId w:val="24"/>
        </w:numPr>
        <w:ind w:left="567" w:hanging="283"/>
        <w:rPr>
          <w:rFonts w:asciiTheme="minorHAnsi" w:eastAsia="Arial" w:hAnsiTheme="minorHAnsi" w:cstheme="minorHAnsi"/>
          <w:i/>
          <w:color w:val="999B9E"/>
          <w:sz w:val="20"/>
          <w:lang w:val="en-US"/>
          <w14:textFill>
            <w14:solidFill>
              <w14:srgbClr w14:val="999B9E">
                <w14:lumMod w14:val="50000"/>
                <w14:lumOff w14:val="50000"/>
                <w14:lumMod w14:val="75000"/>
              </w14:srgbClr>
            </w14:solidFill>
          </w14:textFill>
        </w:rPr>
      </w:pPr>
      <w:r w:rsidRPr="00397F0D">
        <w:rPr>
          <w:rFonts w:asciiTheme="minorHAnsi" w:eastAsia="Arial" w:hAnsiTheme="minorHAnsi" w:cstheme="minorHAnsi"/>
          <w:i/>
          <w:color w:val="999B9E"/>
          <w:sz w:val="20"/>
          <w:lang w:val="en-US"/>
          <w14:textFill>
            <w14:solidFill>
              <w14:srgbClr w14:val="999B9E">
                <w14:lumMod w14:val="50000"/>
                <w14:lumOff w14:val="50000"/>
                <w14:lumMod w14:val="75000"/>
              </w14:srgbClr>
            </w14:solidFill>
          </w14:textFill>
        </w:rPr>
        <w:t>Description and quantities of e-infrastructure services your infrastructure will need</w:t>
      </w:r>
      <w:r w:rsidR="00425080">
        <w:rPr>
          <w:rFonts w:asciiTheme="minorHAnsi" w:eastAsia="Arial" w:hAnsiTheme="minorHAnsi" w:cstheme="minorHAnsi"/>
          <w:i/>
          <w:color w:val="999B9E"/>
          <w:sz w:val="20"/>
          <w:lang w:val="en-US"/>
          <w14:textFill>
            <w14:solidFill>
              <w14:srgbClr w14:val="999B9E">
                <w14:lumMod w14:val="50000"/>
                <w14:lumOff w14:val="50000"/>
                <w14:lumMod w14:val="75000"/>
              </w14:srgbClr>
            </w14:solidFill>
          </w14:textFill>
        </w:rPr>
        <w:t>, if applicable</w:t>
      </w:r>
      <w:r w:rsidRPr="00397F0D">
        <w:rPr>
          <w:rFonts w:asciiTheme="minorHAnsi" w:eastAsia="Arial" w:hAnsiTheme="minorHAnsi" w:cstheme="minorHAnsi"/>
          <w:i/>
          <w:color w:val="999B9E"/>
          <w:sz w:val="20"/>
          <w:lang w:val="en-US"/>
          <w14:textFill>
            <w14:solidFill>
              <w14:srgbClr w14:val="999B9E">
                <w14:lumMod w14:val="50000"/>
                <w14:lumOff w14:val="50000"/>
                <w14:lumMod w14:val="75000"/>
              </w14:srgbClr>
            </w14:solidFill>
          </w14:textFill>
        </w:rPr>
        <w:t xml:space="preserve"> (e.g. resources for storage, computing, networking, tools for data management, security, access, remote analysis, etc.) Describe </w:t>
      </w:r>
      <w:r w:rsidRPr="00397F0D">
        <w:rPr>
          <w:rFonts w:asciiTheme="minorHAnsi" w:eastAsia="Arial" w:hAnsiTheme="minorHAnsi" w:cstheme="minorHAnsi"/>
          <w:i/>
          <w:color w:val="999B9E"/>
          <w:sz w:val="20"/>
          <w:lang w:val="en-US"/>
          <w14:textFill>
            <w14:solidFill>
              <w14:srgbClr w14:val="999B9E">
                <w14:lumMod w14:val="50000"/>
                <w14:lumOff w14:val="50000"/>
                <w14:lumMod w14:val="75000"/>
              </w14:srgbClr>
            </w14:solidFill>
          </w14:textFill>
        </w:rPr>
        <w:lastRenderedPageBreak/>
        <w:t>how these services needed by your infrastructure will be implemented, specifying the human resources and the potential need of external e-infrastructure resources and the relations to external e-infrastructures.</w:t>
      </w:r>
    </w:p>
    <w:p w14:paraId="47CF819C" w14:textId="637E3947" w:rsidR="00CB4A7D" w:rsidRDefault="000B4908" w:rsidP="009149B8">
      <w:pPr>
        <w:numPr>
          <w:ilvl w:val="1"/>
          <w:numId w:val="24"/>
        </w:numPr>
        <w:spacing w:before="120" w:line="240" w:lineRule="auto"/>
        <w:ind w:left="567" w:hanging="283"/>
        <w:rPr>
          <w:rFonts w:asciiTheme="minorHAnsi" w:eastAsia="Arial" w:hAnsiTheme="minorHAnsi" w:cstheme="minorHAnsi"/>
          <w:i/>
          <w:color w:val="999B9E"/>
          <w:sz w:val="20"/>
          <w:lang w:val="en-US"/>
        </w:rPr>
      </w:pPr>
      <w:r>
        <w:rPr>
          <w:rFonts w:asciiTheme="minorHAnsi" w:eastAsia="Arial" w:hAnsiTheme="minorHAnsi" w:cstheme="minorHAnsi"/>
          <w:i/>
          <w:color w:val="999B9E"/>
          <w:sz w:val="20"/>
          <w:lang w:val="en-US"/>
        </w:rPr>
        <w:t>T</w:t>
      </w:r>
      <w:r w:rsidR="00CB4A7D" w:rsidRPr="008B5986">
        <w:rPr>
          <w:rFonts w:asciiTheme="minorHAnsi" w:eastAsia="Arial" w:hAnsiTheme="minorHAnsi" w:cstheme="minorHAnsi"/>
          <w:i/>
          <w:color w:val="999B9E"/>
          <w:sz w:val="20"/>
          <w:lang w:val="en-US"/>
        </w:rPr>
        <w:t>he target groups that would benefit</w:t>
      </w:r>
      <w:r>
        <w:rPr>
          <w:rFonts w:asciiTheme="minorHAnsi" w:eastAsia="Arial" w:hAnsiTheme="minorHAnsi" w:cstheme="minorHAnsi"/>
          <w:i/>
          <w:color w:val="999B9E"/>
          <w:sz w:val="20"/>
          <w:lang w:val="en-US"/>
        </w:rPr>
        <w:t>. B</w:t>
      </w:r>
      <w:r w:rsidR="00CB4A7D" w:rsidRPr="008B5986">
        <w:rPr>
          <w:rFonts w:asciiTheme="minorHAnsi" w:eastAsia="Arial" w:hAnsiTheme="minorHAnsi" w:cstheme="minorHAnsi"/>
          <w:i/>
          <w:color w:val="999B9E"/>
          <w:sz w:val="20"/>
          <w:lang w:val="en-US"/>
        </w:rPr>
        <w:t>e specific here, breaking target groups into particular interest groups or segments of society relevant to this project</w:t>
      </w:r>
      <w:r w:rsidR="00055194">
        <w:rPr>
          <w:rFonts w:asciiTheme="minorHAnsi" w:eastAsia="Arial" w:hAnsiTheme="minorHAnsi" w:cstheme="minorHAnsi"/>
          <w:i/>
          <w:color w:val="999B9E"/>
          <w:sz w:val="20"/>
          <w:lang w:val="en-US"/>
        </w:rPr>
        <w:t xml:space="preserve">, describing the target groups in terms of </w:t>
      </w:r>
      <w:r w:rsidR="00FB484A" w:rsidRPr="00FB484A">
        <w:rPr>
          <w:rFonts w:asciiTheme="minorHAnsi" w:eastAsia="Arial" w:hAnsiTheme="minorHAnsi" w:cstheme="minorHAnsi"/>
          <w:i/>
          <w:color w:val="999B9E"/>
          <w:sz w:val="20"/>
          <w:lang w:val="en-US"/>
        </w:rPr>
        <w:t>scientific field</w:t>
      </w:r>
      <w:r w:rsidR="00FB484A">
        <w:rPr>
          <w:rFonts w:asciiTheme="minorHAnsi" w:eastAsia="Arial" w:hAnsiTheme="minorHAnsi" w:cstheme="minorHAnsi"/>
          <w:i/>
          <w:color w:val="999B9E"/>
          <w:sz w:val="20"/>
          <w:lang w:val="en-US"/>
        </w:rPr>
        <w:t xml:space="preserve"> and sort (e.g. academia, business, industries, public services, others).</w:t>
      </w:r>
    </w:p>
    <w:p w14:paraId="6085F755" w14:textId="674169D1" w:rsidR="00FE740F" w:rsidRPr="000444DB" w:rsidRDefault="00FE740F" w:rsidP="009149B8">
      <w:pPr>
        <w:numPr>
          <w:ilvl w:val="1"/>
          <w:numId w:val="24"/>
        </w:numPr>
        <w:spacing w:before="120" w:line="240" w:lineRule="auto"/>
        <w:ind w:left="567" w:hanging="283"/>
        <w:rPr>
          <w:rFonts w:asciiTheme="minorHAnsi" w:eastAsia="Arial" w:hAnsiTheme="minorHAnsi" w:cstheme="minorHAnsi"/>
          <w:i/>
          <w:color w:val="999B9E"/>
          <w:sz w:val="20"/>
          <w:lang w:val="en-US"/>
        </w:rPr>
      </w:pPr>
      <w:r w:rsidRPr="00FE740F">
        <w:rPr>
          <w:rFonts w:asciiTheme="minorHAnsi" w:eastAsia="Arial" w:hAnsiTheme="minorHAnsi" w:cstheme="minorHAnsi"/>
          <w:i/>
          <w:color w:val="999B9E"/>
          <w:sz w:val="20"/>
        </w:rPr>
        <w:t>Position</w:t>
      </w:r>
      <w:r w:rsidR="000B4908">
        <w:rPr>
          <w:rFonts w:asciiTheme="minorHAnsi" w:eastAsia="Arial" w:hAnsiTheme="minorHAnsi" w:cstheme="minorHAnsi"/>
          <w:i/>
          <w:color w:val="999B9E"/>
          <w:sz w:val="20"/>
        </w:rPr>
        <w:t xml:space="preserve"> of</w:t>
      </w:r>
      <w:r w:rsidRPr="00FE740F">
        <w:rPr>
          <w:rFonts w:asciiTheme="minorHAnsi" w:eastAsia="Arial" w:hAnsiTheme="minorHAnsi" w:cstheme="minorHAnsi"/>
          <w:i/>
          <w:color w:val="999B9E"/>
          <w:sz w:val="20"/>
        </w:rPr>
        <w:t xml:space="preserve"> </w:t>
      </w:r>
      <w:r w:rsidR="00141A67">
        <w:rPr>
          <w:rFonts w:asciiTheme="minorHAnsi" w:eastAsia="Arial" w:hAnsiTheme="minorHAnsi" w:cstheme="minorHAnsi"/>
          <w:i/>
          <w:color w:val="999B9E"/>
          <w:sz w:val="20"/>
        </w:rPr>
        <w:t>the</w:t>
      </w:r>
      <w:r>
        <w:rPr>
          <w:rFonts w:asciiTheme="minorHAnsi" w:eastAsia="Arial" w:hAnsiTheme="minorHAnsi" w:cstheme="minorHAnsi"/>
          <w:i/>
          <w:color w:val="999B9E"/>
          <w:sz w:val="20"/>
        </w:rPr>
        <w:t xml:space="preserve"> project</w:t>
      </w:r>
      <w:r w:rsidRPr="00FE740F">
        <w:rPr>
          <w:rFonts w:asciiTheme="minorHAnsi" w:eastAsia="Arial" w:hAnsiTheme="minorHAnsi" w:cstheme="minorHAnsi"/>
          <w:i/>
          <w:color w:val="999B9E"/>
          <w:sz w:val="20"/>
        </w:rPr>
        <w:t xml:space="preserve"> in the </w:t>
      </w:r>
      <w:r>
        <w:rPr>
          <w:rFonts w:asciiTheme="minorHAnsi" w:eastAsia="Arial" w:hAnsiTheme="minorHAnsi" w:cstheme="minorHAnsi"/>
          <w:i/>
          <w:color w:val="999B9E"/>
          <w:sz w:val="20"/>
        </w:rPr>
        <w:t>regional</w:t>
      </w:r>
      <w:r w:rsidRPr="00FE740F">
        <w:rPr>
          <w:rFonts w:asciiTheme="minorHAnsi" w:eastAsia="Arial" w:hAnsiTheme="minorHAnsi" w:cstheme="minorHAnsi"/>
          <w:i/>
          <w:color w:val="999B9E"/>
          <w:sz w:val="20"/>
        </w:rPr>
        <w:t xml:space="preserve"> landscape and </w:t>
      </w:r>
      <w:r w:rsidR="000B4908">
        <w:rPr>
          <w:rFonts w:asciiTheme="minorHAnsi" w:eastAsia="Arial" w:hAnsiTheme="minorHAnsi" w:cstheme="minorHAnsi"/>
          <w:i/>
          <w:color w:val="999B9E"/>
          <w:sz w:val="20"/>
        </w:rPr>
        <w:t>description of</w:t>
      </w:r>
      <w:r w:rsidRPr="00FE740F">
        <w:rPr>
          <w:rFonts w:asciiTheme="minorHAnsi" w:eastAsia="Arial" w:hAnsiTheme="minorHAnsi" w:cstheme="minorHAnsi"/>
          <w:i/>
          <w:color w:val="999B9E"/>
          <w:sz w:val="20"/>
        </w:rPr>
        <w:t xml:space="preserve"> how it addresses a gap, need or synergy in the current landscape (and beyond) and how it responds to needs of user communities, </w:t>
      </w:r>
      <w:r w:rsidR="00141A67">
        <w:rPr>
          <w:rFonts w:asciiTheme="minorHAnsi" w:eastAsia="Arial" w:hAnsiTheme="minorHAnsi" w:cstheme="minorHAnsi"/>
          <w:i/>
          <w:color w:val="999B9E"/>
          <w:sz w:val="20"/>
        </w:rPr>
        <w:t>(</w:t>
      </w:r>
      <w:r w:rsidR="000444DB">
        <w:rPr>
          <w:rFonts w:asciiTheme="minorHAnsi" w:eastAsia="Arial" w:hAnsiTheme="minorHAnsi" w:cstheme="minorHAnsi"/>
          <w:i/>
          <w:color w:val="999B9E"/>
          <w:sz w:val="20"/>
        </w:rPr>
        <w:t>e</w:t>
      </w:r>
      <w:r w:rsidRPr="00FE740F">
        <w:rPr>
          <w:rFonts w:asciiTheme="minorHAnsi" w:eastAsia="Arial" w:hAnsiTheme="minorHAnsi" w:cstheme="minorHAnsi"/>
          <w:i/>
          <w:color w:val="999B9E"/>
          <w:sz w:val="20"/>
        </w:rPr>
        <w:t>.</w:t>
      </w:r>
      <w:r w:rsidR="000444DB">
        <w:rPr>
          <w:rFonts w:asciiTheme="minorHAnsi" w:eastAsia="Arial" w:hAnsiTheme="minorHAnsi" w:cstheme="minorHAnsi"/>
          <w:i/>
          <w:color w:val="999B9E"/>
          <w:sz w:val="20"/>
        </w:rPr>
        <w:t>g</w:t>
      </w:r>
      <w:r w:rsidRPr="00FE740F">
        <w:rPr>
          <w:rFonts w:asciiTheme="minorHAnsi" w:eastAsia="Arial" w:hAnsiTheme="minorHAnsi" w:cstheme="minorHAnsi"/>
          <w:i/>
          <w:color w:val="999B9E"/>
          <w:sz w:val="20"/>
        </w:rPr>
        <w:t xml:space="preserve">. describe the </w:t>
      </w:r>
      <w:r w:rsidR="00141A67">
        <w:rPr>
          <w:rFonts w:asciiTheme="minorHAnsi" w:eastAsia="Arial" w:hAnsiTheme="minorHAnsi" w:cstheme="minorHAnsi"/>
          <w:i/>
          <w:color w:val="999B9E"/>
          <w:sz w:val="20"/>
        </w:rPr>
        <w:t>“</w:t>
      </w:r>
      <w:r w:rsidRPr="00FE740F">
        <w:rPr>
          <w:rFonts w:asciiTheme="minorHAnsi" w:eastAsia="Arial" w:hAnsiTheme="minorHAnsi" w:cstheme="minorHAnsi"/>
          <w:i/>
          <w:color w:val="999B9E"/>
          <w:sz w:val="20"/>
        </w:rPr>
        <w:t>uniqueness</w:t>
      </w:r>
      <w:r w:rsidR="00141A67">
        <w:rPr>
          <w:rFonts w:asciiTheme="minorHAnsi" w:eastAsia="Arial" w:hAnsiTheme="minorHAnsi" w:cstheme="minorHAnsi"/>
          <w:i/>
          <w:color w:val="999B9E"/>
          <w:sz w:val="20"/>
        </w:rPr>
        <w:t>”</w:t>
      </w:r>
      <w:r w:rsidRPr="00FE740F">
        <w:rPr>
          <w:rFonts w:asciiTheme="minorHAnsi" w:eastAsia="Arial" w:hAnsiTheme="minorHAnsi" w:cstheme="minorHAnsi"/>
          <w:i/>
          <w:color w:val="999B9E"/>
          <w:sz w:val="20"/>
        </w:rPr>
        <w:t xml:space="preserve"> and the strategic added value</w:t>
      </w:r>
      <w:r w:rsidR="00141A67">
        <w:rPr>
          <w:rFonts w:asciiTheme="minorHAnsi" w:eastAsia="Arial" w:hAnsiTheme="minorHAnsi" w:cstheme="minorHAnsi"/>
          <w:i/>
          <w:color w:val="999B9E"/>
          <w:sz w:val="20"/>
        </w:rPr>
        <w:t>)</w:t>
      </w:r>
      <w:r w:rsidR="000B4908">
        <w:rPr>
          <w:rFonts w:asciiTheme="minorHAnsi" w:eastAsia="Arial" w:hAnsiTheme="minorHAnsi" w:cstheme="minorHAnsi"/>
          <w:i/>
          <w:color w:val="999B9E"/>
          <w:sz w:val="20"/>
        </w:rPr>
        <w:t>.</w:t>
      </w:r>
    </w:p>
    <w:p w14:paraId="654FE45D" w14:textId="5278045C" w:rsidR="00427B07" w:rsidRPr="003868E0" w:rsidRDefault="005B1AD8">
      <w:pPr>
        <w:numPr>
          <w:ilvl w:val="1"/>
          <w:numId w:val="24"/>
        </w:numPr>
        <w:spacing w:before="120" w:line="240" w:lineRule="auto"/>
        <w:ind w:left="567" w:hanging="283"/>
        <w:rPr>
          <w:rFonts w:asciiTheme="minorHAnsi" w:eastAsia="Arial" w:hAnsiTheme="minorHAnsi" w:cstheme="minorHAnsi"/>
          <w:i/>
          <w:color w:val="999B9E"/>
          <w:sz w:val="20"/>
          <w:lang w:val="en-US"/>
        </w:rPr>
      </w:pPr>
      <w:r w:rsidRPr="003868E0">
        <w:rPr>
          <w:rFonts w:asciiTheme="minorHAnsi" w:eastAsia="Arial" w:hAnsiTheme="minorHAnsi" w:cstheme="minorHAnsi"/>
          <w:i/>
          <w:color w:val="999B9E"/>
          <w:sz w:val="20"/>
          <w:lang w:val="en-US"/>
        </w:rPr>
        <w:t xml:space="preserve">Description of </w:t>
      </w:r>
      <w:r w:rsidR="000B4908" w:rsidRPr="003868E0">
        <w:rPr>
          <w:rFonts w:asciiTheme="minorHAnsi" w:eastAsia="Arial" w:hAnsiTheme="minorHAnsi" w:cstheme="minorHAnsi"/>
          <w:i/>
          <w:color w:val="999B9E"/>
          <w:sz w:val="20"/>
        </w:rPr>
        <w:t>h</w:t>
      </w:r>
      <w:r w:rsidR="00427B07" w:rsidRPr="003868E0">
        <w:rPr>
          <w:rFonts w:asciiTheme="minorHAnsi" w:eastAsia="Arial" w:hAnsiTheme="minorHAnsi" w:cstheme="minorHAnsi"/>
          <w:i/>
          <w:color w:val="999B9E"/>
          <w:sz w:val="20"/>
        </w:rPr>
        <w:t xml:space="preserve">ow your project will leverage regional competitiveness in research and innovation (e.g. </w:t>
      </w:r>
      <w:r w:rsidR="00A54CFE" w:rsidRPr="003868E0">
        <w:rPr>
          <w:rFonts w:asciiTheme="minorHAnsi" w:eastAsia="Arial" w:hAnsiTheme="minorHAnsi" w:cstheme="minorHAnsi"/>
          <w:i/>
          <w:color w:val="999B9E"/>
          <w:sz w:val="20"/>
          <w:lang w:val="en-US"/>
        </w:rPr>
        <w:t>contributing to specific scientific advances, across and within disciplines, creating new knowledge, reinforcing scientific equipment and instruments, computing systems</w:t>
      </w:r>
      <w:r w:rsidR="003868E0" w:rsidRPr="003868E0">
        <w:rPr>
          <w:rFonts w:asciiTheme="minorHAnsi" w:eastAsia="Arial" w:hAnsiTheme="minorHAnsi" w:cstheme="minorHAnsi"/>
          <w:i/>
          <w:color w:val="999B9E"/>
          <w:sz w:val="20"/>
          <w:lang w:val="en-US"/>
        </w:rPr>
        <w:t>,</w:t>
      </w:r>
      <w:r w:rsidR="003868E0">
        <w:rPr>
          <w:rFonts w:asciiTheme="minorHAnsi" w:eastAsia="Arial" w:hAnsiTheme="minorHAnsi" w:cstheme="minorHAnsi"/>
          <w:i/>
          <w:color w:val="999B9E"/>
          <w:sz w:val="20"/>
          <w:lang w:val="en-US"/>
        </w:rPr>
        <w:t xml:space="preserve"> </w:t>
      </w:r>
      <w:r w:rsidR="00427B07" w:rsidRPr="003868E0">
        <w:rPr>
          <w:rFonts w:asciiTheme="minorHAnsi" w:eastAsia="Arial" w:hAnsiTheme="minorHAnsi" w:cstheme="minorHAnsi"/>
          <w:i/>
          <w:color w:val="999B9E"/>
          <w:sz w:val="20"/>
        </w:rPr>
        <w:t>uniqueness of technical offer, advancement of technical standards, innovation in research process, effective impact on the innovation of research products and setting reference standards in data management)</w:t>
      </w:r>
      <w:r w:rsidR="00214A2A" w:rsidRPr="003868E0">
        <w:rPr>
          <w:rFonts w:asciiTheme="minorHAnsi" w:eastAsia="Arial" w:hAnsiTheme="minorHAnsi" w:cstheme="minorHAnsi"/>
          <w:i/>
          <w:color w:val="999B9E"/>
          <w:sz w:val="20"/>
        </w:rPr>
        <w:t>.</w:t>
      </w:r>
    </w:p>
    <w:p w14:paraId="3E09E223" w14:textId="7B239816" w:rsidR="00427B07" w:rsidRPr="00DC68E8" w:rsidRDefault="005B1AD8" w:rsidP="009149B8">
      <w:pPr>
        <w:numPr>
          <w:ilvl w:val="1"/>
          <w:numId w:val="24"/>
        </w:numPr>
        <w:spacing w:before="120" w:line="240" w:lineRule="auto"/>
        <w:ind w:left="567" w:hanging="283"/>
        <w:rPr>
          <w:rFonts w:asciiTheme="minorHAnsi" w:eastAsia="Arial" w:hAnsiTheme="minorHAnsi" w:cstheme="minorHAnsi"/>
          <w:i/>
          <w:color w:val="999B9E"/>
          <w:sz w:val="20"/>
          <w:lang w:val="en-US"/>
        </w:rPr>
      </w:pPr>
      <w:r w:rsidRPr="005B1AD8">
        <w:rPr>
          <w:rFonts w:asciiTheme="minorHAnsi" w:eastAsia="Arial" w:hAnsiTheme="minorHAnsi" w:cstheme="minorHAnsi"/>
          <w:i/>
          <w:color w:val="999B9E"/>
          <w:sz w:val="20"/>
          <w:lang w:val="en-US"/>
        </w:rPr>
        <w:t>Descri</w:t>
      </w:r>
      <w:r>
        <w:rPr>
          <w:rFonts w:asciiTheme="minorHAnsi" w:eastAsia="Arial" w:hAnsiTheme="minorHAnsi" w:cstheme="minorHAnsi"/>
          <w:i/>
          <w:color w:val="999B9E"/>
          <w:sz w:val="20"/>
          <w:lang w:val="en-US"/>
        </w:rPr>
        <w:t xml:space="preserve">ption of </w:t>
      </w:r>
      <w:r w:rsidR="00673613" w:rsidRPr="00673613">
        <w:rPr>
          <w:rFonts w:asciiTheme="minorHAnsi" w:eastAsia="Arial" w:hAnsiTheme="minorHAnsi" w:cstheme="minorHAnsi"/>
          <w:i/>
          <w:color w:val="999B9E"/>
          <w:sz w:val="20"/>
        </w:rPr>
        <w:t>the expected direct</w:t>
      </w:r>
      <w:r w:rsidR="00E81AC5">
        <w:rPr>
          <w:rFonts w:asciiTheme="minorHAnsi" w:eastAsia="Arial" w:hAnsiTheme="minorHAnsi" w:cstheme="minorHAnsi"/>
          <w:i/>
          <w:color w:val="999B9E"/>
          <w:sz w:val="20"/>
        </w:rPr>
        <w:t>, mid- and long-term</w:t>
      </w:r>
      <w:r w:rsidR="00673613" w:rsidRPr="00673613">
        <w:rPr>
          <w:rFonts w:asciiTheme="minorHAnsi" w:eastAsia="Arial" w:hAnsiTheme="minorHAnsi" w:cstheme="minorHAnsi"/>
          <w:i/>
          <w:color w:val="999B9E"/>
          <w:sz w:val="20"/>
        </w:rPr>
        <w:t xml:space="preserve"> socio-economic impact</w:t>
      </w:r>
      <w:r w:rsidR="00E81AC5">
        <w:rPr>
          <w:rFonts w:asciiTheme="minorHAnsi" w:eastAsia="Arial" w:hAnsiTheme="minorHAnsi" w:cstheme="minorHAnsi"/>
          <w:i/>
          <w:color w:val="999B9E"/>
          <w:sz w:val="20"/>
        </w:rPr>
        <w:t>s</w:t>
      </w:r>
      <w:r w:rsidR="00673613" w:rsidRPr="00673613">
        <w:rPr>
          <w:rFonts w:asciiTheme="minorHAnsi" w:eastAsia="Arial" w:hAnsiTheme="minorHAnsi" w:cstheme="minorHAnsi"/>
          <w:i/>
          <w:color w:val="999B9E"/>
          <w:sz w:val="20"/>
        </w:rPr>
        <w:t xml:space="preserve"> of your</w:t>
      </w:r>
      <w:r w:rsidR="00673613">
        <w:rPr>
          <w:rFonts w:asciiTheme="minorHAnsi" w:eastAsia="Arial" w:hAnsiTheme="minorHAnsi" w:cstheme="minorHAnsi"/>
          <w:i/>
          <w:color w:val="999B9E"/>
          <w:sz w:val="20"/>
        </w:rPr>
        <w:t xml:space="preserve"> project in the region</w:t>
      </w:r>
      <w:r w:rsidR="00A54CFE">
        <w:rPr>
          <w:rFonts w:asciiTheme="minorHAnsi" w:eastAsia="Arial" w:hAnsiTheme="minorHAnsi" w:cstheme="minorHAnsi"/>
          <w:i/>
          <w:color w:val="999B9E"/>
          <w:sz w:val="20"/>
        </w:rPr>
        <w:t xml:space="preserve"> (e</w:t>
      </w:r>
      <w:r w:rsidR="00EA54A8">
        <w:rPr>
          <w:rFonts w:asciiTheme="minorHAnsi" w:eastAsia="Arial" w:hAnsiTheme="minorHAnsi" w:cstheme="minorHAnsi"/>
          <w:i/>
          <w:color w:val="999B9E"/>
          <w:sz w:val="20"/>
        </w:rPr>
        <w:t>.</w:t>
      </w:r>
      <w:r w:rsidR="00A54CFE">
        <w:rPr>
          <w:rFonts w:asciiTheme="minorHAnsi" w:eastAsia="Arial" w:hAnsiTheme="minorHAnsi" w:cstheme="minorHAnsi"/>
          <w:i/>
          <w:color w:val="999B9E"/>
          <w:sz w:val="20"/>
        </w:rPr>
        <w:t xml:space="preserve">g. </w:t>
      </w:r>
      <w:r w:rsidR="00A54CFE" w:rsidRPr="008B5986">
        <w:rPr>
          <w:rFonts w:asciiTheme="minorHAnsi" w:eastAsia="Arial" w:hAnsiTheme="minorHAnsi" w:cstheme="minorHAnsi"/>
          <w:i/>
          <w:color w:val="999B9E"/>
          <w:sz w:val="20"/>
          <w:lang w:val="en-US"/>
        </w:rPr>
        <w:t>bringing new products, services, business processes to the market, increasing efficiency, decreasing costs, increasing profits, contributing to standards’ setting, decreasing CO2 emissions, decreasing avoidable mortality, improving policies and decision making, raising consumer awareness</w:t>
      </w:r>
      <w:r w:rsidR="003868E0">
        <w:rPr>
          <w:rFonts w:asciiTheme="minorHAnsi" w:eastAsia="Arial" w:hAnsiTheme="minorHAnsi" w:cstheme="minorHAnsi"/>
          <w:i/>
          <w:color w:val="999B9E"/>
          <w:sz w:val="20"/>
          <w:lang w:val="en-US"/>
        </w:rPr>
        <w:t>, etc.).</w:t>
      </w:r>
    </w:p>
    <w:p w14:paraId="7650FA1C" w14:textId="7D74C4A1" w:rsidR="00DC68E8" w:rsidRPr="00E93CEA" w:rsidRDefault="00DC68E8" w:rsidP="009149B8">
      <w:pPr>
        <w:numPr>
          <w:ilvl w:val="1"/>
          <w:numId w:val="24"/>
        </w:numPr>
        <w:spacing w:before="120" w:line="240" w:lineRule="auto"/>
        <w:ind w:left="567" w:hanging="283"/>
        <w:rPr>
          <w:rFonts w:asciiTheme="minorHAnsi" w:eastAsia="Arial" w:hAnsiTheme="minorHAnsi" w:cstheme="minorHAnsi"/>
          <w:i/>
          <w:color w:val="999B9E"/>
          <w:sz w:val="20"/>
          <w:lang w:val="en-US"/>
        </w:rPr>
      </w:pPr>
      <w:r w:rsidRPr="00DC68E8">
        <w:rPr>
          <w:rFonts w:asciiTheme="minorHAnsi" w:eastAsia="Arial" w:hAnsiTheme="minorHAnsi" w:cstheme="minorHAnsi"/>
          <w:i/>
          <w:color w:val="999B9E"/>
          <w:sz w:val="20"/>
        </w:rPr>
        <w:t>Estimat</w:t>
      </w:r>
      <w:r w:rsidR="005B1AD8">
        <w:rPr>
          <w:rFonts w:asciiTheme="minorHAnsi" w:eastAsia="Arial" w:hAnsiTheme="minorHAnsi" w:cstheme="minorHAnsi"/>
          <w:i/>
          <w:color w:val="999B9E"/>
          <w:sz w:val="20"/>
        </w:rPr>
        <w:t>ion</w:t>
      </w:r>
      <w:r w:rsidRPr="00DC68E8">
        <w:rPr>
          <w:rFonts w:asciiTheme="minorHAnsi" w:eastAsia="Arial" w:hAnsiTheme="minorHAnsi" w:cstheme="minorHAnsi"/>
          <w:i/>
          <w:color w:val="999B9E"/>
          <w:sz w:val="20"/>
        </w:rPr>
        <w:t>, if applicable,</w:t>
      </w:r>
      <w:r w:rsidR="005B1AD8">
        <w:rPr>
          <w:rFonts w:asciiTheme="minorHAnsi" w:eastAsia="Arial" w:hAnsiTheme="minorHAnsi" w:cstheme="minorHAnsi"/>
          <w:i/>
          <w:color w:val="999B9E"/>
          <w:sz w:val="20"/>
        </w:rPr>
        <w:t xml:space="preserve"> of</w:t>
      </w:r>
      <w:r w:rsidRPr="00DC68E8">
        <w:rPr>
          <w:rFonts w:asciiTheme="minorHAnsi" w:eastAsia="Arial" w:hAnsiTheme="minorHAnsi" w:cstheme="minorHAnsi"/>
          <w:i/>
          <w:color w:val="999B9E"/>
          <w:sz w:val="20"/>
        </w:rPr>
        <w:t xml:space="preserve"> the impact on the innovation activity in the production of goods and services that will result from your </w:t>
      </w:r>
      <w:r>
        <w:rPr>
          <w:rFonts w:asciiTheme="minorHAnsi" w:eastAsia="Arial" w:hAnsiTheme="minorHAnsi" w:cstheme="minorHAnsi"/>
          <w:i/>
          <w:color w:val="999B9E"/>
          <w:sz w:val="20"/>
        </w:rPr>
        <w:t>project</w:t>
      </w:r>
      <w:r w:rsidRPr="00DC68E8">
        <w:rPr>
          <w:rFonts w:asciiTheme="minorHAnsi" w:eastAsia="Arial" w:hAnsiTheme="minorHAnsi" w:cstheme="minorHAnsi"/>
          <w:i/>
          <w:color w:val="999B9E"/>
          <w:sz w:val="20"/>
        </w:rPr>
        <w:t xml:space="preserve"> </w:t>
      </w:r>
      <w:r>
        <w:rPr>
          <w:rFonts w:asciiTheme="minorHAnsi" w:eastAsia="Arial" w:hAnsiTheme="minorHAnsi" w:cstheme="minorHAnsi"/>
          <w:i/>
          <w:color w:val="999B9E"/>
          <w:sz w:val="20"/>
        </w:rPr>
        <w:t>(</w:t>
      </w:r>
      <w:r w:rsidRPr="00DC68E8">
        <w:rPr>
          <w:rFonts w:asciiTheme="minorHAnsi" w:eastAsia="Arial" w:hAnsiTheme="minorHAnsi" w:cstheme="minorHAnsi"/>
          <w:i/>
          <w:color w:val="999B9E"/>
          <w:sz w:val="20"/>
        </w:rPr>
        <w:t>e.g. in terms of knowledge transfer, access programmes and services provided</w:t>
      </w:r>
      <w:r w:rsidR="00B22F81">
        <w:rPr>
          <w:rFonts w:asciiTheme="minorHAnsi" w:eastAsia="Arial" w:hAnsiTheme="minorHAnsi" w:cstheme="minorHAnsi"/>
          <w:i/>
          <w:color w:val="999B9E"/>
          <w:sz w:val="20"/>
        </w:rPr>
        <w:t>)</w:t>
      </w:r>
      <w:r w:rsidR="00214A2A">
        <w:rPr>
          <w:rFonts w:asciiTheme="minorHAnsi" w:eastAsia="Arial" w:hAnsiTheme="minorHAnsi" w:cstheme="minorHAnsi"/>
          <w:i/>
          <w:color w:val="999B9E"/>
          <w:sz w:val="20"/>
        </w:rPr>
        <w:t>.</w:t>
      </w:r>
    </w:p>
    <w:p w14:paraId="1C884DE4" w14:textId="13F55A5D" w:rsidR="00E93CEA" w:rsidRDefault="005B1AD8" w:rsidP="009149B8">
      <w:pPr>
        <w:numPr>
          <w:ilvl w:val="1"/>
          <w:numId w:val="24"/>
        </w:numPr>
        <w:spacing w:before="120" w:line="240" w:lineRule="auto"/>
        <w:ind w:left="567" w:hanging="283"/>
        <w:rPr>
          <w:rFonts w:asciiTheme="minorHAnsi" w:eastAsia="Arial" w:hAnsiTheme="minorHAnsi" w:cstheme="minorHAnsi"/>
          <w:i/>
          <w:color w:val="999B9E"/>
          <w:sz w:val="20"/>
          <w:lang w:val="en-US"/>
        </w:rPr>
      </w:pPr>
      <w:r w:rsidRPr="005B1AD8">
        <w:rPr>
          <w:rFonts w:asciiTheme="minorHAnsi" w:eastAsia="Arial" w:hAnsiTheme="minorHAnsi" w:cstheme="minorHAnsi"/>
          <w:i/>
          <w:color w:val="999B9E"/>
          <w:sz w:val="20"/>
          <w:lang w:val="en-US"/>
        </w:rPr>
        <w:t>Descri</w:t>
      </w:r>
      <w:r>
        <w:rPr>
          <w:rFonts w:asciiTheme="minorHAnsi" w:eastAsia="Arial" w:hAnsiTheme="minorHAnsi" w:cstheme="minorHAnsi"/>
          <w:i/>
          <w:color w:val="999B9E"/>
          <w:sz w:val="20"/>
          <w:lang w:val="en-US"/>
        </w:rPr>
        <w:t xml:space="preserve">ption of </w:t>
      </w:r>
      <w:r w:rsidR="00E93CEA" w:rsidRPr="00E93CEA">
        <w:rPr>
          <w:rFonts w:asciiTheme="minorHAnsi" w:eastAsia="Arial" w:hAnsiTheme="minorHAnsi" w:cstheme="minorHAnsi"/>
          <w:i/>
          <w:color w:val="999B9E"/>
          <w:sz w:val="20"/>
          <w:lang w:val="en-US"/>
        </w:rPr>
        <w:t xml:space="preserve">the potential and role of your </w:t>
      </w:r>
      <w:r>
        <w:rPr>
          <w:rFonts w:asciiTheme="minorHAnsi" w:eastAsia="Arial" w:hAnsiTheme="minorHAnsi" w:cstheme="minorHAnsi"/>
          <w:i/>
          <w:color w:val="999B9E"/>
          <w:sz w:val="20"/>
          <w:lang w:val="en-US"/>
        </w:rPr>
        <w:t>infrastructure</w:t>
      </w:r>
      <w:r w:rsidR="00E93CEA" w:rsidRPr="00E93CEA">
        <w:rPr>
          <w:rFonts w:asciiTheme="minorHAnsi" w:eastAsia="Arial" w:hAnsiTheme="minorHAnsi" w:cstheme="minorHAnsi"/>
          <w:i/>
          <w:color w:val="999B9E"/>
          <w:sz w:val="20"/>
          <w:lang w:val="en-US"/>
        </w:rPr>
        <w:t xml:space="preserve"> in technological and social innovation</w:t>
      </w:r>
      <w:r w:rsidR="00E93CEA">
        <w:rPr>
          <w:rFonts w:asciiTheme="minorHAnsi" w:eastAsia="Arial" w:hAnsiTheme="minorHAnsi" w:cstheme="minorHAnsi"/>
          <w:i/>
          <w:color w:val="999B9E"/>
          <w:sz w:val="20"/>
          <w:lang w:val="en-US"/>
        </w:rPr>
        <w:t>.</w:t>
      </w:r>
    </w:p>
    <w:p w14:paraId="0CB62618" w14:textId="77777777" w:rsidR="00EA733A" w:rsidRDefault="005B1AD8" w:rsidP="00DA17B8">
      <w:pPr>
        <w:numPr>
          <w:ilvl w:val="1"/>
          <w:numId w:val="24"/>
        </w:numPr>
        <w:spacing w:before="120" w:line="240" w:lineRule="auto"/>
        <w:ind w:left="567" w:hanging="283"/>
        <w:rPr>
          <w:rFonts w:asciiTheme="minorHAnsi" w:eastAsia="Arial" w:hAnsiTheme="minorHAnsi" w:cstheme="minorHAnsi"/>
          <w:i/>
          <w:color w:val="999B9E"/>
          <w:sz w:val="20"/>
          <w:lang w:val="en-US"/>
        </w:rPr>
      </w:pPr>
      <w:r w:rsidRPr="005B1AD8">
        <w:rPr>
          <w:rFonts w:asciiTheme="minorHAnsi" w:eastAsia="Arial" w:hAnsiTheme="minorHAnsi" w:cstheme="minorHAnsi"/>
          <w:i/>
          <w:color w:val="999B9E"/>
          <w:sz w:val="20"/>
          <w:lang w:val="en-US"/>
        </w:rPr>
        <w:t>Descri</w:t>
      </w:r>
      <w:r>
        <w:rPr>
          <w:rFonts w:asciiTheme="minorHAnsi" w:eastAsia="Arial" w:hAnsiTheme="minorHAnsi" w:cstheme="minorHAnsi"/>
          <w:i/>
          <w:color w:val="999B9E"/>
          <w:sz w:val="20"/>
          <w:lang w:val="en-US"/>
        </w:rPr>
        <w:t>ption of</w:t>
      </w:r>
      <w:r w:rsidRPr="005B1AD8">
        <w:rPr>
          <w:rFonts w:asciiTheme="minorHAnsi" w:eastAsia="Arial" w:hAnsiTheme="minorHAnsi" w:cstheme="minorHAnsi"/>
          <w:i/>
          <w:color w:val="999B9E"/>
          <w:sz w:val="20"/>
          <w:lang w:val="en-US"/>
        </w:rPr>
        <w:t xml:space="preserve"> how your </w:t>
      </w:r>
      <w:r>
        <w:rPr>
          <w:rFonts w:asciiTheme="minorHAnsi" w:eastAsia="Arial" w:hAnsiTheme="minorHAnsi" w:cstheme="minorHAnsi"/>
          <w:i/>
          <w:color w:val="999B9E"/>
          <w:sz w:val="20"/>
          <w:lang w:val="en-US"/>
        </w:rPr>
        <w:t>infrastructure</w:t>
      </w:r>
      <w:r w:rsidRPr="005B1AD8">
        <w:rPr>
          <w:rFonts w:asciiTheme="minorHAnsi" w:eastAsia="Arial" w:hAnsiTheme="minorHAnsi" w:cstheme="minorHAnsi"/>
          <w:i/>
          <w:color w:val="999B9E"/>
          <w:sz w:val="20"/>
          <w:lang w:val="en-US"/>
        </w:rPr>
        <w:t xml:space="preserve"> will contribute to tackling (grand) societal challenges</w:t>
      </w:r>
      <w:r>
        <w:rPr>
          <w:rFonts w:asciiTheme="minorHAnsi" w:eastAsia="Arial" w:hAnsiTheme="minorHAnsi" w:cstheme="minorHAnsi"/>
          <w:i/>
          <w:color w:val="999B9E"/>
          <w:sz w:val="20"/>
          <w:lang w:val="en-US"/>
        </w:rPr>
        <w:t>.</w:t>
      </w:r>
    </w:p>
    <w:p w14:paraId="208EA3D9" w14:textId="23713E40" w:rsidR="008B5986" w:rsidRDefault="008B5986" w:rsidP="00EA733A">
      <w:pPr>
        <w:numPr>
          <w:ilvl w:val="1"/>
          <w:numId w:val="24"/>
        </w:numPr>
        <w:spacing w:before="120" w:line="240" w:lineRule="auto"/>
        <w:ind w:left="567" w:hanging="283"/>
        <w:rPr>
          <w:rFonts w:asciiTheme="minorHAnsi" w:eastAsia="Arial" w:hAnsiTheme="minorHAnsi" w:cstheme="minorHAnsi"/>
          <w:i/>
          <w:color w:val="999B9E"/>
          <w:sz w:val="20"/>
          <w:lang w:val="en-US"/>
        </w:rPr>
      </w:pPr>
      <w:r w:rsidRPr="00EA733A">
        <w:rPr>
          <w:rFonts w:asciiTheme="minorHAnsi" w:eastAsia="Arial" w:hAnsiTheme="minorHAnsi" w:cstheme="minorHAnsi"/>
          <w:i/>
          <w:color w:val="999B9E"/>
          <w:sz w:val="20"/>
          <w:lang w:val="en-US"/>
        </w:rPr>
        <w:t>Give an indication of the scale and significance of the project’s contribution to the expected outcomes and impacts, should the project be successful. Provide quantified estimates where possible and meaningful.</w:t>
      </w:r>
    </w:p>
    <w:p w14:paraId="3CB7C6AF" w14:textId="23B58160" w:rsidR="001E653C" w:rsidRPr="008B5986" w:rsidRDefault="001E653C" w:rsidP="001E653C">
      <w:pPr>
        <w:numPr>
          <w:ilvl w:val="0"/>
          <w:numId w:val="28"/>
        </w:numPr>
        <w:spacing w:before="120" w:line="240" w:lineRule="auto"/>
        <w:ind w:left="1134" w:hanging="283"/>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 xml:space="preserve">‘Scale’ refers to how widespread the outcomes and impacts are likely to be. For example, in terms of the size of the target group, or the proportion of that group, that should benefit over time; ‘Significance’ refers to the importance, or value, of those benefits. For example, </w:t>
      </w:r>
      <w:r w:rsidR="008E36EF" w:rsidRPr="008B5986">
        <w:rPr>
          <w:rFonts w:asciiTheme="minorHAnsi" w:eastAsia="Arial" w:hAnsiTheme="minorHAnsi" w:cstheme="minorHAnsi"/>
          <w:i/>
          <w:color w:val="999B9E"/>
          <w:sz w:val="20"/>
          <w:lang w:val="en-US"/>
        </w:rPr>
        <w:t>the number</w:t>
      </w:r>
      <w:r w:rsidRPr="008B5986">
        <w:rPr>
          <w:rFonts w:asciiTheme="minorHAnsi" w:eastAsia="Arial" w:hAnsiTheme="minorHAnsi" w:cstheme="minorHAnsi"/>
          <w:i/>
          <w:color w:val="999B9E"/>
          <w:sz w:val="20"/>
          <w:lang w:val="en-US"/>
        </w:rPr>
        <w:t xml:space="preserve"> of additional healthy life years; efficiency savings in energy supply.</w:t>
      </w:r>
    </w:p>
    <w:p w14:paraId="714DFC9D" w14:textId="77777777" w:rsidR="001E653C" w:rsidRPr="008B5986" w:rsidRDefault="001E653C" w:rsidP="001E653C">
      <w:pPr>
        <w:numPr>
          <w:ilvl w:val="0"/>
          <w:numId w:val="28"/>
        </w:numPr>
        <w:spacing w:before="120" w:line="240" w:lineRule="auto"/>
        <w:ind w:left="1134" w:hanging="283"/>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 xml:space="preserve">Explain your baselines, benchmarks and assumptions used for those estimates. Wherever possible, quantify your estimation of the effects that you expect from your project. Explain assumptions that you make, referring for example to any relevant studies or statistics. Where appropriate, try to use only one methodology for calculating your estimates: not different methodologies for each partner, region or country (the extrapolation should preferably be prepared by one partner). </w:t>
      </w:r>
    </w:p>
    <w:p w14:paraId="59FEB3B9" w14:textId="4305A915" w:rsidR="001E653C" w:rsidRPr="001E653C" w:rsidRDefault="001E653C" w:rsidP="001E653C">
      <w:pPr>
        <w:numPr>
          <w:ilvl w:val="0"/>
          <w:numId w:val="28"/>
        </w:numPr>
        <w:spacing w:before="120" w:line="240" w:lineRule="auto"/>
        <w:ind w:left="1134" w:hanging="283"/>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 xml:space="preserve">Your estimate must relate to this project only - the effect of other initiatives should not be </w:t>
      </w:r>
      <w:r w:rsidR="008E36EF" w:rsidRPr="008B5986">
        <w:rPr>
          <w:rFonts w:asciiTheme="minorHAnsi" w:eastAsia="Arial" w:hAnsiTheme="minorHAnsi" w:cstheme="minorHAnsi"/>
          <w:i/>
          <w:color w:val="999B9E"/>
          <w:sz w:val="20"/>
          <w:lang w:val="en-US"/>
        </w:rPr>
        <w:t>considered</w:t>
      </w:r>
      <w:r w:rsidRPr="008B5986">
        <w:rPr>
          <w:rFonts w:asciiTheme="minorHAnsi" w:eastAsia="Arial" w:hAnsiTheme="minorHAnsi" w:cstheme="minorHAnsi"/>
          <w:i/>
          <w:color w:val="999B9E"/>
          <w:sz w:val="20"/>
          <w:lang w:val="en-US"/>
        </w:rPr>
        <w:t>.</w:t>
      </w:r>
    </w:p>
    <w:p w14:paraId="09D39C87" w14:textId="609C6663" w:rsidR="00D71050" w:rsidRDefault="00483615" w:rsidP="00D71050">
      <w:pPr>
        <w:numPr>
          <w:ilvl w:val="1"/>
          <w:numId w:val="24"/>
        </w:numPr>
        <w:spacing w:before="120" w:line="240" w:lineRule="auto"/>
        <w:ind w:left="567" w:hanging="283"/>
        <w:rPr>
          <w:rFonts w:asciiTheme="minorHAnsi" w:eastAsia="Arial" w:hAnsiTheme="minorHAnsi" w:cstheme="minorHAnsi"/>
          <w:i/>
          <w:color w:val="999B9E"/>
          <w:sz w:val="20"/>
          <w:lang w:val="en-US"/>
        </w:rPr>
      </w:pPr>
      <w:r w:rsidRPr="00483615">
        <w:rPr>
          <w:rFonts w:asciiTheme="minorHAnsi" w:eastAsia="Arial" w:hAnsiTheme="minorHAnsi" w:cstheme="minorHAnsi"/>
          <w:i/>
          <w:color w:val="999B9E"/>
          <w:sz w:val="20"/>
          <w:lang w:val="en-US"/>
        </w:rPr>
        <w:t>Describe any requirements and potential barriers - arising from factors beyond the scope and duration of the project - that may determine whether the desired outcomes and impacts are achieved. Describe any mitigating measures you propose, within or beyond your project, that could be needed should your assumptions prove to be wrong, or to address identified barriers. Note that this does not include the critical risks inherent to the management of the project itself, which should be described below under ‘Implementation’.</w:t>
      </w:r>
    </w:p>
    <w:p w14:paraId="5CD5FF14" w14:textId="37D79AAE" w:rsidR="00D71050" w:rsidRPr="0036637A" w:rsidRDefault="00D71050" w:rsidP="00D71050">
      <w:pPr>
        <w:numPr>
          <w:ilvl w:val="0"/>
          <w:numId w:val="24"/>
        </w:numPr>
        <w:spacing w:before="120" w:line="240" w:lineRule="auto"/>
        <w:ind w:left="284" w:hanging="284"/>
        <w:rPr>
          <w:rFonts w:asciiTheme="minorHAnsi" w:eastAsia="Arial" w:hAnsiTheme="minorHAnsi" w:cstheme="minorHAnsi"/>
          <w:i/>
          <w:color w:val="999B9E"/>
          <w:sz w:val="20"/>
          <w:lang w:val="en-US"/>
        </w:rPr>
      </w:pPr>
      <w:r w:rsidRPr="00EA733A">
        <w:rPr>
          <w:rFonts w:asciiTheme="minorHAnsi" w:eastAsia="Arial" w:hAnsiTheme="minorHAnsi" w:cstheme="minorHAnsi"/>
          <w:i/>
          <w:color w:val="999B9E"/>
          <w:sz w:val="20"/>
          <w:lang w:val="en-US"/>
        </w:rPr>
        <w:t>Only include such outcomes and impacts where your project would make a significant and direct contribution. Avoid describing very tenuous links to wider impacts. However, include any potential negative environmental outcome or impact of the project including when expected results are brought at scale (such as at commercial level). Where relevant, explain how the potential harm can be managed.</w:t>
      </w:r>
    </w:p>
    <w:tbl>
      <w:tblPr>
        <w:tblStyle w:val="TabelacomGrelha4"/>
        <w:tblW w:w="0" w:type="auto"/>
        <w:tblLook w:val="04A0" w:firstRow="1" w:lastRow="0" w:firstColumn="1" w:lastColumn="0" w:noHBand="0" w:noVBand="1"/>
      </w:tblPr>
      <w:tblGrid>
        <w:gridCol w:w="9629"/>
      </w:tblGrid>
      <w:tr w:rsidR="008B5986" w:rsidRPr="008B5986" w14:paraId="7268074D" w14:textId="77777777">
        <w:tc>
          <w:tcPr>
            <w:tcW w:w="9911" w:type="dxa"/>
          </w:tcPr>
          <w:p w14:paraId="63AF49B0" w14:textId="77777777" w:rsidR="008B5986" w:rsidRPr="008B5986" w:rsidRDefault="008B5986" w:rsidP="008B5986">
            <w:pPr>
              <w:spacing w:before="120" w:line="240" w:lineRule="auto"/>
              <w:rPr>
                <w:rFonts w:asciiTheme="minorHAnsi" w:eastAsia="Arial" w:hAnsiTheme="minorHAnsi" w:cstheme="minorHAnsi"/>
                <w:i/>
                <w:color w:val="999B9E"/>
                <w:sz w:val="20"/>
                <w:lang w:val="en-US"/>
              </w:rPr>
            </w:pPr>
          </w:p>
          <w:p w14:paraId="56AAD2DB" w14:textId="77777777" w:rsidR="008B5986" w:rsidRPr="008B5986" w:rsidRDefault="008B5986" w:rsidP="008B5986">
            <w:pPr>
              <w:spacing w:before="120" w:line="240" w:lineRule="auto"/>
              <w:rPr>
                <w:rFonts w:asciiTheme="minorHAnsi" w:eastAsia="Arial" w:hAnsiTheme="minorHAnsi" w:cstheme="minorHAnsi"/>
                <w:i/>
                <w:color w:val="999B9E"/>
                <w:sz w:val="20"/>
                <w:lang w:val="en-US"/>
              </w:rPr>
            </w:pPr>
          </w:p>
        </w:tc>
      </w:tr>
    </w:tbl>
    <w:p w14:paraId="1BED1CD2" w14:textId="391F1A5F" w:rsidR="008B5986" w:rsidRPr="008B5986" w:rsidRDefault="008B5986" w:rsidP="008B5986">
      <w:pPr>
        <w:shd w:val="clear" w:color="auto" w:fill="DFDFDF" w:themeFill="background1" w:themeFillTint="33"/>
        <w:spacing w:before="360" w:line="240" w:lineRule="auto"/>
        <w:jc w:val="left"/>
        <w:rPr>
          <w:rFonts w:asciiTheme="minorHAnsi" w:eastAsia="Times New Roman" w:hAnsiTheme="minorHAnsi" w:cstheme="minorHAnsi"/>
          <w:b/>
          <w:bCs/>
          <w:color w:val="5F5F5F" w:themeColor="background1"/>
          <w:szCs w:val="24"/>
          <w:lang w:val="en-US"/>
        </w:rPr>
      </w:pPr>
      <w:r w:rsidRPr="008B5986">
        <w:rPr>
          <w:rFonts w:asciiTheme="minorHAnsi" w:eastAsia="Times New Roman" w:hAnsiTheme="minorHAnsi" w:cstheme="minorHAnsi"/>
          <w:b/>
          <w:bCs/>
          <w:color w:val="5F5F5F" w:themeColor="background1"/>
          <w:szCs w:val="24"/>
          <w:lang w:val="en-US"/>
        </w:rPr>
        <w:t xml:space="preserve">B2.2. Measures to </w:t>
      </w:r>
      <w:r w:rsidR="008118AF" w:rsidRPr="008B5986">
        <w:rPr>
          <w:rFonts w:asciiTheme="minorHAnsi" w:eastAsia="Times New Roman" w:hAnsiTheme="minorHAnsi" w:cstheme="minorHAnsi"/>
          <w:b/>
          <w:bCs/>
          <w:color w:val="5F5F5F" w:themeColor="background1"/>
          <w:szCs w:val="24"/>
          <w:lang w:val="en-US"/>
        </w:rPr>
        <w:t>maximize</w:t>
      </w:r>
      <w:r w:rsidRPr="008B5986">
        <w:rPr>
          <w:rFonts w:asciiTheme="minorHAnsi" w:eastAsia="Times New Roman" w:hAnsiTheme="minorHAnsi" w:cstheme="minorHAnsi"/>
          <w:b/>
          <w:bCs/>
          <w:color w:val="5F5F5F" w:themeColor="background1"/>
          <w:szCs w:val="24"/>
          <w:lang w:val="en-US"/>
        </w:rPr>
        <w:t xml:space="preserve"> impact - Dissemination, exploitation and communication</w:t>
      </w:r>
    </w:p>
    <w:p w14:paraId="694076EC" w14:textId="5EDB247A" w:rsidR="008B5986" w:rsidRDefault="00612660" w:rsidP="008B5986">
      <w:pPr>
        <w:numPr>
          <w:ilvl w:val="0"/>
          <w:numId w:val="32"/>
        </w:numPr>
        <w:spacing w:before="120" w:line="240" w:lineRule="auto"/>
        <w:ind w:left="284" w:hanging="284"/>
        <w:rPr>
          <w:rFonts w:asciiTheme="minorHAnsi" w:eastAsia="Arial" w:hAnsiTheme="minorHAnsi" w:cstheme="minorHAnsi"/>
          <w:i/>
          <w:color w:val="999B9E"/>
          <w:sz w:val="20"/>
          <w:lang w:val="en-US"/>
        </w:rPr>
      </w:pPr>
      <w:r>
        <w:rPr>
          <w:rFonts w:asciiTheme="minorHAnsi" w:eastAsia="Arial" w:hAnsiTheme="minorHAnsi" w:cstheme="minorHAnsi"/>
          <w:i/>
          <w:color w:val="999B9E"/>
          <w:sz w:val="20"/>
          <w:lang w:val="en-US"/>
        </w:rPr>
        <w:t>D</w:t>
      </w:r>
      <w:r w:rsidR="008B5986" w:rsidRPr="008B5986">
        <w:rPr>
          <w:rFonts w:asciiTheme="minorHAnsi" w:eastAsia="Arial" w:hAnsiTheme="minorHAnsi" w:cstheme="minorHAnsi"/>
          <w:i/>
          <w:color w:val="999B9E"/>
          <w:sz w:val="20"/>
          <w:lang w:val="en-US"/>
        </w:rPr>
        <w:t xml:space="preserve">escribe the planned measures to </w:t>
      </w:r>
      <w:r w:rsidR="008118AF" w:rsidRPr="008B5986">
        <w:rPr>
          <w:rFonts w:asciiTheme="minorHAnsi" w:eastAsia="Arial" w:hAnsiTheme="minorHAnsi" w:cstheme="minorHAnsi"/>
          <w:i/>
          <w:color w:val="999B9E"/>
          <w:sz w:val="20"/>
          <w:lang w:val="en-US"/>
        </w:rPr>
        <w:t>maximize</w:t>
      </w:r>
      <w:r w:rsidR="008B5986" w:rsidRPr="008B5986">
        <w:rPr>
          <w:rFonts w:asciiTheme="minorHAnsi" w:eastAsia="Arial" w:hAnsiTheme="minorHAnsi" w:cstheme="minorHAnsi"/>
          <w:i/>
          <w:color w:val="999B9E"/>
          <w:sz w:val="20"/>
          <w:lang w:val="en-US"/>
        </w:rPr>
        <w:t xml:space="preserve"> the impact of your project by providing a structure of your ‘plan for the dissemination and exploitation including communication activities’. Describe the dissemination, exploitation and communication measures that are planned, and the target group(s) addressed (e.g. scientific community, end users, financial actors, public at large).</w:t>
      </w:r>
    </w:p>
    <w:p w14:paraId="64E87D96" w14:textId="522CAC22" w:rsidR="002B7384" w:rsidRPr="002B7384" w:rsidRDefault="002B7384" w:rsidP="002B7384">
      <w:pPr>
        <w:numPr>
          <w:ilvl w:val="0"/>
          <w:numId w:val="33"/>
        </w:numPr>
        <w:spacing w:before="120" w:line="240" w:lineRule="auto"/>
        <w:ind w:left="567" w:hanging="283"/>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Please remember that this plan structure is an admissibility. In case your proposal is selected for funding, a detailed ‘plan for dissemination and exploitation including communication activities will need to be provided as a mandatory project deliverable within 6 months after signature date. This plan shall be periodically updated in alignment with the project’s progress.</w:t>
      </w:r>
    </w:p>
    <w:p w14:paraId="6BE9D346" w14:textId="77777777" w:rsidR="008B5986" w:rsidRPr="008B5986" w:rsidRDefault="008B5986" w:rsidP="008B5986">
      <w:pPr>
        <w:numPr>
          <w:ilvl w:val="0"/>
          <w:numId w:val="33"/>
        </w:numPr>
        <w:spacing w:before="120" w:line="240" w:lineRule="auto"/>
        <w:ind w:left="567" w:hanging="283"/>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Communication measures should promote the project throughout the full lifespan of the project. The aim is to inform and reach out to society and show the activities performed, and the use and the benefits the project will have for citizens. Activities must be strategically planned, with clear objectives, start at the outset and continue through the lifetime of the project. The description of the communication activities needs to state the main messages as well as the tools and channels that will be used to reach out to each of the chosen target groups.</w:t>
      </w:r>
    </w:p>
    <w:p w14:paraId="1DA26753" w14:textId="77777777" w:rsidR="001A7F36" w:rsidRDefault="008B5986" w:rsidP="001A7F36">
      <w:pPr>
        <w:numPr>
          <w:ilvl w:val="0"/>
          <w:numId w:val="33"/>
        </w:numPr>
        <w:spacing w:before="120" w:line="240" w:lineRule="auto"/>
        <w:ind w:left="567" w:hanging="283"/>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All measures should be proportionate to the scale of the project and should contain concrete actions to be implemented both during and after the end of the project, e.g. standardization activities. Your plan should give due consideration to the possible follow-up of your project once it is finished. In the justification, explain why each measure chosen is best suited to reach the target group addressed.</w:t>
      </w:r>
    </w:p>
    <w:p w14:paraId="4A601237" w14:textId="07AD47A6" w:rsidR="008B5986" w:rsidRPr="001A7F36" w:rsidRDefault="008B5986" w:rsidP="001A7F36">
      <w:pPr>
        <w:numPr>
          <w:ilvl w:val="0"/>
          <w:numId w:val="33"/>
        </w:numPr>
        <w:spacing w:before="120" w:line="240" w:lineRule="auto"/>
        <w:ind w:left="567" w:hanging="283"/>
        <w:rPr>
          <w:rFonts w:asciiTheme="minorHAnsi" w:eastAsia="Arial" w:hAnsiTheme="minorHAnsi" w:cstheme="minorHAnsi"/>
          <w:i/>
          <w:color w:val="999B9E"/>
          <w:sz w:val="20"/>
          <w:lang w:val="en-US"/>
        </w:rPr>
      </w:pPr>
      <w:r w:rsidRPr="001A7F36">
        <w:rPr>
          <w:rFonts w:asciiTheme="minorHAnsi" w:eastAsia="Arial" w:hAnsiTheme="minorHAnsi" w:cstheme="minorHAnsi"/>
          <w:i/>
          <w:color w:val="999B9E"/>
          <w:sz w:val="20"/>
          <w:lang w:val="en-US"/>
        </w:rPr>
        <w:t>Describe possible feedback to policy measures generated by the project that will contribute to designing, monitoring, reviewing, and rectifying (if necessary) existing policy and programmatic measures or shaping and supporting the implementation of new policy initiatives and decisions.</w:t>
      </w:r>
    </w:p>
    <w:tbl>
      <w:tblPr>
        <w:tblStyle w:val="TabelacomGrelha4"/>
        <w:tblW w:w="0" w:type="auto"/>
        <w:tblLook w:val="04A0" w:firstRow="1" w:lastRow="0" w:firstColumn="1" w:lastColumn="0" w:noHBand="0" w:noVBand="1"/>
      </w:tblPr>
      <w:tblGrid>
        <w:gridCol w:w="9629"/>
      </w:tblGrid>
      <w:tr w:rsidR="008B5986" w:rsidRPr="008B5986" w14:paraId="51A0D46F" w14:textId="77777777">
        <w:tc>
          <w:tcPr>
            <w:tcW w:w="9911" w:type="dxa"/>
          </w:tcPr>
          <w:p w14:paraId="62A7ABA2" w14:textId="77777777" w:rsidR="008B5986" w:rsidRPr="008B5986" w:rsidRDefault="008B5986" w:rsidP="008B5986">
            <w:pPr>
              <w:spacing w:before="120" w:line="240" w:lineRule="auto"/>
              <w:rPr>
                <w:rFonts w:asciiTheme="minorHAnsi" w:eastAsia="Arial" w:hAnsiTheme="minorHAnsi" w:cstheme="minorHAnsi"/>
                <w:i/>
                <w:color w:val="999B9E"/>
                <w:sz w:val="20"/>
                <w:lang w:val="en-US"/>
              </w:rPr>
            </w:pPr>
          </w:p>
          <w:p w14:paraId="55705605" w14:textId="77777777" w:rsidR="008B5986" w:rsidRPr="008B5986" w:rsidRDefault="008B5986" w:rsidP="008B5986">
            <w:pPr>
              <w:spacing w:before="120" w:line="240" w:lineRule="auto"/>
              <w:rPr>
                <w:rFonts w:asciiTheme="minorHAnsi" w:eastAsia="Arial" w:hAnsiTheme="minorHAnsi" w:cstheme="minorHAnsi"/>
                <w:i/>
                <w:color w:val="999B9E"/>
                <w:sz w:val="20"/>
                <w:lang w:val="en-US"/>
              </w:rPr>
            </w:pPr>
          </w:p>
        </w:tc>
      </w:tr>
    </w:tbl>
    <w:p w14:paraId="22027F44" w14:textId="77777777" w:rsidR="008B5986" w:rsidRPr="008B5986" w:rsidRDefault="008B5986" w:rsidP="008B5986">
      <w:pPr>
        <w:spacing w:before="120" w:after="240" w:line="360" w:lineRule="exact"/>
        <w:ind w:left="426"/>
        <w:jc w:val="left"/>
        <w:rPr>
          <w:rFonts w:eastAsia="Times New Roman"/>
          <w:b/>
          <w:bCs/>
          <w:color w:val="1C2B60" w:themeColor="text2" w:themeTint="E6"/>
          <w:sz w:val="28"/>
          <w:szCs w:val="28"/>
          <w:lang w:val="en-US"/>
        </w:rPr>
      </w:pPr>
    </w:p>
    <w:p w14:paraId="54D91E7B" w14:textId="77777777" w:rsidR="008B5986" w:rsidRPr="008B5986" w:rsidRDefault="008B5986" w:rsidP="008B5986">
      <w:pPr>
        <w:spacing w:after="160" w:line="259" w:lineRule="auto"/>
        <w:jc w:val="left"/>
        <w:rPr>
          <w:rFonts w:eastAsia="Times New Roman"/>
          <w:b/>
          <w:bCs/>
          <w:color w:val="1C2B60" w:themeColor="text2" w:themeTint="E6"/>
          <w:sz w:val="28"/>
          <w:szCs w:val="28"/>
          <w:lang w:val="en-US"/>
        </w:rPr>
      </w:pPr>
      <w:r w:rsidRPr="008B5986">
        <w:rPr>
          <w:sz w:val="28"/>
          <w:szCs w:val="28"/>
          <w:lang w:val="en-US" w:eastAsia="en-US"/>
        </w:rPr>
        <w:br w:type="page"/>
      </w:r>
    </w:p>
    <w:p w14:paraId="2873392A" w14:textId="77777777" w:rsidR="008B5986" w:rsidRPr="008B5986" w:rsidRDefault="008B5986" w:rsidP="008B5986">
      <w:pPr>
        <w:shd w:val="clear" w:color="auto" w:fill="DFDFDF" w:themeFill="background1" w:themeFillTint="33"/>
        <w:spacing w:before="360" w:line="240" w:lineRule="auto"/>
        <w:jc w:val="left"/>
        <w:rPr>
          <w:rFonts w:asciiTheme="minorHAnsi" w:eastAsia="Times New Roman" w:hAnsiTheme="minorHAnsi" w:cstheme="minorHAnsi"/>
          <w:b/>
          <w:bCs/>
          <w:i/>
          <w:iCs/>
          <w:color w:val="5F5F5F" w:themeColor="background1"/>
          <w:szCs w:val="24"/>
          <w:lang w:val="en-US"/>
        </w:rPr>
        <w:sectPr w:rsidR="008B5986" w:rsidRPr="008B5986" w:rsidSect="00ED7C02">
          <w:headerReference w:type="default" r:id="rId16"/>
          <w:footerReference w:type="even" r:id="rId17"/>
          <w:footerReference w:type="default" r:id="rId18"/>
          <w:headerReference w:type="first" r:id="rId19"/>
          <w:pgSz w:w="11906" w:h="16838" w:code="9"/>
          <w:pgMar w:top="2693" w:right="1133" w:bottom="567" w:left="1134" w:header="992" w:footer="510" w:gutter="0"/>
          <w:cols w:space="720"/>
          <w:docGrid w:linePitch="360"/>
        </w:sectPr>
      </w:pPr>
    </w:p>
    <w:p w14:paraId="6764C9FC" w14:textId="77777777" w:rsidR="008B5986" w:rsidRPr="008B5986" w:rsidRDefault="008B5986" w:rsidP="008B5986">
      <w:pPr>
        <w:shd w:val="clear" w:color="auto" w:fill="DFDFDF" w:themeFill="background1" w:themeFillTint="33"/>
        <w:spacing w:before="360" w:line="240" w:lineRule="auto"/>
        <w:jc w:val="left"/>
        <w:rPr>
          <w:rFonts w:asciiTheme="minorHAnsi" w:eastAsia="Times New Roman" w:hAnsiTheme="minorHAnsi" w:cstheme="minorHAnsi"/>
          <w:b/>
          <w:bCs/>
          <w:color w:val="5F5F5F" w:themeColor="background1"/>
          <w:szCs w:val="24"/>
          <w:lang w:val="en-US"/>
        </w:rPr>
      </w:pPr>
      <w:r w:rsidRPr="008B5986">
        <w:rPr>
          <w:rFonts w:asciiTheme="minorHAnsi" w:eastAsia="Times New Roman" w:hAnsiTheme="minorHAnsi" w:cstheme="minorHAnsi"/>
          <w:b/>
          <w:bCs/>
          <w:color w:val="5F5F5F" w:themeColor="background1"/>
          <w:szCs w:val="24"/>
          <w:lang w:val="en-US"/>
        </w:rPr>
        <w:lastRenderedPageBreak/>
        <w:t>B2.3. SUMMARY - KEY ELEMENT OF THE IMPACT SECTION</w:t>
      </w:r>
    </w:p>
    <w:p w14:paraId="20A5BE90" w14:textId="32C00F9F" w:rsidR="008B5986" w:rsidRPr="008B5986" w:rsidRDefault="008B5986" w:rsidP="008B5986">
      <w:pPr>
        <w:spacing w:before="120" w:line="240" w:lineRule="auto"/>
        <w:rPr>
          <w:rFonts w:eastAsia="Times New Roman"/>
          <w:b/>
          <w:bCs/>
          <w:color w:val="1C2B60" w:themeColor="text2" w:themeTint="E6"/>
          <w:sz w:val="28"/>
          <w:szCs w:val="28"/>
          <w:lang w:val="en-US"/>
        </w:rPr>
      </w:pPr>
      <w:r w:rsidRPr="008B5986">
        <w:rPr>
          <w:rFonts w:asciiTheme="minorHAnsi" w:eastAsia="Arial" w:hAnsiTheme="minorHAnsi" w:cstheme="minorHAnsi"/>
          <w:i/>
          <w:color w:val="999B9E"/>
          <w:sz w:val="20"/>
          <w:lang w:val="en-US"/>
        </w:rPr>
        <w:t xml:space="preserve">Provide a summary of this section by presenting in the canvas below the key elements of your project impact pathway and of the measures to </w:t>
      </w:r>
      <w:r w:rsidR="008E36EF" w:rsidRPr="008B5986">
        <w:rPr>
          <w:rFonts w:asciiTheme="minorHAnsi" w:eastAsia="Arial" w:hAnsiTheme="minorHAnsi" w:cstheme="minorHAnsi"/>
          <w:i/>
          <w:color w:val="999B9E"/>
          <w:sz w:val="20"/>
          <w:lang w:val="en-US"/>
        </w:rPr>
        <w:t>maximize</w:t>
      </w:r>
      <w:r w:rsidRPr="008B5986">
        <w:rPr>
          <w:rFonts w:asciiTheme="minorHAnsi" w:eastAsia="Arial" w:hAnsiTheme="minorHAnsi" w:cstheme="minorHAnsi"/>
          <w:i/>
          <w:color w:val="999B9E"/>
          <w:sz w:val="20"/>
          <w:lang w:val="en-US"/>
        </w:rPr>
        <w:t xml:space="preserve"> its impact.</w:t>
      </w:r>
    </w:p>
    <w:tbl>
      <w:tblPr>
        <w:tblStyle w:val="TabelacomGrelha4"/>
        <w:tblW w:w="12474" w:type="dxa"/>
        <w:tblInd w:w="1129" w:type="dxa"/>
        <w:tblLook w:val="04A0" w:firstRow="1" w:lastRow="0" w:firstColumn="1" w:lastColumn="0" w:noHBand="0" w:noVBand="1"/>
      </w:tblPr>
      <w:tblGrid>
        <w:gridCol w:w="3828"/>
        <w:gridCol w:w="4252"/>
        <w:gridCol w:w="4394"/>
      </w:tblGrid>
      <w:tr w:rsidR="008B5986" w:rsidRPr="008B5986" w14:paraId="6E000943" w14:textId="77777777">
        <w:tc>
          <w:tcPr>
            <w:tcW w:w="3828" w:type="dxa"/>
            <w:shd w:val="clear" w:color="auto" w:fill="DFDFDF" w:themeFill="background1" w:themeFillTint="33"/>
          </w:tcPr>
          <w:p w14:paraId="118C5103" w14:textId="77777777" w:rsidR="008B5986" w:rsidRPr="008B5986" w:rsidRDefault="008B5986" w:rsidP="008B5986">
            <w:pPr>
              <w:spacing w:before="120" w:line="240" w:lineRule="auto"/>
              <w:jc w:val="center"/>
              <w:rPr>
                <w:rFonts w:eastAsia="Times New Roman"/>
                <w:b/>
                <w:bCs/>
                <w:color w:val="1C2B60" w:themeColor="text2" w:themeTint="E6"/>
                <w:sz w:val="22"/>
                <w:lang w:val="en-US"/>
              </w:rPr>
            </w:pPr>
            <w:r w:rsidRPr="008B5986">
              <w:rPr>
                <w:rFonts w:asciiTheme="minorHAnsi" w:eastAsia="Times New Roman" w:hAnsiTheme="minorHAnsi" w:cstheme="minorHAnsi"/>
                <w:b/>
                <w:bCs/>
                <w:color w:val="5F5F5F" w:themeColor="background1"/>
                <w:sz w:val="22"/>
                <w:lang w:val="en-US"/>
              </w:rPr>
              <w:t>SPECIFIC NEEDS</w:t>
            </w:r>
          </w:p>
        </w:tc>
        <w:tc>
          <w:tcPr>
            <w:tcW w:w="4252" w:type="dxa"/>
            <w:shd w:val="clear" w:color="auto" w:fill="DFDFDF" w:themeFill="background1" w:themeFillTint="33"/>
          </w:tcPr>
          <w:p w14:paraId="4F0CAA7E" w14:textId="77777777" w:rsidR="008B5986" w:rsidRPr="008B5986" w:rsidRDefault="008B5986" w:rsidP="008B5986">
            <w:pPr>
              <w:spacing w:before="120" w:line="240" w:lineRule="auto"/>
              <w:jc w:val="center"/>
              <w:rPr>
                <w:rFonts w:eastAsia="Times New Roman"/>
                <w:b/>
                <w:bCs/>
                <w:color w:val="1C2B60" w:themeColor="text2" w:themeTint="E6"/>
                <w:sz w:val="22"/>
                <w:lang w:val="en-US"/>
              </w:rPr>
            </w:pPr>
            <w:r w:rsidRPr="008B5986">
              <w:rPr>
                <w:rFonts w:asciiTheme="minorHAnsi" w:eastAsia="Times New Roman" w:hAnsiTheme="minorHAnsi" w:cstheme="minorHAnsi"/>
                <w:b/>
                <w:bCs/>
                <w:color w:val="5F5F5F" w:themeColor="background1"/>
                <w:sz w:val="22"/>
                <w:lang w:val="en-US"/>
              </w:rPr>
              <w:t>EXPECTED RESULTS</w:t>
            </w:r>
          </w:p>
        </w:tc>
        <w:tc>
          <w:tcPr>
            <w:tcW w:w="4394" w:type="dxa"/>
            <w:shd w:val="clear" w:color="auto" w:fill="DFDFDF" w:themeFill="background1" w:themeFillTint="33"/>
          </w:tcPr>
          <w:p w14:paraId="33F58BC6" w14:textId="77777777" w:rsidR="008B5986" w:rsidRPr="008B5986" w:rsidRDefault="008B5986" w:rsidP="008B5986">
            <w:pPr>
              <w:spacing w:before="120" w:line="240" w:lineRule="auto"/>
              <w:jc w:val="center"/>
              <w:rPr>
                <w:rFonts w:asciiTheme="minorHAnsi" w:eastAsia="Times New Roman" w:hAnsiTheme="minorHAnsi" w:cstheme="minorHAnsi"/>
                <w:b/>
                <w:bCs/>
                <w:color w:val="5F5F5F" w:themeColor="background1"/>
                <w:sz w:val="22"/>
                <w:lang w:val="en-US"/>
              </w:rPr>
            </w:pPr>
            <w:r w:rsidRPr="008B5986">
              <w:rPr>
                <w:rFonts w:asciiTheme="minorHAnsi" w:eastAsia="Times New Roman" w:hAnsiTheme="minorHAnsi" w:cstheme="minorHAnsi"/>
                <w:b/>
                <w:bCs/>
                <w:color w:val="5F5F5F" w:themeColor="background1"/>
                <w:sz w:val="22"/>
                <w:lang w:val="en-US"/>
              </w:rPr>
              <w:t>D &amp; E &amp; C MEASURES</w:t>
            </w:r>
          </w:p>
        </w:tc>
      </w:tr>
      <w:tr w:rsidR="008B5986" w:rsidRPr="008B5986" w14:paraId="2788C349" w14:textId="77777777">
        <w:tc>
          <w:tcPr>
            <w:tcW w:w="3828" w:type="dxa"/>
          </w:tcPr>
          <w:p w14:paraId="1270437B" w14:textId="77777777" w:rsidR="008B5986" w:rsidRPr="008B5986" w:rsidRDefault="008B5986" w:rsidP="008B5986">
            <w:pPr>
              <w:spacing w:before="120" w:after="240" w:line="240" w:lineRule="auto"/>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What are the specific needs that triggered this project?</w:t>
            </w:r>
          </w:p>
          <w:p w14:paraId="77D98E23" w14:textId="77777777" w:rsidR="008B5986" w:rsidRPr="008B5986" w:rsidRDefault="008B5986" w:rsidP="008B5986">
            <w:pPr>
              <w:spacing w:before="120" w:after="240" w:line="240" w:lineRule="auto"/>
              <w:rPr>
                <w:rFonts w:eastAsia="Times New Roman"/>
                <w:b/>
                <w:bCs/>
                <w:i/>
                <w:color w:val="999B9E"/>
                <w:sz w:val="28"/>
                <w:szCs w:val="28"/>
                <w:lang w:val="en-US"/>
              </w:rPr>
            </w:pPr>
          </w:p>
          <w:p w14:paraId="702EC75A" w14:textId="77777777" w:rsidR="008B5986" w:rsidRPr="008B5986" w:rsidRDefault="008B5986" w:rsidP="008B5986">
            <w:pPr>
              <w:spacing w:before="120" w:after="240" w:line="240" w:lineRule="auto"/>
              <w:rPr>
                <w:rFonts w:eastAsia="Times New Roman"/>
                <w:b/>
                <w:bCs/>
                <w:i/>
                <w:color w:val="999B9E"/>
                <w:sz w:val="28"/>
                <w:szCs w:val="28"/>
                <w:lang w:val="en-US"/>
              </w:rPr>
            </w:pPr>
          </w:p>
          <w:p w14:paraId="4DA2C49A" w14:textId="77777777" w:rsidR="008B5986" w:rsidRPr="008B5986" w:rsidRDefault="008B5986" w:rsidP="008B5986">
            <w:pPr>
              <w:spacing w:before="120" w:after="240" w:line="240" w:lineRule="auto"/>
              <w:rPr>
                <w:rFonts w:eastAsia="Times New Roman"/>
                <w:b/>
                <w:bCs/>
                <w:i/>
                <w:color w:val="999B9E"/>
                <w:sz w:val="28"/>
                <w:szCs w:val="28"/>
                <w:lang w:val="en-US"/>
              </w:rPr>
            </w:pPr>
          </w:p>
          <w:p w14:paraId="785D19FD" w14:textId="77777777" w:rsidR="008B5986" w:rsidRPr="008B5986" w:rsidRDefault="008B5986" w:rsidP="008B5986">
            <w:pPr>
              <w:spacing w:before="120" w:after="240" w:line="240" w:lineRule="auto"/>
              <w:rPr>
                <w:rFonts w:eastAsia="Times New Roman"/>
                <w:b/>
                <w:bCs/>
                <w:i/>
                <w:color w:val="999B9E"/>
                <w:sz w:val="28"/>
                <w:szCs w:val="28"/>
                <w:lang w:val="en-US"/>
              </w:rPr>
            </w:pPr>
          </w:p>
          <w:p w14:paraId="26BAFB25" w14:textId="77777777" w:rsidR="008B5986" w:rsidRPr="008B5986" w:rsidRDefault="008B5986" w:rsidP="008B5986">
            <w:pPr>
              <w:spacing w:before="120" w:after="240" w:line="240" w:lineRule="auto"/>
              <w:rPr>
                <w:rFonts w:eastAsia="Times New Roman"/>
                <w:b/>
                <w:bCs/>
                <w:i/>
                <w:color w:val="999B9E"/>
                <w:sz w:val="28"/>
                <w:szCs w:val="28"/>
                <w:lang w:val="en-US"/>
              </w:rPr>
            </w:pPr>
          </w:p>
          <w:p w14:paraId="6E417435" w14:textId="77777777" w:rsidR="008B5986" w:rsidRPr="008B5986" w:rsidRDefault="008B5986" w:rsidP="008B5986">
            <w:pPr>
              <w:spacing w:before="120" w:after="240" w:line="240" w:lineRule="auto"/>
              <w:rPr>
                <w:rFonts w:eastAsia="Times New Roman"/>
                <w:b/>
                <w:bCs/>
                <w:i/>
                <w:color w:val="999B9E"/>
                <w:sz w:val="28"/>
                <w:szCs w:val="28"/>
                <w:lang w:val="en-US"/>
              </w:rPr>
            </w:pPr>
          </w:p>
          <w:p w14:paraId="6014172E" w14:textId="77777777" w:rsidR="008B5986" w:rsidRPr="008B5986" w:rsidRDefault="008B5986" w:rsidP="008B5986">
            <w:pPr>
              <w:spacing w:before="120" w:after="240" w:line="240" w:lineRule="auto"/>
              <w:rPr>
                <w:rFonts w:eastAsia="Times New Roman"/>
                <w:b/>
                <w:bCs/>
                <w:i/>
                <w:color w:val="999B9E"/>
                <w:sz w:val="28"/>
                <w:szCs w:val="28"/>
                <w:lang w:val="en-US"/>
              </w:rPr>
            </w:pPr>
          </w:p>
          <w:p w14:paraId="7DCA1859" w14:textId="77777777" w:rsidR="008B5986" w:rsidRPr="008B5986" w:rsidRDefault="008B5986" w:rsidP="008B5986">
            <w:pPr>
              <w:spacing w:before="120" w:after="240" w:line="240" w:lineRule="auto"/>
              <w:rPr>
                <w:rFonts w:eastAsia="Times New Roman"/>
                <w:b/>
                <w:bCs/>
                <w:i/>
                <w:color w:val="999B9E"/>
                <w:sz w:val="28"/>
                <w:szCs w:val="28"/>
                <w:lang w:val="en-US"/>
              </w:rPr>
            </w:pPr>
          </w:p>
          <w:p w14:paraId="4D1509F7" w14:textId="77777777" w:rsidR="008B5986" w:rsidRPr="008B5986" w:rsidRDefault="008B5986" w:rsidP="008B5986">
            <w:pPr>
              <w:spacing w:before="120" w:after="240" w:line="240" w:lineRule="auto"/>
              <w:rPr>
                <w:rFonts w:eastAsia="Times New Roman"/>
                <w:b/>
                <w:bCs/>
                <w:color w:val="1C2B60" w:themeColor="text2" w:themeTint="E6"/>
                <w:sz w:val="28"/>
                <w:szCs w:val="28"/>
                <w:lang w:val="en-US"/>
              </w:rPr>
            </w:pPr>
          </w:p>
        </w:tc>
        <w:tc>
          <w:tcPr>
            <w:tcW w:w="4252" w:type="dxa"/>
          </w:tcPr>
          <w:p w14:paraId="3B2C177B" w14:textId="77777777" w:rsidR="008B5986" w:rsidRPr="008B5986" w:rsidRDefault="008B5986" w:rsidP="008B5986">
            <w:pPr>
              <w:spacing w:before="120" w:after="240" w:line="240" w:lineRule="auto"/>
              <w:rPr>
                <w:rFonts w:eastAsia="Times New Roman"/>
                <w:b/>
                <w:bCs/>
                <w:color w:val="1C2B60" w:themeColor="text2" w:themeTint="E6"/>
                <w:sz w:val="28"/>
                <w:szCs w:val="28"/>
                <w:lang w:val="en-US"/>
              </w:rPr>
            </w:pPr>
            <w:r w:rsidRPr="008B5986">
              <w:rPr>
                <w:rFonts w:asciiTheme="minorHAnsi" w:eastAsia="Arial" w:hAnsiTheme="minorHAnsi" w:cstheme="minorHAnsi"/>
                <w:i/>
                <w:color w:val="999B9E"/>
                <w:sz w:val="20"/>
                <w:lang w:val="en-US"/>
              </w:rPr>
              <w:t>What do you expect to generate by the end of the project?</w:t>
            </w:r>
          </w:p>
        </w:tc>
        <w:tc>
          <w:tcPr>
            <w:tcW w:w="4394" w:type="dxa"/>
          </w:tcPr>
          <w:p w14:paraId="258D9FDA" w14:textId="77777777" w:rsidR="008B5986" w:rsidRPr="008B5986" w:rsidRDefault="008B5986" w:rsidP="008B5986">
            <w:pPr>
              <w:spacing w:before="120" w:after="240" w:line="240" w:lineRule="auto"/>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What dissemination, exploitation and communication measures will you apply to the results?</w:t>
            </w:r>
          </w:p>
          <w:p w14:paraId="453A43B0" w14:textId="77777777" w:rsidR="008B5986" w:rsidRPr="008B5986" w:rsidRDefault="008B5986" w:rsidP="008B5986">
            <w:pPr>
              <w:spacing w:before="120" w:after="240" w:line="240" w:lineRule="auto"/>
              <w:rPr>
                <w:rFonts w:ascii="Arial" w:eastAsia="Arial" w:hAnsi="Arial" w:cs="Arial"/>
                <w:b/>
                <w:bCs/>
                <w:i/>
                <w:color w:val="999B9E"/>
                <w:sz w:val="18"/>
                <w:szCs w:val="26"/>
                <w:lang w:val="en-US"/>
              </w:rPr>
            </w:pPr>
          </w:p>
          <w:p w14:paraId="67439A71" w14:textId="77777777" w:rsidR="008B5986" w:rsidRPr="008B5986" w:rsidRDefault="008B5986" w:rsidP="008B5986">
            <w:pPr>
              <w:spacing w:before="120" w:after="240" w:line="240" w:lineRule="auto"/>
              <w:rPr>
                <w:rFonts w:eastAsia="Times New Roman"/>
                <w:b/>
                <w:bCs/>
                <w:color w:val="1C2B60" w:themeColor="text2" w:themeTint="E6"/>
                <w:sz w:val="28"/>
                <w:szCs w:val="28"/>
                <w:lang w:val="en-US"/>
              </w:rPr>
            </w:pPr>
          </w:p>
        </w:tc>
      </w:tr>
      <w:tr w:rsidR="008B5986" w:rsidRPr="008B5986" w14:paraId="7F04D82A" w14:textId="77777777">
        <w:tc>
          <w:tcPr>
            <w:tcW w:w="3828" w:type="dxa"/>
            <w:shd w:val="clear" w:color="auto" w:fill="DFDFDF" w:themeFill="background1" w:themeFillTint="33"/>
          </w:tcPr>
          <w:p w14:paraId="44B88004" w14:textId="77777777" w:rsidR="008B5986" w:rsidRPr="008B5986" w:rsidRDefault="008B5986" w:rsidP="008B5986">
            <w:pPr>
              <w:spacing w:before="120" w:line="240" w:lineRule="auto"/>
              <w:jc w:val="center"/>
              <w:rPr>
                <w:rFonts w:eastAsia="Times New Roman"/>
                <w:b/>
                <w:bCs/>
                <w:color w:val="1C2B60" w:themeColor="text2" w:themeTint="E6"/>
                <w:sz w:val="22"/>
                <w:lang w:val="en-US"/>
              </w:rPr>
            </w:pPr>
            <w:r w:rsidRPr="008B5986">
              <w:rPr>
                <w:rFonts w:asciiTheme="minorHAnsi" w:eastAsia="Times New Roman" w:hAnsiTheme="minorHAnsi" w:cstheme="minorHAnsi"/>
                <w:b/>
                <w:bCs/>
                <w:color w:val="5F5F5F" w:themeColor="background1"/>
                <w:sz w:val="22"/>
                <w:lang w:val="en-US"/>
              </w:rPr>
              <w:lastRenderedPageBreak/>
              <w:t>TARGET GROUPS</w:t>
            </w:r>
          </w:p>
        </w:tc>
        <w:tc>
          <w:tcPr>
            <w:tcW w:w="4252" w:type="dxa"/>
            <w:shd w:val="clear" w:color="auto" w:fill="DFDFDF" w:themeFill="background1" w:themeFillTint="33"/>
          </w:tcPr>
          <w:p w14:paraId="7513F1A4" w14:textId="77777777" w:rsidR="008B5986" w:rsidRPr="008B5986" w:rsidRDefault="008B5986" w:rsidP="008B5986">
            <w:pPr>
              <w:spacing w:before="120" w:line="240" w:lineRule="auto"/>
              <w:jc w:val="center"/>
              <w:rPr>
                <w:rFonts w:eastAsia="Times New Roman"/>
                <w:b/>
                <w:bCs/>
                <w:color w:val="1C2B60" w:themeColor="text2" w:themeTint="E6"/>
                <w:sz w:val="22"/>
                <w:lang w:val="en-US"/>
              </w:rPr>
            </w:pPr>
            <w:r w:rsidRPr="008B5986">
              <w:rPr>
                <w:rFonts w:asciiTheme="minorHAnsi" w:eastAsia="Times New Roman" w:hAnsiTheme="minorHAnsi" w:cstheme="minorHAnsi"/>
                <w:b/>
                <w:bCs/>
                <w:color w:val="5F5F5F" w:themeColor="background1"/>
                <w:sz w:val="22"/>
                <w:lang w:val="en-US"/>
              </w:rPr>
              <w:t>OUTCOMES</w:t>
            </w:r>
          </w:p>
        </w:tc>
        <w:tc>
          <w:tcPr>
            <w:tcW w:w="4394" w:type="dxa"/>
            <w:shd w:val="clear" w:color="auto" w:fill="DFDFDF" w:themeFill="background1" w:themeFillTint="33"/>
          </w:tcPr>
          <w:p w14:paraId="192A18C4" w14:textId="77777777" w:rsidR="008B5986" w:rsidRPr="008B5986" w:rsidRDefault="008B5986" w:rsidP="008B5986">
            <w:pPr>
              <w:spacing w:before="120" w:line="240" w:lineRule="auto"/>
              <w:jc w:val="center"/>
              <w:rPr>
                <w:rFonts w:asciiTheme="minorHAnsi" w:eastAsia="Times New Roman" w:hAnsiTheme="minorHAnsi" w:cstheme="minorHAnsi"/>
                <w:b/>
                <w:bCs/>
                <w:color w:val="5F5F5F" w:themeColor="background1"/>
                <w:sz w:val="22"/>
                <w:lang w:val="en-US"/>
              </w:rPr>
            </w:pPr>
            <w:r w:rsidRPr="008B5986">
              <w:rPr>
                <w:rFonts w:asciiTheme="minorHAnsi" w:eastAsia="Times New Roman" w:hAnsiTheme="minorHAnsi" w:cstheme="minorHAnsi"/>
                <w:b/>
                <w:bCs/>
                <w:color w:val="5F5F5F" w:themeColor="background1"/>
                <w:sz w:val="22"/>
                <w:lang w:val="en-US"/>
              </w:rPr>
              <w:t>IMPACTS</w:t>
            </w:r>
          </w:p>
        </w:tc>
      </w:tr>
      <w:tr w:rsidR="008B5986" w:rsidRPr="008B5986" w14:paraId="41ED86D1" w14:textId="77777777">
        <w:tc>
          <w:tcPr>
            <w:tcW w:w="3828" w:type="dxa"/>
          </w:tcPr>
          <w:p w14:paraId="77E5AF9A" w14:textId="77777777" w:rsidR="008B5986" w:rsidRPr="008B5986" w:rsidRDefault="008B5986" w:rsidP="008B5986">
            <w:pPr>
              <w:spacing w:before="120" w:after="240" w:line="240" w:lineRule="auto"/>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Who will use or further up-take the results of the project? Who will benefit from the results of the project?</w:t>
            </w:r>
          </w:p>
          <w:p w14:paraId="418E99F6" w14:textId="77777777" w:rsidR="008B5986" w:rsidRPr="008B5986" w:rsidRDefault="008B5986" w:rsidP="008B5986">
            <w:pPr>
              <w:spacing w:before="120" w:after="240" w:line="240" w:lineRule="auto"/>
              <w:rPr>
                <w:rFonts w:eastAsia="Times New Roman"/>
                <w:b/>
                <w:bCs/>
                <w:i/>
                <w:color w:val="999B9E"/>
                <w:sz w:val="28"/>
                <w:szCs w:val="28"/>
                <w:lang w:val="en-US"/>
              </w:rPr>
            </w:pPr>
          </w:p>
          <w:p w14:paraId="16B54551" w14:textId="77777777" w:rsidR="008B5986" w:rsidRPr="008B5986" w:rsidRDefault="008B5986" w:rsidP="008B5986">
            <w:pPr>
              <w:spacing w:before="120" w:after="240" w:line="240" w:lineRule="auto"/>
              <w:rPr>
                <w:rFonts w:eastAsia="Times New Roman"/>
                <w:b/>
                <w:bCs/>
                <w:i/>
                <w:color w:val="999B9E"/>
                <w:sz w:val="28"/>
                <w:szCs w:val="28"/>
                <w:lang w:val="en-US"/>
              </w:rPr>
            </w:pPr>
          </w:p>
          <w:p w14:paraId="4330EAD3" w14:textId="77777777" w:rsidR="008B5986" w:rsidRPr="008B5986" w:rsidRDefault="008B5986" w:rsidP="008B5986">
            <w:pPr>
              <w:spacing w:before="120" w:after="240" w:line="240" w:lineRule="auto"/>
              <w:rPr>
                <w:rFonts w:eastAsia="Times New Roman"/>
                <w:b/>
                <w:bCs/>
                <w:i/>
                <w:color w:val="999B9E"/>
                <w:sz w:val="28"/>
                <w:szCs w:val="28"/>
                <w:lang w:val="en-US"/>
              </w:rPr>
            </w:pPr>
          </w:p>
          <w:p w14:paraId="46AD758C" w14:textId="77777777" w:rsidR="008B5986" w:rsidRPr="008B5986" w:rsidRDefault="008B5986" w:rsidP="008B5986">
            <w:pPr>
              <w:spacing w:before="120" w:after="240" w:line="240" w:lineRule="auto"/>
              <w:rPr>
                <w:rFonts w:eastAsia="Times New Roman"/>
                <w:b/>
                <w:bCs/>
                <w:i/>
                <w:color w:val="999B9E"/>
                <w:sz w:val="28"/>
                <w:szCs w:val="28"/>
                <w:lang w:val="en-US"/>
              </w:rPr>
            </w:pPr>
          </w:p>
          <w:p w14:paraId="07834DFC" w14:textId="77777777" w:rsidR="008B5986" w:rsidRPr="008B5986" w:rsidRDefault="008B5986" w:rsidP="008B5986">
            <w:pPr>
              <w:spacing w:before="120" w:after="240" w:line="240" w:lineRule="auto"/>
              <w:rPr>
                <w:rFonts w:eastAsia="Times New Roman"/>
                <w:b/>
                <w:bCs/>
                <w:i/>
                <w:color w:val="999B9E"/>
                <w:sz w:val="28"/>
                <w:szCs w:val="28"/>
                <w:lang w:val="en-US"/>
              </w:rPr>
            </w:pPr>
          </w:p>
          <w:p w14:paraId="53537305" w14:textId="77777777" w:rsidR="008B5986" w:rsidRPr="008B5986" w:rsidRDefault="008B5986" w:rsidP="008B5986">
            <w:pPr>
              <w:spacing w:before="120" w:after="240" w:line="240" w:lineRule="auto"/>
              <w:rPr>
                <w:rFonts w:eastAsia="Times New Roman"/>
                <w:b/>
                <w:bCs/>
                <w:i/>
                <w:color w:val="999B9E"/>
                <w:sz w:val="28"/>
                <w:szCs w:val="28"/>
                <w:lang w:val="en-US"/>
              </w:rPr>
            </w:pPr>
          </w:p>
          <w:p w14:paraId="437062AE" w14:textId="77777777" w:rsidR="008B5986" w:rsidRPr="008B5986" w:rsidRDefault="008B5986" w:rsidP="008B5986">
            <w:pPr>
              <w:spacing w:before="120" w:after="240" w:line="240" w:lineRule="auto"/>
              <w:rPr>
                <w:rFonts w:eastAsia="Times New Roman"/>
                <w:b/>
                <w:bCs/>
                <w:color w:val="1C2B60" w:themeColor="text2" w:themeTint="E6"/>
                <w:sz w:val="28"/>
                <w:szCs w:val="28"/>
                <w:lang w:val="en-US"/>
              </w:rPr>
            </w:pPr>
          </w:p>
        </w:tc>
        <w:tc>
          <w:tcPr>
            <w:tcW w:w="4252" w:type="dxa"/>
          </w:tcPr>
          <w:p w14:paraId="49867B36" w14:textId="77777777" w:rsidR="008B5986" w:rsidRPr="008B5986" w:rsidRDefault="008B5986" w:rsidP="008B5986">
            <w:pPr>
              <w:spacing w:before="120" w:after="240" w:line="240" w:lineRule="auto"/>
              <w:rPr>
                <w:rFonts w:eastAsia="Times New Roman"/>
                <w:b/>
                <w:bCs/>
                <w:color w:val="1C2B60" w:themeColor="text2" w:themeTint="E6"/>
                <w:sz w:val="28"/>
                <w:szCs w:val="28"/>
                <w:lang w:val="en-US"/>
              </w:rPr>
            </w:pPr>
            <w:r w:rsidRPr="008B5986">
              <w:rPr>
                <w:rFonts w:asciiTheme="minorHAnsi" w:eastAsia="Arial" w:hAnsiTheme="minorHAnsi" w:cstheme="minorHAnsi"/>
                <w:i/>
                <w:color w:val="999B9E"/>
                <w:sz w:val="20"/>
                <w:lang w:val="en-US"/>
              </w:rPr>
              <w:t>What change do you expect to see after successful dissemination and exploitation of project results to the target group(s)?</w:t>
            </w:r>
          </w:p>
        </w:tc>
        <w:tc>
          <w:tcPr>
            <w:tcW w:w="4394" w:type="dxa"/>
          </w:tcPr>
          <w:p w14:paraId="4731A3D4" w14:textId="3D822B70" w:rsidR="008B5986" w:rsidRPr="008B5986" w:rsidRDefault="008B5986" w:rsidP="008B5986">
            <w:pPr>
              <w:spacing w:before="120" w:after="240" w:line="240" w:lineRule="auto"/>
              <w:rPr>
                <w:rFonts w:ascii="Arial" w:eastAsia="Arial" w:hAnsi="Arial" w:cs="Arial"/>
                <w:b/>
                <w:bCs/>
                <w:i/>
                <w:color w:val="999B9E"/>
                <w:sz w:val="18"/>
                <w:szCs w:val="26"/>
                <w:lang w:val="en-US"/>
              </w:rPr>
            </w:pPr>
            <w:r w:rsidRPr="008B5986">
              <w:rPr>
                <w:rFonts w:asciiTheme="minorHAnsi" w:eastAsia="Arial" w:hAnsiTheme="minorHAnsi" w:cstheme="minorHAnsi"/>
                <w:i/>
                <w:color w:val="999B9E"/>
                <w:sz w:val="20"/>
                <w:lang w:val="en-US"/>
              </w:rPr>
              <w:t xml:space="preserve">What are the expected wider scientific, economic, and societal effects of the project contributing to the expected impacts outlined in the respective destination in the work </w:t>
            </w:r>
            <w:r w:rsidR="008E36EF" w:rsidRPr="008B5986">
              <w:rPr>
                <w:rFonts w:asciiTheme="minorHAnsi" w:eastAsia="Arial" w:hAnsiTheme="minorHAnsi" w:cstheme="minorHAnsi"/>
                <w:i/>
                <w:color w:val="999B9E"/>
                <w:sz w:val="20"/>
                <w:lang w:val="en-US"/>
              </w:rPr>
              <w:t>program</w:t>
            </w:r>
            <w:r w:rsidRPr="008B5986">
              <w:rPr>
                <w:rFonts w:asciiTheme="minorHAnsi" w:eastAsia="Arial" w:hAnsiTheme="minorHAnsi" w:cstheme="minorHAnsi"/>
                <w:i/>
                <w:color w:val="999B9E"/>
                <w:sz w:val="20"/>
                <w:lang w:val="en-US"/>
              </w:rPr>
              <w:t>?</w:t>
            </w:r>
          </w:p>
          <w:p w14:paraId="5666D45B" w14:textId="77777777" w:rsidR="008B5986" w:rsidRPr="008B5986" w:rsidRDefault="008B5986" w:rsidP="008B5986">
            <w:pPr>
              <w:spacing w:before="120" w:after="240" w:line="240" w:lineRule="auto"/>
              <w:rPr>
                <w:rFonts w:eastAsia="Times New Roman"/>
                <w:b/>
                <w:bCs/>
                <w:color w:val="1C2B60" w:themeColor="text2" w:themeTint="E6"/>
                <w:sz w:val="28"/>
                <w:szCs w:val="28"/>
                <w:lang w:val="en-US"/>
              </w:rPr>
            </w:pPr>
          </w:p>
        </w:tc>
      </w:tr>
    </w:tbl>
    <w:p w14:paraId="5059DF02" w14:textId="77777777" w:rsidR="008B5986" w:rsidRPr="008B5986" w:rsidRDefault="008B5986" w:rsidP="008B5986">
      <w:pPr>
        <w:spacing w:before="120" w:after="240" w:line="360" w:lineRule="exact"/>
        <w:ind w:left="426"/>
        <w:jc w:val="left"/>
        <w:rPr>
          <w:rFonts w:eastAsia="Times New Roman"/>
          <w:b/>
          <w:bCs/>
          <w:color w:val="1C2B60" w:themeColor="text2" w:themeTint="E6"/>
          <w:sz w:val="28"/>
          <w:szCs w:val="28"/>
          <w:lang w:val="en-US"/>
        </w:rPr>
      </w:pPr>
    </w:p>
    <w:p w14:paraId="22CD3CD3" w14:textId="77777777" w:rsidR="008B5986" w:rsidRPr="008B5986" w:rsidRDefault="008B5986" w:rsidP="008B5986">
      <w:pPr>
        <w:spacing w:before="120" w:after="240" w:line="360" w:lineRule="exact"/>
        <w:ind w:left="426"/>
        <w:jc w:val="left"/>
        <w:rPr>
          <w:rFonts w:eastAsia="Times New Roman"/>
          <w:b/>
          <w:bCs/>
          <w:color w:val="1C2B60" w:themeColor="text2" w:themeTint="E6"/>
          <w:sz w:val="28"/>
          <w:szCs w:val="28"/>
          <w:lang w:val="en-US"/>
        </w:rPr>
      </w:pPr>
    </w:p>
    <w:p w14:paraId="36A3301D" w14:textId="77777777" w:rsidR="008B5986" w:rsidRPr="008B5986" w:rsidRDefault="008B5986" w:rsidP="008B5986">
      <w:pPr>
        <w:spacing w:before="120" w:after="240" w:line="360" w:lineRule="exact"/>
        <w:ind w:left="426"/>
        <w:jc w:val="left"/>
        <w:rPr>
          <w:rFonts w:eastAsia="Times New Roman"/>
          <w:b/>
          <w:bCs/>
          <w:color w:val="1C2B60" w:themeColor="text2" w:themeTint="E6"/>
          <w:sz w:val="28"/>
          <w:szCs w:val="28"/>
          <w:lang w:val="en-US"/>
        </w:rPr>
      </w:pPr>
    </w:p>
    <w:p w14:paraId="2D798AA0" w14:textId="77777777" w:rsidR="008B5986" w:rsidRPr="008B5986" w:rsidRDefault="008B5986" w:rsidP="008B5986">
      <w:pPr>
        <w:spacing w:before="120" w:after="240" w:line="360" w:lineRule="exact"/>
        <w:ind w:left="426"/>
        <w:jc w:val="left"/>
        <w:rPr>
          <w:rFonts w:eastAsia="Times New Roman"/>
          <w:b/>
          <w:bCs/>
          <w:color w:val="1C2B60" w:themeColor="text2" w:themeTint="E6"/>
          <w:sz w:val="28"/>
          <w:szCs w:val="28"/>
          <w:lang w:val="en-US"/>
        </w:rPr>
        <w:sectPr w:rsidR="008B5986" w:rsidRPr="008B5986" w:rsidSect="008B5986">
          <w:headerReference w:type="default" r:id="rId20"/>
          <w:pgSz w:w="16838" w:h="11906" w:orient="landscape" w:code="9"/>
          <w:pgMar w:top="1134" w:right="2693" w:bottom="851" w:left="567" w:header="992" w:footer="510" w:gutter="0"/>
          <w:cols w:space="720"/>
          <w:docGrid w:linePitch="360"/>
        </w:sectPr>
      </w:pPr>
    </w:p>
    <w:p w14:paraId="2AC7D78B" w14:textId="77777777" w:rsidR="008B5986" w:rsidRPr="008B5986" w:rsidRDefault="008B5986" w:rsidP="008B5986">
      <w:pPr>
        <w:numPr>
          <w:ilvl w:val="0"/>
          <w:numId w:val="12"/>
        </w:numPr>
        <w:spacing w:before="360" w:after="240" w:line="360" w:lineRule="exact"/>
        <w:ind w:left="425" w:hanging="425"/>
        <w:jc w:val="left"/>
        <w:rPr>
          <w:rFonts w:eastAsia="Times New Roman"/>
          <w:b/>
          <w:bCs/>
          <w:color w:val="1C2B60" w:themeColor="text2" w:themeTint="E6"/>
          <w:sz w:val="28"/>
          <w:szCs w:val="28"/>
          <w:lang w:val="en-US"/>
        </w:rPr>
      </w:pPr>
      <w:r w:rsidRPr="008B5986">
        <w:rPr>
          <w:rFonts w:eastAsia="Times New Roman"/>
          <w:b/>
          <w:bCs/>
          <w:color w:val="1C2B60" w:themeColor="text2" w:themeTint="E6"/>
          <w:sz w:val="28"/>
          <w:szCs w:val="28"/>
          <w:lang w:val="en-US"/>
        </w:rPr>
        <w:lastRenderedPageBreak/>
        <w:t>Capacity and efficiency of the implementation</w:t>
      </w:r>
    </w:p>
    <w:p w14:paraId="4FA4CAE8" w14:textId="77777777" w:rsidR="008B5986" w:rsidRPr="008B5986" w:rsidRDefault="008B5986" w:rsidP="008B5986">
      <w:pPr>
        <w:spacing w:before="120" w:line="240" w:lineRule="auto"/>
        <w:rPr>
          <w:rFonts w:asciiTheme="minorHAnsi" w:eastAsia="Arial" w:hAnsiTheme="minorHAnsi" w:cstheme="minorHAnsi"/>
          <w:b/>
          <w:bCs/>
          <w:i/>
          <w:color w:val="999B9E"/>
          <w:sz w:val="20"/>
          <w:lang w:val="en-US"/>
        </w:rPr>
      </w:pPr>
      <w:r w:rsidRPr="008B5986">
        <w:rPr>
          <w:rFonts w:asciiTheme="minorHAnsi" w:eastAsia="Arial" w:hAnsiTheme="minorHAnsi" w:cstheme="minorHAnsi"/>
          <w:b/>
          <w:bCs/>
          <w:i/>
          <w:color w:val="999B9E"/>
          <w:sz w:val="20"/>
          <w:lang w:val="en-US"/>
        </w:rPr>
        <w:t>Capacity and efficiency of the implementation – aspects to be considered:</w:t>
      </w:r>
    </w:p>
    <w:p w14:paraId="00091734" w14:textId="3D92041E" w:rsidR="008B5986" w:rsidRPr="008B5986" w:rsidRDefault="008B5986" w:rsidP="008B5986">
      <w:pPr>
        <w:numPr>
          <w:ilvl w:val="0"/>
          <w:numId w:val="37"/>
        </w:numPr>
        <w:spacing w:before="120" w:line="240" w:lineRule="auto"/>
        <w:ind w:left="284" w:hanging="284"/>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 xml:space="preserve">Quality and effectiveness of the work plan, assessment of risks, and appropriateness of the </w:t>
      </w:r>
      <w:r w:rsidR="005D6D64">
        <w:rPr>
          <w:rFonts w:asciiTheme="minorHAnsi" w:eastAsia="Arial" w:hAnsiTheme="minorHAnsi" w:cstheme="minorHAnsi"/>
          <w:i/>
          <w:color w:val="999B9E"/>
          <w:sz w:val="20"/>
          <w:lang w:val="en-US"/>
        </w:rPr>
        <w:t>costs</w:t>
      </w:r>
      <w:r w:rsidRPr="008B5986">
        <w:rPr>
          <w:rFonts w:asciiTheme="minorHAnsi" w:eastAsia="Arial" w:hAnsiTheme="minorHAnsi" w:cstheme="minorHAnsi"/>
          <w:i/>
          <w:color w:val="999B9E"/>
          <w:sz w:val="20"/>
          <w:lang w:val="en-US"/>
        </w:rPr>
        <w:t>, and the resources overall.</w:t>
      </w:r>
    </w:p>
    <w:p w14:paraId="77CBCF19" w14:textId="16C8F037" w:rsidR="008B5986" w:rsidRPr="002A5AB9" w:rsidRDefault="008B5986" w:rsidP="008B5986">
      <w:pPr>
        <w:numPr>
          <w:ilvl w:val="0"/>
          <w:numId w:val="37"/>
        </w:numPr>
        <w:spacing w:before="120" w:line="240" w:lineRule="auto"/>
        <w:ind w:left="284" w:hanging="284"/>
        <w:rPr>
          <w:rFonts w:asciiTheme="minorHAnsi" w:eastAsia="Arial" w:hAnsiTheme="minorHAnsi" w:cstheme="minorHAnsi"/>
          <w:i/>
          <w:color w:val="999B9E"/>
          <w:sz w:val="20"/>
          <w:lang w:val="en-US"/>
        </w:rPr>
      </w:pPr>
      <w:r w:rsidRPr="002A5AB9">
        <w:rPr>
          <w:rFonts w:asciiTheme="minorHAnsi" w:eastAsia="Arial" w:hAnsiTheme="minorHAnsi" w:cstheme="minorHAnsi"/>
          <w:i/>
          <w:color w:val="999B9E"/>
          <w:sz w:val="20"/>
          <w:lang w:val="en-US"/>
        </w:rPr>
        <w:t xml:space="preserve">Capacity and role of each participant, and extent to which the consortium </w:t>
      </w:r>
      <w:r w:rsidR="008118AF" w:rsidRPr="002A5AB9">
        <w:rPr>
          <w:rFonts w:asciiTheme="minorHAnsi" w:eastAsia="Arial" w:hAnsiTheme="minorHAnsi" w:cstheme="minorHAnsi"/>
          <w:i/>
          <w:color w:val="999B9E"/>
          <w:sz w:val="20"/>
          <w:lang w:val="en-US"/>
        </w:rPr>
        <w:t>brings</w:t>
      </w:r>
      <w:r w:rsidRPr="002A5AB9">
        <w:rPr>
          <w:rFonts w:asciiTheme="minorHAnsi" w:eastAsia="Arial" w:hAnsiTheme="minorHAnsi" w:cstheme="minorHAnsi"/>
          <w:i/>
          <w:color w:val="999B9E"/>
          <w:sz w:val="20"/>
          <w:lang w:val="en-US"/>
        </w:rPr>
        <w:t xml:space="preserve"> together the necessary expertise.</w:t>
      </w:r>
    </w:p>
    <w:p w14:paraId="63D0005E" w14:textId="77777777" w:rsidR="008B5986" w:rsidRPr="008B5986" w:rsidRDefault="008B5986" w:rsidP="008B5986">
      <w:pPr>
        <w:shd w:val="clear" w:color="auto" w:fill="DFDFDF" w:themeFill="accent6" w:themeFillTint="33"/>
        <w:spacing w:before="360" w:line="240" w:lineRule="auto"/>
        <w:jc w:val="left"/>
        <w:rPr>
          <w:rFonts w:asciiTheme="minorHAnsi" w:eastAsia="Times New Roman" w:hAnsiTheme="minorHAnsi" w:cstheme="minorBidi"/>
          <w:b/>
          <w:bCs/>
          <w:color w:val="5F5F5F" w:themeColor="background1"/>
          <w:szCs w:val="24"/>
          <w:lang w:val="en-US"/>
        </w:rPr>
      </w:pPr>
      <w:r w:rsidRPr="008B5986">
        <w:rPr>
          <w:rFonts w:asciiTheme="minorHAnsi" w:eastAsia="Times New Roman" w:hAnsiTheme="minorHAnsi" w:cstheme="minorBidi"/>
          <w:b/>
          <w:bCs/>
          <w:color w:val="5F5F5F" w:themeColor="text1" w:themeShade="BF"/>
          <w:szCs w:val="24"/>
          <w:lang w:val="en-US"/>
        </w:rPr>
        <w:t>B3.1. Work plan and resources</w:t>
      </w:r>
    </w:p>
    <w:p w14:paraId="653806E1" w14:textId="77777777" w:rsidR="008B5986" w:rsidRDefault="008B5986" w:rsidP="008B5986">
      <w:pPr>
        <w:spacing w:before="120" w:line="240" w:lineRule="auto"/>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Please provide the following:</w:t>
      </w:r>
    </w:p>
    <w:p w14:paraId="25478A68" w14:textId="3F20231A" w:rsidR="009D368B" w:rsidRDefault="009D368B" w:rsidP="008B5986">
      <w:pPr>
        <w:numPr>
          <w:ilvl w:val="1"/>
          <w:numId w:val="39"/>
        </w:numPr>
        <w:spacing w:before="120" w:line="240" w:lineRule="auto"/>
        <w:ind w:left="284" w:hanging="284"/>
        <w:rPr>
          <w:rFonts w:asciiTheme="minorHAnsi" w:eastAsia="Arial" w:hAnsiTheme="minorHAnsi" w:cstheme="minorHAnsi"/>
          <w:i/>
          <w:color w:val="999B9E"/>
          <w:sz w:val="20"/>
          <w:lang w:val="en-US"/>
        </w:rPr>
      </w:pPr>
      <w:r>
        <w:rPr>
          <w:rFonts w:asciiTheme="minorHAnsi" w:eastAsia="Arial" w:hAnsiTheme="minorHAnsi" w:cstheme="minorHAnsi"/>
          <w:i/>
          <w:color w:val="999B9E"/>
          <w:sz w:val="20"/>
          <w:lang w:val="en-US"/>
        </w:rPr>
        <w:t>A brief presentation of the overall structure of the work plan. Elaborate on the prior work that led to this proposal.</w:t>
      </w:r>
    </w:p>
    <w:p w14:paraId="1D753B2E" w14:textId="7879F118" w:rsidR="00CF0F12" w:rsidRPr="008B5986" w:rsidRDefault="00CF0F12" w:rsidP="00CF0F12">
      <w:pPr>
        <w:numPr>
          <w:ilvl w:val="1"/>
          <w:numId w:val="39"/>
        </w:numPr>
        <w:spacing w:before="120" w:line="240" w:lineRule="auto"/>
        <w:ind w:left="284" w:hanging="284"/>
        <w:rPr>
          <w:rFonts w:asciiTheme="minorHAnsi" w:eastAsia="Arial" w:hAnsiTheme="minorHAnsi" w:cstheme="minorHAnsi"/>
          <w:i/>
          <w:color w:val="999B9E"/>
          <w:sz w:val="20"/>
          <w:lang w:val="en-US"/>
        </w:rPr>
      </w:pPr>
      <w:r>
        <w:rPr>
          <w:rFonts w:asciiTheme="minorHAnsi" w:eastAsia="Arial" w:hAnsiTheme="minorHAnsi" w:cstheme="minorHAnsi"/>
          <w:i/>
          <w:color w:val="999B9E"/>
          <w:sz w:val="20"/>
        </w:rPr>
        <w:t>Description of the</w:t>
      </w:r>
      <w:r w:rsidRPr="00E80DD3">
        <w:rPr>
          <w:rFonts w:asciiTheme="minorHAnsi" w:eastAsia="Arial" w:hAnsiTheme="minorHAnsi" w:cstheme="minorHAnsi"/>
          <w:i/>
          <w:color w:val="999B9E"/>
          <w:sz w:val="20"/>
        </w:rPr>
        <w:t xml:space="preserve"> type and level of assessment - including successful design and feasibility study (-</w:t>
      </w:r>
      <w:proofErr w:type="spellStart"/>
      <w:r w:rsidRPr="00E80DD3">
        <w:rPr>
          <w:rFonts w:asciiTheme="minorHAnsi" w:eastAsia="Arial" w:hAnsiTheme="minorHAnsi" w:cstheme="minorHAnsi"/>
          <w:i/>
          <w:color w:val="999B9E"/>
          <w:sz w:val="20"/>
        </w:rPr>
        <w:t>ies</w:t>
      </w:r>
      <w:proofErr w:type="spellEnd"/>
      <w:r w:rsidRPr="00E80DD3">
        <w:rPr>
          <w:rFonts w:asciiTheme="minorHAnsi" w:eastAsia="Arial" w:hAnsiTheme="minorHAnsi" w:cstheme="minorHAnsi"/>
          <w:i/>
          <w:color w:val="999B9E"/>
          <w:sz w:val="20"/>
        </w:rPr>
        <w:t xml:space="preserve">) your </w:t>
      </w:r>
      <w:r>
        <w:rPr>
          <w:rFonts w:asciiTheme="minorHAnsi" w:eastAsia="Arial" w:hAnsiTheme="minorHAnsi" w:cstheme="minorHAnsi"/>
          <w:i/>
          <w:color w:val="999B9E"/>
          <w:sz w:val="20"/>
        </w:rPr>
        <w:t>infrastructure</w:t>
      </w:r>
      <w:r w:rsidRPr="00E80DD3">
        <w:rPr>
          <w:rFonts w:asciiTheme="minorHAnsi" w:eastAsia="Arial" w:hAnsiTheme="minorHAnsi" w:cstheme="minorHAnsi"/>
          <w:i/>
          <w:color w:val="999B9E"/>
          <w:sz w:val="20"/>
        </w:rPr>
        <w:t xml:space="preserve"> already has undergone</w:t>
      </w:r>
      <w:r>
        <w:rPr>
          <w:rFonts w:asciiTheme="minorHAnsi" w:eastAsia="Arial" w:hAnsiTheme="minorHAnsi" w:cstheme="minorHAnsi"/>
          <w:i/>
          <w:color w:val="999B9E"/>
          <w:sz w:val="20"/>
        </w:rPr>
        <w:t>.</w:t>
      </w:r>
    </w:p>
    <w:p w14:paraId="7523B1F9" w14:textId="504A5E94" w:rsidR="00CF0F12" w:rsidRDefault="00CF0F12" w:rsidP="00CF0F12">
      <w:pPr>
        <w:numPr>
          <w:ilvl w:val="1"/>
          <w:numId w:val="39"/>
        </w:numPr>
        <w:spacing w:before="120" w:line="240" w:lineRule="auto"/>
        <w:ind w:left="284" w:hanging="284"/>
        <w:rPr>
          <w:rFonts w:asciiTheme="minorHAnsi" w:eastAsia="Arial" w:hAnsiTheme="minorHAnsi" w:cstheme="minorHAnsi"/>
          <w:i/>
          <w:color w:val="999B9E"/>
          <w:sz w:val="20"/>
          <w:lang w:val="en-US"/>
        </w:rPr>
      </w:pPr>
      <w:r>
        <w:rPr>
          <w:rFonts w:asciiTheme="minorHAnsi" w:eastAsia="Arial" w:hAnsiTheme="minorHAnsi" w:cstheme="minorHAnsi"/>
          <w:i/>
          <w:color w:val="999B9E"/>
          <w:sz w:val="20"/>
          <w:lang w:val="en-US"/>
        </w:rPr>
        <w:t>T</w:t>
      </w:r>
      <w:r w:rsidRPr="008B5986">
        <w:rPr>
          <w:rFonts w:asciiTheme="minorHAnsi" w:eastAsia="Arial" w:hAnsiTheme="minorHAnsi" w:cstheme="minorHAnsi"/>
          <w:i/>
          <w:color w:val="999B9E"/>
          <w:sz w:val="20"/>
          <w:lang w:val="en-US"/>
        </w:rPr>
        <w:t xml:space="preserve">iming of the different </w:t>
      </w:r>
      <w:r>
        <w:rPr>
          <w:rFonts w:asciiTheme="minorHAnsi" w:eastAsia="Arial" w:hAnsiTheme="minorHAnsi" w:cstheme="minorHAnsi"/>
          <w:i/>
          <w:color w:val="999B9E"/>
          <w:sz w:val="20"/>
          <w:lang w:val="en-US"/>
        </w:rPr>
        <w:t>phases of the project</w:t>
      </w:r>
      <w:r w:rsidRPr="008B5986">
        <w:rPr>
          <w:rFonts w:asciiTheme="minorHAnsi" w:eastAsia="Arial" w:hAnsiTheme="minorHAnsi" w:cstheme="minorHAnsi"/>
          <w:i/>
          <w:color w:val="999B9E"/>
          <w:sz w:val="20"/>
          <w:lang w:val="en-US"/>
        </w:rPr>
        <w:t xml:space="preserve"> (</w:t>
      </w:r>
      <w:r w:rsidRPr="008B5986">
        <w:rPr>
          <w:rFonts w:asciiTheme="minorHAnsi" w:eastAsia="Arial" w:hAnsiTheme="minorHAnsi" w:cstheme="minorHAnsi"/>
          <w:bCs/>
          <w:i/>
          <w:color w:val="999B9E"/>
          <w:sz w:val="20"/>
          <w:lang w:val="en-US"/>
        </w:rPr>
        <w:t>Table B3.1.1.</w:t>
      </w:r>
      <w:r w:rsidRPr="008B5986">
        <w:rPr>
          <w:rFonts w:asciiTheme="minorHAnsi" w:eastAsia="Arial" w:hAnsiTheme="minorHAnsi" w:cstheme="minorHAnsi"/>
          <w:i/>
          <w:color w:val="999B9E"/>
          <w:sz w:val="20"/>
          <w:lang w:val="en-US"/>
        </w:rPr>
        <w:t>)</w:t>
      </w:r>
      <w:r>
        <w:rPr>
          <w:rFonts w:asciiTheme="minorHAnsi" w:eastAsia="Arial" w:hAnsiTheme="minorHAnsi" w:cstheme="minorHAnsi"/>
          <w:i/>
          <w:color w:val="999B9E"/>
          <w:sz w:val="20"/>
          <w:lang w:val="en-US"/>
        </w:rPr>
        <w:t>.</w:t>
      </w:r>
    </w:p>
    <w:p w14:paraId="723D5DD6" w14:textId="3874855A" w:rsidR="006C7EC4" w:rsidRDefault="002361E4" w:rsidP="00CF0F12">
      <w:pPr>
        <w:numPr>
          <w:ilvl w:val="1"/>
          <w:numId w:val="39"/>
        </w:numPr>
        <w:spacing w:before="120" w:line="240" w:lineRule="auto"/>
        <w:ind w:left="284" w:hanging="284"/>
        <w:rPr>
          <w:rFonts w:asciiTheme="minorHAnsi" w:eastAsia="Arial" w:hAnsiTheme="minorHAnsi" w:cstheme="minorHAnsi"/>
          <w:i/>
          <w:color w:val="999B9E"/>
          <w:sz w:val="20"/>
          <w:lang w:val="en-US"/>
        </w:rPr>
      </w:pPr>
      <w:r>
        <w:rPr>
          <w:rFonts w:asciiTheme="minorHAnsi" w:eastAsia="Arial" w:hAnsiTheme="minorHAnsi" w:cstheme="minorHAnsi"/>
          <w:i/>
          <w:color w:val="999B9E"/>
          <w:sz w:val="20"/>
          <w:lang w:val="en-US"/>
        </w:rPr>
        <w:t>Explanation and justification of the</w:t>
      </w:r>
      <w:r w:rsidR="006C7EC4">
        <w:rPr>
          <w:rFonts w:asciiTheme="minorHAnsi" w:eastAsia="Arial" w:hAnsiTheme="minorHAnsi" w:cstheme="minorHAnsi"/>
          <w:i/>
          <w:color w:val="999B9E"/>
          <w:sz w:val="20"/>
          <w:lang w:val="en-US"/>
        </w:rPr>
        <w:t xml:space="preserve"> real costs for each phase of the project (Table B3.1.2.)</w:t>
      </w:r>
    </w:p>
    <w:p w14:paraId="4673B1BD" w14:textId="77777777" w:rsidR="00CF0F12" w:rsidRPr="00C613C2" w:rsidRDefault="00CF0F12" w:rsidP="00CF0F12">
      <w:pPr>
        <w:numPr>
          <w:ilvl w:val="1"/>
          <w:numId w:val="39"/>
        </w:numPr>
        <w:spacing w:before="120" w:line="240" w:lineRule="auto"/>
        <w:ind w:left="284" w:hanging="284"/>
        <w:rPr>
          <w:rFonts w:asciiTheme="minorHAnsi" w:eastAsia="Arial" w:hAnsiTheme="minorHAnsi" w:cstheme="minorHAnsi"/>
          <w:i/>
          <w:color w:val="999B9E"/>
          <w:sz w:val="20"/>
          <w:lang w:val="en-US"/>
        </w:rPr>
      </w:pPr>
      <w:r>
        <w:rPr>
          <w:rFonts w:asciiTheme="minorHAnsi" w:eastAsia="Arial" w:hAnsiTheme="minorHAnsi" w:cstheme="minorHAnsi"/>
          <w:i/>
          <w:color w:val="999B9E"/>
          <w:sz w:val="20"/>
        </w:rPr>
        <w:t>Demonstration of</w:t>
      </w:r>
      <w:r w:rsidRPr="00226BCB">
        <w:rPr>
          <w:rFonts w:asciiTheme="minorHAnsi" w:eastAsia="Arial" w:hAnsiTheme="minorHAnsi" w:cstheme="minorHAnsi"/>
          <w:i/>
          <w:color w:val="999B9E"/>
          <w:sz w:val="20"/>
        </w:rPr>
        <w:t xml:space="preserve"> the long-term sustainability of the operations of your</w:t>
      </w:r>
      <w:r>
        <w:rPr>
          <w:rFonts w:asciiTheme="minorHAnsi" w:eastAsia="Arial" w:hAnsiTheme="minorHAnsi" w:cstheme="minorHAnsi"/>
          <w:i/>
          <w:color w:val="999B9E"/>
          <w:sz w:val="20"/>
        </w:rPr>
        <w:t xml:space="preserve"> project, including the relevance of the new services or instruments to the success and improvement of the regional scientific landscape.</w:t>
      </w:r>
    </w:p>
    <w:p w14:paraId="13C855EC" w14:textId="7B0C550C" w:rsidR="002B1663" w:rsidRDefault="00CF0F12" w:rsidP="002B1663">
      <w:pPr>
        <w:numPr>
          <w:ilvl w:val="1"/>
          <w:numId w:val="39"/>
        </w:numPr>
        <w:spacing w:before="120" w:line="240" w:lineRule="auto"/>
        <w:ind w:left="284" w:hanging="284"/>
        <w:rPr>
          <w:rFonts w:asciiTheme="minorHAnsi" w:eastAsia="Arial" w:hAnsiTheme="minorHAnsi" w:cstheme="minorHAnsi"/>
          <w:i/>
          <w:color w:val="999B9E"/>
          <w:sz w:val="20"/>
          <w:lang w:val="en-US"/>
        </w:rPr>
      </w:pPr>
      <w:r>
        <w:rPr>
          <w:rFonts w:asciiTheme="minorHAnsi" w:eastAsia="Arial" w:hAnsiTheme="minorHAnsi" w:cstheme="minorHAnsi"/>
          <w:i/>
          <w:color w:val="999B9E"/>
          <w:sz w:val="20"/>
          <w:lang w:val="en-US"/>
        </w:rPr>
        <w:t>D</w:t>
      </w:r>
      <w:r w:rsidR="00C613C2">
        <w:rPr>
          <w:rFonts w:asciiTheme="minorHAnsi" w:eastAsia="Arial" w:hAnsiTheme="minorHAnsi" w:cstheme="minorHAnsi"/>
          <w:i/>
          <w:color w:val="999B9E"/>
          <w:sz w:val="20"/>
          <w:lang w:val="en-US"/>
        </w:rPr>
        <w:t>etailed project description</w:t>
      </w:r>
      <w:r w:rsidR="005F4CE3">
        <w:rPr>
          <w:rFonts w:asciiTheme="minorHAnsi" w:eastAsia="Arial" w:hAnsiTheme="minorHAnsi" w:cstheme="minorHAnsi"/>
          <w:i/>
          <w:color w:val="999B9E"/>
          <w:sz w:val="20"/>
          <w:lang w:val="en-US"/>
        </w:rPr>
        <w:t>,</w:t>
      </w:r>
      <w:r w:rsidR="00C1437C">
        <w:rPr>
          <w:rFonts w:asciiTheme="minorHAnsi" w:eastAsia="Arial" w:hAnsiTheme="minorHAnsi" w:cstheme="minorHAnsi"/>
          <w:i/>
          <w:color w:val="999B9E"/>
          <w:sz w:val="20"/>
          <w:lang w:val="en-US"/>
        </w:rPr>
        <w:t xml:space="preserve"> including</w:t>
      </w:r>
      <w:r w:rsidR="002B1663">
        <w:rPr>
          <w:rFonts w:asciiTheme="minorHAnsi" w:eastAsia="Arial" w:hAnsiTheme="minorHAnsi" w:cstheme="minorHAnsi"/>
          <w:i/>
          <w:color w:val="999B9E"/>
          <w:sz w:val="20"/>
          <w:lang w:val="en-US"/>
        </w:rPr>
        <w:t>:</w:t>
      </w:r>
    </w:p>
    <w:p w14:paraId="2810C400" w14:textId="09EB06D3" w:rsidR="00D82E24" w:rsidRDefault="002B1663" w:rsidP="00D82E24">
      <w:pPr>
        <w:numPr>
          <w:ilvl w:val="2"/>
          <w:numId w:val="39"/>
        </w:numPr>
        <w:spacing w:before="120" w:line="240" w:lineRule="auto"/>
        <w:ind w:left="709"/>
        <w:rPr>
          <w:rFonts w:asciiTheme="minorHAnsi" w:eastAsia="Arial" w:hAnsiTheme="minorHAnsi" w:cstheme="minorHAnsi"/>
          <w:i/>
          <w:color w:val="999B9E"/>
          <w:sz w:val="20"/>
          <w:lang w:val="en-US"/>
        </w:rPr>
      </w:pPr>
      <w:r w:rsidRPr="002B1663">
        <w:rPr>
          <w:rFonts w:asciiTheme="minorHAnsi" w:eastAsia="Arial" w:hAnsiTheme="minorHAnsi" w:cstheme="minorHAnsi"/>
          <w:i/>
          <w:color w:val="999B9E"/>
          <w:sz w:val="20"/>
          <w:lang w:val="en-US"/>
        </w:rPr>
        <w:t>a list of deliverables (table B3.1</w:t>
      </w:r>
      <w:r w:rsidR="009546DA">
        <w:rPr>
          <w:rFonts w:asciiTheme="minorHAnsi" w:eastAsia="Arial" w:hAnsiTheme="minorHAnsi" w:cstheme="minorHAnsi"/>
          <w:i/>
          <w:color w:val="999B9E"/>
          <w:sz w:val="20"/>
          <w:lang w:val="en-US"/>
        </w:rPr>
        <w:t>.3</w:t>
      </w:r>
      <w:r w:rsidR="008E36EF">
        <w:rPr>
          <w:rFonts w:asciiTheme="minorHAnsi" w:eastAsia="Arial" w:hAnsiTheme="minorHAnsi" w:cstheme="minorHAnsi"/>
          <w:i/>
          <w:color w:val="999B9E"/>
          <w:sz w:val="20"/>
          <w:lang w:val="en-US"/>
        </w:rPr>
        <w:t>)</w:t>
      </w:r>
      <w:r w:rsidR="008E36EF" w:rsidRPr="002B1663">
        <w:rPr>
          <w:rFonts w:asciiTheme="minorHAnsi" w:eastAsia="Arial" w:hAnsiTheme="minorHAnsi" w:cstheme="minorHAnsi"/>
          <w:i/>
          <w:color w:val="999B9E"/>
          <w:sz w:val="20"/>
          <w:lang w:val="en-US"/>
        </w:rPr>
        <w:t>.</w:t>
      </w:r>
    </w:p>
    <w:p w14:paraId="5EB074CC" w14:textId="54339055" w:rsidR="00D82E24" w:rsidRDefault="002B1663" w:rsidP="00D82E24">
      <w:pPr>
        <w:numPr>
          <w:ilvl w:val="2"/>
          <w:numId w:val="39"/>
        </w:numPr>
        <w:spacing w:before="120" w:line="240" w:lineRule="auto"/>
        <w:ind w:left="709"/>
        <w:rPr>
          <w:rFonts w:asciiTheme="minorHAnsi" w:eastAsia="Arial" w:hAnsiTheme="minorHAnsi" w:cstheme="minorBidi"/>
          <w:i/>
          <w:color w:val="999B9E"/>
          <w:sz w:val="20"/>
        </w:rPr>
      </w:pPr>
      <w:r w:rsidRPr="431E60A6">
        <w:rPr>
          <w:rFonts w:asciiTheme="minorHAnsi" w:eastAsia="Arial" w:hAnsiTheme="minorHAnsi" w:cstheme="minorBidi"/>
          <w:i/>
          <w:color w:val="999B9E"/>
          <w:sz w:val="20"/>
        </w:rPr>
        <w:t>a list of milestones (table B3.1</w:t>
      </w:r>
      <w:r w:rsidR="009546DA" w:rsidRPr="431E60A6">
        <w:rPr>
          <w:rFonts w:asciiTheme="minorHAnsi" w:eastAsia="Arial" w:hAnsiTheme="minorHAnsi" w:cstheme="minorBidi"/>
          <w:i/>
          <w:color w:val="999B9E"/>
          <w:sz w:val="20"/>
        </w:rPr>
        <w:t>.4</w:t>
      </w:r>
      <w:r w:rsidR="008E36EF" w:rsidRPr="431E60A6">
        <w:rPr>
          <w:rFonts w:asciiTheme="minorHAnsi" w:eastAsia="Arial" w:hAnsiTheme="minorHAnsi" w:cstheme="minorBidi"/>
          <w:i/>
          <w:color w:val="999B9E"/>
          <w:sz w:val="20"/>
        </w:rPr>
        <w:t>).</w:t>
      </w:r>
    </w:p>
    <w:p w14:paraId="73C92B1A" w14:textId="7425F1D2" w:rsidR="008B5986" w:rsidRPr="008B3EA6" w:rsidRDefault="002B1663" w:rsidP="008B3EA6">
      <w:pPr>
        <w:numPr>
          <w:ilvl w:val="2"/>
          <w:numId w:val="39"/>
        </w:numPr>
        <w:spacing w:before="120" w:line="240" w:lineRule="auto"/>
        <w:ind w:left="709"/>
        <w:rPr>
          <w:rFonts w:asciiTheme="minorHAnsi" w:eastAsia="Arial" w:hAnsiTheme="minorHAnsi" w:cstheme="minorHAnsi"/>
          <w:i/>
          <w:color w:val="999B9E"/>
          <w:sz w:val="20"/>
          <w:lang w:val="en-US"/>
        </w:rPr>
      </w:pPr>
      <w:r w:rsidRPr="00D82E24">
        <w:rPr>
          <w:rFonts w:asciiTheme="minorHAnsi" w:eastAsia="Arial" w:hAnsiTheme="minorHAnsi" w:cstheme="minorHAnsi"/>
          <w:i/>
          <w:color w:val="999B9E"/>
          <w:sz w:val="20"/>
          <w:lang w:val="en-US"/>
        </w:rPr>
        <w:t xml:space="preserve">a list of critical </w:t>
      </w:r>
      <w:r w:rsidR="008118AF" w:rsidRPr="00D82E24">
        <w:rPr>
          <w:rFonts w:asciiTheme="minorHAnsi" w:eastAsia="Arial" w:hAnsiTheme="minorHAnsi" w:cstheme="minorHAnsi"/>
          <w:i/>
          <w:color w:val="999B9E"/>
          <w:sz w:val="20"/>
          <w:lang w:val="en-US"/>
        </w:rPr>
        <w:t>risks</w:t>
      </w:r>
      <w:r w:rsidRPr="00D82E24">
        <w:rPr>
          <w:rFonts w:asciiTheme="minorHAnsi" w:eastAsia="Arial" w:hAnsiTheme="minorHAnsi" w:cstheme="minorHAnsi"/>
          <w:i/>
          <w:color w:val="999B9E"/>
          <w:sz w:val="20"/>
          <w:lang w:val="en-US"/>
        </w:rPr>
        <w:t xml:space="preserve"> relating to project </w:t>
      </w:r>
      <w:r w:rsidR="008118AF" w:rsidRPr="00D82E24">
        <w:rPr>
          <w:rFonts w:asciiTheme="minorHAnsi" w:eastAsia="Arial" w:hAnsiTheme="minorHAnsi" w:cstheme="minorHAnsi"/>
          <w:i/>
          <w:color w:val="999B9E"/>
          <w:sz w:val="20"/>
          <w:lang w:val="en-US"/>
        </w:rPr>
        <w:t>implementation (</w:t>
      </w:r>
      <w:r w:rsidR="00CF3564" w:rsidRPr="00CF3564">
        <w:rPr>
          <w:rFonts w:asciiTheme="minorHAnsi" w:eastAsia="Arial" w:hAnsiTheme="minorHAnsi" w:cstheme="minorHAnsi"/>
          <w:i/>
          <w:color w:val="999B9E"/>
          <w:sz w:val="20"/>
        </w:rPr>
        <w:t xml:space="preserve">scientific, technological, political, financial, research security, etc.) that your </w:t>
      </w:r>
      <w:r w:rsidR="00B56C77">
        <w:rPr>
          <w:rFonts w:asciiTheme="minorHAnsi" w:eastAsia="Arial" w:hAnsiTheme="minorHAnsi" w:cstheme="minorHAnsi"/>
          <w:i/>
          <w:color w:val="999B9E"/>
          <w:sz w:val="20"/>
        </w:rPr>
        <w:t>project</w:t>
      </w:r>
      <w:r w:rsidR="00CF3564" w:rsidRPr="00CF3564">
        <w:rPr>
          <w:rFonts w:asciiTheme="minorHAnsi" w:eastAsia="Arial" w:hAnsiTheme="minorHAnsi" w:cstheme="minorHAnsi"/>
          <w:i/>
          <w:color w:val="999B9E"/>
          <w:sz w:val="20"/>
        </w:rPr>
        <w:t xml:space="preserve"> could face in the different phases and describe your mitigation strategies to tackle them</w:t>
      </w:r>
      <w:r w:rsidR="000F1790">
        <w:rPr>
          <w:rFonts w:asciiTheme="minorHAnsi" w:eastAsia="Arial" w:hAnsiTheme="minorHAnsi" w:cstheme="minorHAnsi"/>
          <w:i/>
          <w:color w:val="999B9E"/>
          <w:sz w:val="20"/>
        </w:rPr>
        <w:t>. D</w:t>
      </w:r>
      <w:r w:rsidR="000F1790" w:rsidRPr="000F1790">
        <w:rPr>
          <w:rFonts w:asciiTheme="minorHAnsi" w:eastAsia="Arial" w:hAnsiTheme="minorHAnsi" w:cstheme="minorHAnsi"/>
          <w:i/>
          <w:color w:val="999B9E"/>
          <w:sz w:val="20"/>
        </w:rPr>
        <w:t xml:space="preserve">escribe more specifically the main risks that could delay, increase costs of or make the realisation of your </w:t>
      </w:r>
      <w:r w:rsidR="000F1790">
        <w:rPr>
          <w:rFonts w:asciiTheme="minorHAnsi" w:eastAsia="Arial" w:hAnsiTheme="minorHAnsi" w:cstheme="minorHAnsi"/>
          <w:i/>
          <w:color w:val="999B9E"/>
          <w:sz w:val="20"/>
        </w:rPr>
        <w:t>project</w:t>
      </w:r>
      <w:r w:rsidR="000F1790" w:rsidRPr="000F1790">
        <w:rPr>
          <w:rFonts w:asciiTheme="minorHAnsi" w:eastAsia="Arial" w:hAnsiTheme="minorHAnsi" w:cstheme="minorHAnsi"/>
          <w:i/>
          <w:color w:val="999B9E"/>
          <w:sz w:val="20"/>
        </w:rPr>
        <w:t xml:space="preserve"> impossible</w:t>
      </w:r>
      <w:r w:rsidR="000F1790">
        <w:rPr>
          <w:rFonts w:asciiTheme="minorHAnsi" w:eastAsia="Arial" w:hAnsiTheme="minorHAnsi" w:cstheme="minorHAnsi"/>
          <w:i/>
          <w:color w:val="999B9E"/>
          <w:sz w:val="20"/>
          <w:lang w:val="en-US"/>
        </w:rPr>
        <w:t>.</w:t>
      </w:r>
      <w:r w:rsidRPr="00D82E24">
        <w:rPr>
          <w:rFonts w:asciiTheme="minorHAnsi" w:eastAsia="Arial" w:hAnsiTheme="minorHAnsi" w:cstheme="minorHAnsi"/>
          <w:i/>
          <w:color w:val="999B9E"/>
          <w:sz w:val="20"/>
          <w:lang w:val="en-US"/>
        </w:rPr>
        <w:t xml:space="preserve"> You will be able to update the list of critical risks and mitigation measures as the project progresses (table B3.1</w:t>
      </w:r>
      <w:r w:rsidR="009546DA">
        <w:rPr>
          <w:rFonts w:asciiTheme="minorHAnsi" w:eastAsia="Arial" w:hAnsiTheme="minorHAnsi" w:cstheme="minorHAnsi"/>
          <w:i/>
          <w:color w:val="999B9E"/>
          <w:sz w:val="20"/>
          <w:lang w:val="en-US"/>
        </w:rPr>
        <w:t>.5</w:t>
      </w:r>
      <w:r w:rsidRPr="00D82E24">
        <w:rPr>
          <w:rFonts w:asciiTheme="minorHAnsi" w:eastAsia="Arial" w:hAnsiTheme="minorHAnsi" w:cstheme="minorHAnsi"/>
          <w:i/>
          <w:color w:val="999B9E"/>
          <w:sz w:val="20"/>
          <w:lang w:val="en-US"/>
        </w:rPr>
        <w:t>)</w:t>
      </w:r>
      <w:r w:rsidR="008B3EA6">
        <w:rPr>
          <w:rFonts w:asciiTheme="minorHAnsi" w:eastAsia="Arial" w:hAnsiTheme="minorHAnsi" w:cstheme="minorHAnsi"/>
          <w:i/>
          <w:color w:val="999B9E"/>
          <w:sz w:val="20"/>
          <w:lang w:val="en-US"/>
        </w:rPr>
        <w:t>.</w:t>
      </w:r>
    </w:p>
    <w:tbl>
      <w:tblPr>
        <w:tblStyle w:val="TabelacomGrelha4"/>
        <w:tblW w:w="0" w:type="auto"/>
        <w:tblLook w:val="04A0" w:firstRow="1" w:lastRow="0" w:firstColumn="1" w:lastColumn="0" w:noHBand="0" w:noVBand="1"/>
      </w:tblPr>
      <w:tblGrid>
        <w:gridCol w:w="9911"/>
      </w:tblGrid>
      <w:tr w:rsidR="008B5986" w:rsidRPr="008B5986" w14:paraId="72694389" w14:textId="77777777">
        <w:tc>
          <w:tcPr>
            <w:tcW w:w="9911" w:type="dxa"/>
          </w:tcPr>
          <w:p w14:paraId="07877391" w14:textId="77777777" w:rsidR="008B5986" w:rsidRPr="008B5986" w:rsidRDefault="008B5986" w:rsidP="008B5986">
            <w:pPr>
              <w:spacing w:before="240" w:after="240" w:line="240" w:lineRule="auto"/>
              <w:rPr>
                <w:rFonts w:asciiTheme="minorHAnsi" w:eastAsia="Arial" w:hAnsiTheme="minorHAnsi" w:cstheme="minorHAnsi"/>
                <w:b/>
                <w:bCs/>
                <w:iCs/>
                <w:color w:val="5F5F5F" w:themeColor="background1"/>
                <w:sz w:val="20"/>
                <w:lang w:val="en-US"/>
              </w:rPr>
            </w:pPr>
          </w:p>
        </w:tc>
      </w:tr>
    </w:tbl>
    <w:p w14:paraId="4B50D202" w14:textId="77777777" w:rsidR="008B5986" w:rsidRPr="008B5986" w:rsidRDefault="008B5986" w:rsidP="008B5986">
      <w:pPr>
        <w:spacing w:before="240" w:after="240" w:line="240" w:lineRule="auto"/>
        <w:rPr>
          <w:rFonts w:asciiTheme="minorHAnsi" w:eastAsia="Arial" w:hAnsiTheme="minorHAnsi" w:cstheme="minorHAnsi"/>
          <w:b/>
          <w:bCs/>
          <w:iCs/>
          <w:color w:val="5F5F5F" w:themeColor="background1"/>
          <w:sz w:val="20"/>
          <w:lang w:val="en-US"/>
        </w:rPr>
      </w:pPr>
    </w:p>
    <w:p w14:paraId="79C3735C" w14:textId="77777777" w:rsidR="008B5986" w:rsidRPr="008B5986" w:rsidRDefault="008B5986" w:rsidP="008B5986">
      <w:pPr>
        <w:spacing w:before="240" w:after="240" w:line="240" w:lineRule="auto"/>
        <w:rPr>
          <w:rFonts w:asciiTheme="minorHAnsi" w:eastAsia="Arial" w:hAnsiTheme="minorHAnsi" w:cstheme="minorHAnsi"/>
          <w:b/>
          <w:bCs/>
          <w:iCs/>
          <w:color w:val="5F5F5F" w:themeColor="background1"/>
          <w:sz w:val="20"/>
          <w:lang w:val="en-US"/>
        </w:rPr>
      </w:pPr>
    </w:p>
    <w:p w14:paraId="5A2D939F" w14:textId="77777777" w:rsidR="008B5986" w:rsidRPr="008B5986" w:rsidRDefault="008B5986" w:rsidP="008B5986">
      <w:pPr>
        <w:spacing w:before="240" w:after="240" w:line="240" w:lineRule="auto"/>
        <w:rPr>
          <w:rFonts w:asciiTheme="minorHAnsi" w:eastAsia="Arial" w:hAnsiTheme="minorHAnsi" w:cstheme="minorHAnsi"/>
          <w:b/>
          <w:bCs/>
          <w:iCs/>
          <w:color w:val="5F5F5F" w:themeColor="background1"/>
          <w:sz w:val="20"/>
          <w:lang w:val="en-US"/>
        </w:rPr>
      </w:pPr>
    </w:p>
    <w:p w14:paraId="16F40123" w14:textId="3FC7712F" w:rsidR="00A74950" w:rsidRDefault="008B5986" w:rsidP="005030DD">
      <w:pPr>
        <w:spacing w:after="160" w:line="259" w:lineRule="auto"/>
        <w:jc w:val="left"/>
        <w:rPr>
          <w:rFonts w:asciiTheme="minorHAnsi" w:eastAsia="Arial" w:hAnsiTheme="minorHAnsi" w:cstheme="minorHAnsi"/>
          <w:b/>
          <w:bCs/>
          <w:color w:val="5F5F5F" w:themeColor="background1"/>
          <w:sz w:val="20"/>
          <w:lang w:val="en-US"/>
        </w:rPr>
      </w:pPr>
      <w:r w:rsidRPr="008B5986">
        <w:rPr>
          <w:rFonts w:asciiTheme="minorHAnsi" w:eastAsia="Arial" w:hAnsiTheme="minorHAnsi" w:cstheme="minorHAnsi"/>
          <w:iCs/>
          <w:color w:val="5F5F5F" w:themeColor="background1"/>
          <w:sz w:val="20"/>
          <w:lang w:val="en-US" w:eastAsia="en-US"/>
        </w:rPr>
        <w:br w:type="page"/>
      </w:r>
      <w:bookmarkStart w:id="0" w:name="_Hlk187398486"/>
      <w:r w:rsidRPr="008B5986">
        <w:rPr>
          <w:rFonts w:asciiTheme="minorHAnsi" w:eastAsia="Arial" w:hAnsiTheme="minorHAnsi" w:cstheme="minorHAnsi"/>
          <w:b/>
          <w:bCs/>
          <w:color w:val="5F5F5F" w:themeColor="background1"/>
          <w:sz w:val="20"/>
          <w:lang w:val="en-US"/>
        </w:rPr>
        <w:lastRenderedPageBreak/>
        <w:t>Table B3.1.1. Timeline</w:t>
      </w:r>
    </w:p>
    <w:p w14:paraId="575ACDAA" w14:textId="1DDCED70" w:rsidR="00A74950" w:rsidRPr="00A74950" w:rsidRDefault="00A74950" w:rsidP="00DA0B19">
      <w:pPr>
        <w:spacing w:before="120" w:after="240" w:line="240" w:lineRule="auto"/>
        <w:rPr>
          <w:rFonts w:asciiTheme="minorHAnsi" w:eastAsia="Arial" w:hAnsiTheme="minorHAnsi" w:cstheme="minorHAnsi"/>
          <w:i/>
          <w:color w:val="999B9E"/>
          <w:sz w:val="20"/>
          <w:lang w:val="en-US"/>
        </w:rPr>
      </w:pPr>
      <w:r w:rsidRPr="00A74950">
        <w:rPr>
          <w:rFonts w:asciiTheme="minorHAnsi" w:eastAsia="Arial" w:hAnsiTheme="minorHAnsi" w:cstheme="minorHAnsi"/>
          <w:i/>
          <w:color w:val="999B9E"/>
          <w:sz w:val="20"/>
          <w:lang w:val="en-US"/>
        </w:rPr>
        <w:t xml:space="preserve">Indicate and </w:t>
      </w:r>
      <w:r w:rsidR="00DD37C1">
        <w:rPr>
          <w:rFonts w:asciiTheme="minorHAnsi" w:eastAsia="Arial" w:hAnsiTheme="minorHAnsi" w:cstheme="minorHAnsi"/>
          <w:i/>
          <w:color w:val="999B9E"/>
          <w:sz w:val="20"/>
          <w:lang w:val="en-US"/>
        </w:rPr>
        <w:t>describe</w:t>
      </w:r>
      <w:r w:rsidRPr="00A74950">
        <w:rPr>
          <w:rFonts w:asciiTheme="minorHAnsi" w:eastAsia="Arial" w:hAnsiTheme="minorHAnsi" w:cstheme="minorHAnsi"/>
          <w:i/>
          <w:color w:val="999B9E"/>
          <w:sz w:val="20"/>
          <w:lang w:val="en-US"/>
        </w:rPr>
        <w:t xml:space="preserve"> the timeline of your project.</w:t>
      </w:r>
    </w:p>
    <w:tbl>
      <w:tblPr>
        <w:tblStyle w:val="TabelacomGrelha"/>
        <w:tblW w:w="5000" w:type="pct"/>
        <w:tblLook w:val="04A0" w:firstRow="1" w:lastRow="0" w:firstColumn="1" w:lastColumn="0" w:noHBand="0" w:noVBand="1"/>
      </w:tblPr>
      <w:tblGrid>
        <w:gridCol w:w="1528"/>
        <w:gridCol w:w="1241"/>
        <w:gridCol w:w="1334"/>
        <w:gridCol w:w="5808"/>
      </w:tblGrid>
      <w:tr w:rsidR="004B7FC6" w14:paraId="537C8473" w14:textId="77777777" w:rsidTr="003457F1">
        <w:trPr>
          <w:trHeight w:val="300"/>
        </w:trPr>
        <w:tc>
          <w:tcPr>
            <w:tcW w:w="771" w:type="pct"/>
            <w:shd w:val="clear" w:color="auto" w:fill="DFDFDF" w:themeFill="accent6" w:themeFillTint="33"/>
            <w:vAlign w:val="center"/>
          </w:tcPr>
          <w:p w14:paraId="148A1850" w14:textId="44ECECD8" w:rsidR="00A74950" w:rsidRDefault="00A74950" w:rsidP="003457F1">
            <w:pPr>
              <w:spacing w:after="0" w:line="240" w:lineRule="auto"/>
              <w:jc w:val="center"/>
              <w:rPr>
                <w:rFonts w:asciiTheme="minorHAnsi" w:eastAsia="Arial" w:hAnsiTheme="minorHAnsi" w:cstheme="minorHAnsi"/>
                <w:b/>
                <w:bCs/>
                <w:iCs/>
                <w:color w:val="5F5F5F" w:themeColor="background1"/>
                <w:sz w:val="20"/>
                <w:lang w:val="en-US"/>
              </w:rPr>
            </w:pPr>
            <w:r>
              <w:rPr>
                <w:rFonts w:asciiTheme="minorHAnsi" w:eastAsia="Arial" w:hAnsiTheme="minorHAnsi" w:cstheme="minorHAnsi"/>
                <w:b/>
                <w:bCs/>
                <w:iCs/>
                <w:color w:val="5F5F5F" w:themeColor="background1"/>
                <w:sz w:val="20"/>
                <w:lang w:val="en-US"/>
              </w:rPr>
              <w:t>Phase</w:t>
            </w:r>
          </w:p>
        </w:tc>
        <w:tc>
          <w:tcPr>
            <w:tcW w:w="626" w:type="pct"/>
            <w:shd w:val="clear" w:color="auto" w:fill="DFDFDF" w:themeFill="accent6" w:themeFillTint="33"/>
            <w:vAlign w:val="center"/>
          </w:tcPr>
          <w:p w14:paraId="10D361F3" w14:textId="7BA7D5C6" w:rsidR="00A74950" w:rsidRDefault="00A74950" w:rsidP="003457F1">
            <w:pPr>
              <w:spacing w:after="0" w:line="240" w:lineRule="auto"/>
              <w:jc w:val="center"/>
              <w:rPr>
                <w:rFonts w:asciiTheme="minorHAnsi" w:eastAsia="Arial" w:hAnsiTheme="minorHAnsi" w:cstheme="minorHAnsi"/>
                <w:b/>
                <w:bCs/>
                <w:iCs/>
                <w:color w:val="5F5F5F" w:themeColor="background1"/>
                <w:sz w:val="20"/>
                <w:lang w:val="en-US"/>
              </w:rPr>
            </w:pPr>
            <w:r>
              <w:rPr>
                <w:rFonts w:asciiTheme="minorHAnsi" w:eastAsia="Arial" w:hAnsiTheme="minorHAnsi" w:cstheme="minorHAnsi"/>
                <w:b/>
                <w:bCs/>
                <w:iCs/>
                <w:color w:val="5F5F5F" w:themeColor="background1"/>
                <w:sz w:val="20"/>
                <w:lang w:val="en-US"/>
              </w:rPr>
              <w:t>Start date</w:t>
            </w:r>
          </w:p>
        </w:tc>
        <w:tc>
          <w:tcPr>
            <w:tcW w:w="673" w:type="pct"/>
            <w:shd w:val="clear" w:color="auto" w:fill="DFDFDF" w:themeFill="accent6" w:themeFillTint="33"/>
            <w:vAlign w:val="center"/>
          </w:tcPr>
          <w:p w14:paraId="18615330" w14:textId="70C11034" w:rsidR="00A74950" w:rsidRDefault="00A74950" w:rsidP="003457F1">
            <w:pPr>
              <w:spacing w:after="0" w:line="240" w:lineRule="auto"/>
              <w:jc w:val="center"/>
              <w:rPr>
                <w:rFonts w:asciiTheme="minorHAnsi" w:eastAsia="Arial" w:hAnsiTheme="minorHAnsi" w:cstheme="minorHAnsi"/>
                <w:b/>
                <w:bCs/>
                <w:iCs/>
                <w:color w:val="5F5F5F" w:themeColor="background1"/>
                <w:sz w:val="20"/>
                <w:lang w:val="en-US"/>
              </w:rPr>
            </w:pPr>
            <w:r>
              <w:rPr>
                <w:rFonts w:asciiTheme="minorHAnsi" w:eastAsia="Arial" w:hAnsiTheme="minorHAnsi" w:cstheme="minorHAnsi"/>
                <w:b/>
                <w:bCs/>
                <w:iCs/>
                <w:color w:val="5F5F5F" w:themeColor="background1"/>
                <w:sz w:val="20"/>
                <w:lang w:val="en-US"/>
              </w:rPr>
              <w:t>End date</w:t>
            </w:r>
          </w:p>
        </w:tc>
        <w:tc>
          <w:tcPr>
            <w:tcW w:w="2930" w:type="pct"/>
            <w:shd w:val="clear" w:color="auto" w:fill="DFDFDF" w:themeFill="accent6" w:themeFillTint="33"/>
            <w:vAlign w:val="center"/>
          </w:tcPr>
          <w:p w14:paraId="68C11CD8" w14:textId="014D9D6D" w:rsidR="00A74950" w:rsidRDefault="00DD37C1" w:rsidP="003457F1">
            <w:pPr>
              <w:spacing w:after="0" w:line="240" w:lineRule="auto"/>
              <w:jc w:val="center"/>
              <w:rPr>
                <w:rFonts w:asciiTheme="minorHAnsi" w:eastAsia="Arial" w:hAnsiTheme="minorHAnsi" w:cstheme="minorHAnsi"/>
                <w:b/>
                <w:bCs/>
                <w:iCs/>
                <w:color w:val="5F5F5F" w:themeColor="background1"/>
                <w:sz w:val="20"/>
                <w:lang w:val="en-US"/>
              </w:rPr>
            </w:pPr>
            <w:r>
              <w:rPr>
                <w:rFonts w:asciiTheme="minorHAnsi" w:eastAsia="Arial" w:hAnsiTheme="minorHAnsi" w:cstheme="minorHAnsi"/>
                <w:b/>
                <w:bCs/>
                <w:iCs/>
                <w:color w:val="5F5F5F" w:themeColor="background1"/>
                <w:sz w:val="20"/>
                <w:lang w:val="en-US"/>
              </w:rPr>
              <w:t>Description</w:t>
            </w:r>
          </w:p>
        </w:tc>
      </w:tr>
      <w:tr w:rsidR="004B7FC6" w14:paraId="6DCBC8C9" w14:textId="77777777" w:rsidTr="004B7FC6">
        <w:trPr>
          <w:trHeight w:val="738"/>
        </w:trPr>
        <w:tc>
          <w:tcPr>
            <w:tcW w:w="771" w:type="pct"/>
            <w:vAlign w:val="center"/>
          </w:tcPr>
          <w:p w14:paraId="6AF224E3" w14:textId="6BD9B463" w:rsidR="00A74950" w:rsidRPr="001E6998" w:rsidRDefault="00A74950" w:rsidP="00A74950">
            <w:pPr>
              <w:spacing w:before="240" w:after="240" w:line="240" w:lineRule="auto"/>
              <w:jc w:val="left"/>
              <w:rPr>
                <w:rFonts w:asciiTheme="minorHAnsi" w:eastAsia="Arial" w:hAnsiTheme="minorHAnsi" w:cstheme="minorHAnsi"/>
                <w:b/>
                <w:bCs/>
                <w:iCs/>
                <w:color w:val="5F5F5F" w:themeColor="background1"/>
                <w:sz w:val="20"/>
                <w:lang w:val="en-US"/>
              </w:rPr>
            </w:pPr>
            <w:r w:rsidRPr="001E6998">
              <w:rPr>
                <w:rFonts w:asciiTheme="minorHAnsi" w:eastAsia="Arial" w:hAnsiTheme="minorHAnsi" w:cstheme="minorHAnsi"/>
                <w:iCs/>
                <w:color w:val="5F5F5F" w:themeColor="background1"/>
                <w:sz w:val="20"/>
                <w:lang w:val="en-US"/>
              </w:rPr>
              <w:t>Design</w:t>
            </w:r>
          </w:p>
        </w:tc>
        <w:tc>
          <w:tcPr>
            <w:tcW w:w="626" w:type="pct"/>
          </w:tcPr>
          <w:p w14:paraId="667E14FE" w14:textId="77777777" w:rsidR="00A74950" w:rsidRDefault="00A74950" w:rsidP="00A74950">
            <w:pPr>
              <w:spacing w:before="240" w:after="240" w:line="240" w:lineRule="auto"/>
              <w:rPr>
                <w:rFonts w:asciiTheme="minorHAnsi" w:eastAsia="Arial" w:hAnsiTheme="minorHAnsi" w:cstheme="minorHAnsi"/>
                <w:b/>
                <w:bCs/>
                <w:iCs/>
                <w:color w:val="5F5F5F" w:themeColor="background1"/>
                <w:sz w:val="20"/>
                <w:lang w:val="en-US"/>
              </w:rPr>
            </w:pPr>
          </w:p>
        </w:tc>
        <w:tc>
          <w:tcPr>
            <w:tcW w:w="673" w:type="pct"/>
          </w:tcPr>
          <w:p w14:paraId="0DF85048" w14:textId="77777777" w:rsidR="00A74950" w:rsidRDefault="00A74950" w:rsidP="00A74950">
            <w:pPr>
              <w:spacing w:before="240" w:after="240" w:line="240" w:lineRule="auto"/>
              <w:rPr>
                <w:rFonts w:asciiTheme="minorHAnsi" w:eastAsia="Arial" w:hAnsiTheme="minorHAnsi" w:cstheme="minorHAnsi"/>
                <w:b/>
                <w:bCs/>
                <w:iCs/>
                <w:color w:val="5F5F5F" w:themeColor="background1"/>
                <w:sz w:val="20"/>
                <w:lang w:val="en-US"/>
              </w:rPr>
            </w:pPr>
          </w:p>
        </w:tc>
        <w:tc>
          <w:tcPr>
            <w:tcW w:w="2930" w:type="pct"/>
          </w:tcPr>
          <w:p w14:paraId="0A2CA53D" w14:textId="77777777" w:rsidR="00A74950" w:rsidRDefault="00A74950" w:rsidP="00A74950">
            <w:pPr>
              <w:spacing w:before="240" w:after="240" w:line="240" w:lineRule="auto"/>
              <w:rPr>
                <w:rFonts w:asciiTheme="minorHAnsi" w:eastAsia="Arial" w:hAnsiTheme="minorHAnsi" w:cstheme="minorHAnsi"/>
                <w:b/>
                <w:bCs/>
                <w:iCs/>
                <w:color w:val="5F5F5F" w:themeColor="background1"/>
                <w:sz w:val="20"/>
                <w:lang w:val="en-US"/>
              </w:rPr>
            </w:pPr>
          </w:p>
        </w:tc>
      </w:tr>
      <w:tr w:rsidR="004B7FC6" w14:paraId="7CF2EDB7" w14:textId="77777777" w:rsidTr="004B7FC6">
        <w:trPr>
          <w:trHeight w:val="727"/>
        </w:trPr>
        <w:tc>
          <w:tcPr>
            <w:tcW w:w="771" w:type="pct"/>
            <w:vAlign w:val="center"/>
          </w:tcPr>
          <w:p w14:paraId="3DE2A6A1" w14:textId="19EA27AA" w:rsidR="00A74950" w:rsidRPr="001E6998" w:rsidRDefault="00A74950" w:rsidP="00A74950">
            <w:pPr>
              <w:spacing w:before="240" w:after="240" w:line="240" w:lineRule="auto"/>
              <w:jc w:val="left"/>
              <w:rPr>
                <w:rFonts w:asciiTheme="minorHAnsi" w:eastAsia="Arial" w:hAnsiTheme="minorHAnsi" w:cstheme="minorHAnsi"/>
                <w:b/>
                <w:bCs/>
                <w:iCs/>
                <w:color w:val="5F5F5F" w:themeColor="background1"/>
                <w:sz w:val="20"/>
                <w:lang w:val="en-US"/>
              </w:rPr>
            </w:pPr>
            <w:r w:rsidRPr="001E6998">
              <w:rPr>
                <w:rFonts w:asciiTheme="minorHAnsi" w:eastAsia="Arial" w:hAnsiTheme="minorHAnsi" w:cstheme="minorHAnsi"/>
                <w:iCs/>
                <w:color w:val="5F5F5F" w:themeColor="background1"/>
                <w:sz w:val="20"/>
                <w:lang w:val="en-US"/>
              </w:rPr>
              <w:t>Preparation</w:t>
            </w:r>
          </w:p>
        </w:tc>
        <w:tc>
          <w:tcPr>
            <w:tcW w:w="626" w:type="pct"/>
          </w:tcPr>
          <w:p w14:paraId="3B1F3FA3" w14:textId="77777777" w:rsidR="00A74950" w:rsidRDefault="00A74950" w:rsidP="00A74950">
            <w:pPr>
              <w:spacing w:before="240" w:after="240" w:line="240" w:lineRule="auto"/>
              <w:rPr>
                <w:rFonts w:asciiTheme="minorHAnsi" w:eastAsia="Arial" w:hAnsiTheme="minorHAnsi" w:cstheme="minorHAnsi"/>
                <w:b/>
                <w:bCs/>
                <w:iCs/>
                <w:color w:val="5F5F5F" w:themeColor="background1"/>
                <w:sz w:val="20"/>
                <w:lang w:val="en-US"/>
              </w:rPr>
            </w:pPr>
          </w:p>
        </w:tc>
        <w:tc>
          <w:tcPr>
            <w:tcW w:w="673" w:type="pct"/>
          </w:tcPr>
          <w:p w14:paraId="38D91F31" w14:textId="77777777" w:rsidR="00A74950" w:rsidRDefault="00A74950" w:rsidP="00A74950">
            <w:pPr>
              <w:spacing w:before="240" w:after="240" w:line="240" w:lineRule="auto"/>
              <w:rPr>
                <w:rFonts w:asciiTheme="minorHAnsi" w:eastAsia="Arial" w:hAnsiTheme="minorHAnsi" w:cstheme="minorHAnsi"/>
                <w:b/>
                <w:bCs/>
                <w:iCs/>
                <w:color w:val="5F5F5F" w:themeColor="background1"/>
                <w:sz w:val="20"/>
                <w:lang w:val="en-US"/>
              </w:rPr>
            </w:pPr>
          </w:p>
        </w:tc>
        <w:tc>
          <w:tcPr>
            <w:tcW w:w="2930" w:type="pct"/>
          </w:tcPr>
          <w:p w14:paraId="7C8E5F82" w14:textId="77777777" w:rsidR="00A74950" w:rsidRDefault="00A74950" w:rsidP="00A74950">
            <w:pPr>
              <w:spacing w:before="240" w:after="240" w:line="240" w:lineRule="auto"/>
              <w:rPr>
                <w:rFonts w:asciiTheme="minorHAnsi" w:eastAsia="Arial" w:hAnsiTheme="minorHAnsi" w:cstheme="minorHAnsi"/>
                <w:b/>
                <w:bCs/>
                <w:iCs/>
                <w:color w:val="5F5F5F" w:themeColor="background1"/>
                <w:sz w:val="20"/>
                <w:lang w:val="en-US"/>
              </w:rPr>
            </w:pPr>
          </w:p>
        </w:tc>
      </w:tr>
      <w:tr w:rsidR="004B7FC6" w14:paraId="4C2650E8" w14:textId="77777777" w:rsidTr="004B7FC6">
        <w:trPr>
          <w:trHeight w:val="727"/>
        </w:trPr>
        <w:tc>
          <w:tcPr>
            <w:tcW w:w="771" w:type="pct"/>
            <w:vAlign w:val="center"/>
          </w:tcPr>
          <w:p w14:paraId="0E96907A" w14:textId="4700553C" w:rsidR="00A74950" w:rsidRPr="001E6998" w:rsidRDefault="00A74950" w:rsidP="00A74950">
            <w:pPr>
              <w:spacing w:before="240" w:after="240" w:line="240" w:lineRule="auto"/>
              <w:jc w:val="left"/>
              <w:rPr>
                <w:rFonts w:asciiTheme="minorHAnsi" w:eastAsia="Arial" w:hAnsiTheme="minorHAnsi" w:cstheme="minorHAnsi"/>
                <w:b/>
                <w:bCs/>
                <w:iCs/>
                <w:color w:val="5F5F5F" w:themeColor="background1"/>
                <w:sz w:val="20"/>
                <w:lang w:val="en-US"/>
              </w:rPr>
            </w:pPr>
            <w:r w:rsidRPr="001E6998">
              <w:rPr>
                <w:rFonts w:asciiTheme="minorHAnsi" w:eastAsia="Arial" w:hAnsiTheme="minorHAnsi" w:cstheme="minorHAnsi"/>
                <w:iCs/>
                <w:color w:val="5F5F5F" w:themeColor="background1"/>
                <w:sz w:val="20"/>
                <w:lang w:val="en-US"/>
              </w:rPr>
              <w:t>Implementation</w:t>
            </w:r>
          </w:p>
        </w:tc>
        <w:tc>
          <w:tcPr>
            <w:tcW w:w="626" w:type="pct"/>
          </w:tcPr>
          <w:p w14:paraId="413149B3" w14:textId="77777777" w:rsidR="00A74950" w:rsidRDefault="00A74950" w:rsidP="00A74950">
            <w:pPr>
              <w:spacing w:before="240" w:after="240" w:line="240" w:lineRule="auto"/>
              <w:rPr>
                <w:rFonts w:asciiTheme="minorHAnsi" w:eastAsia="Arial" w:hAnsiTheme="minorHAnsi" w:cstheme="minorHAnsi"/>
                <w:b/>
                <w:bCs/>
                <w:iCs/>
                <w:color w:val="5F5F5F" w:themeColor="background1"/>
                <w:sz w:val="20"/>
                <w:lang w:val="en-US"/>
              </w:rPr>
            </w:pPr>
          </w:p>
        </w:tc>
        <w:tc>
          <w:tcPr>
            <w:tcW w:w="673" w:type="pct"/>
          </w:tcPr>
          <w:p w14:paraId="1AE52668" w14:textId="77777777" w:rsidR="00A74950" w:rsidRDefault="00A74950" w:rsidP="00A74950">
            <w:pPr>
              <w:spacing w:before="240" w:after="240" w:line="240" w:lineRule="auto"/>
              <w:rPr>
                <w:rFonts w:asciiTheme="minorHAnsi" w:eastAsia="Arial" w:hAnsiTheme="minorHAnsi" w:cstheme="minorHAnsi"/>
                <w:b/>
                <w:bCs/>
                <w:iCs/>
                <w:color w:val="5F5F5F" w:themeColor="background1"/>
                <w:sz w:val="20"/>
                <w:lang w:val="en-US"/>
              </w:rPr>
            </w:pPr>
          </w:p>
        </w:tc>
        <w:tc>
          <w:tcPr>
            <w:tcW w:w="2930" w:type="pct"/>
          </w:tcPr>
          <w:p w14:paraId="63FF171B" w14:textId="77777777" w:rsidR="00A74950" w:rsidRDefault="00A74950" w:rsidP="00A74950">
            <w:pPr>
              <w:spacing w:before="240" w:after="240" w:line="240" w:lineRule="auto"/>
              <w:rPr>
                <w:rFonts w:asciiTheme="minorHAnsi" w:eastAsia="Arial" w:hAnsiTheme="minorHAnsi" w:cstheme="minorHAnsi"/>
                <w:b/>
                <w:bCs/>
                <w:iCs/>
                <w:color w:val="5F5F5F" w:themeColor="background1"/>
                <w:sz w:val="20"/>
                <w:lang w:val="en-US"/>
              </w:rPr>
            </w:pPr>
          </w:p>
        </w:tc>
      </w:tr>
      <w:tr w:rsidR="004B7FC6" w14:paraId="464F412A" w14:textId="77777777" w:rsidTr="004B7FC6">
        <w:trPr>
          <w:trHeight w:val="738"/>
        </w:trPr>
        <w:tc>
          <w:tcPr>
            <w:tcW w:w="771" w:type="pct"/>
            <w:vAlign w:val="center"/>
          </w:tcPr>
          <w:p w14:paraId="74FAB5E9" w14:textId="14AC6D6D" w:rsidR="00A74950" w:rsidRPr="00F42EA7" w:rsidRDefault="00F42EA7" w:rsidP="00A74950">
            <w:pPr>
              <w:spacing w:before="240" w:after="240" w:line="240" w:lineRule="auto"/>
              <w:jc w:val="left"/>
              <w:rPr>
                <w:rFonts w:asciiTheme="minorHAnsi" w:eastAsia="Arial" w:hAnsiTheme="minorHAnsi" w:cstheme="minorHAnsi"/>
                <w:iCs/>
                <w:color w:val="5F5F5F" w:themeColor="background1"/>
                <w:sz w:val="20"/>
                <w:lang w:val="en-US"/>
              </w:rPr>
            </w:pPr>
            <w:r w:rsidRPr="00F42EA7">
              <w:rPr>
                <w:rFonts w:asciiTheme="minorHAnsi" w:eastAsia="Arial" w:hAnsiTheme="minorHAnsi" w:cstheme="minorHAnsi"/>
                <w:iCs/>
                <w:color w:val="5F5F5F" w:themeColor="background1"/>
                <w:sz w:val="20"/>
                <w:lang w:val="en-US"/>
              </w:rPr>
              <w:t>Testing</w:t>
            </w:r>
          </w:p>
        </w:tc>
        <w:tc>
          <w:tcPr>
            <w:tcW w:w="626" w:type="pct"/>
          </w:tcPr>
          <w:p w14:paraId="51219F7C" w14:textId="77777777" w:rsidR="00A74950" w:rsidRDefault="00A74950" w:rsidP="00A74950">
            <w:pPr>
              <w:spacing w:before="240" w:after="240" w:line="240" w:lineRule="auto"/>
              <w:rPr>
                <w:rFonts w:asciiTheme="minorHAnsi" w:eastAsia="Arial" w:hAnsiTheme="minorHAnsi" w:cstheme="minorHAnsi"/>
                <w:b/>
                <w:bCs/>
                <w:iCs/>
                <w:color w:val="5F5F5F" w:themeColor="background1"/>
                <w:sz w:val="20"/>
                <w:lang w:val="en-US"/>
              </w:rPr>
            </w:pPr>
          </w:p>
        </w:tc>
        <w:tc>
          <w:tcPr>
            <w:tcW w:w="673" w:type="pct"/>
          </w:tcPr>
          <w:p w14:paraId="11F02AFF" w14:textId="77777777" w:rsidR="00A74950" w:rsidRDefault="00A74950" w:rsidP="00A74950">
            <w:pPr>
              <w:spacing w:before="240" w:after="240" w:line="240" w:lineRule="auto"/>
              <w:rPr>
                <w:rFonts w:asciiTheme="minorHAnsi" w:eastAsia="Arial" w:hAnsiTheme="minorHAnsi" w:cstheme="minorHAnsi"/>
                <w:b/>
                <w:bCs/>
                <w:iCs/>
                <w:color w:val="5F5F5F" w:themeColor="background1"/>
                <w:sz w:val="20"/>
                <w:lang w:val="en-US"/>
              </w:rPr>
            </w:pPr>
          </w:p>
        </w:tc>
        <w:tc>
          <w:tcPr>
            <w:tcW w:w="2930" w:type="pct"/>
          </w:tcPr>
          <w:p w14:paraId="45AE2F09" w14:textId="77777777" w:rsidR="00A74950" w:rsidRDefault="00A74950" w:rsidP="00A74950">
            <w:pPr>
              <w:spacing w:before="240" w:after="240" w:line="240" w:lineRule="auto"/>
              <w:rPr>
                <w:rFonts w:asciiTheme="minorHAnsi" w:eastAsia="Arial" w:hAnsiTheme="minorHAnsi" w:cstheme="minorHAnsi"/>
                <w:b/>
                <w:bCs/>
                <w:iCs/>
                <w:color w:val="5F5F5F" w:themeColor="background1"/>
                <w:sz w:val="20"/>
                <w:lang w:val="en-US"/>
              </w:rPr>
            </w:pPr>
          </w:p>
        </w:tc>
      </w:tr>
      <w:tr w:rsidR="00A74950" w14:paraId="79F82D07" w14:textId="77777777" w:rsidTr="004B7FC6">
        <w:trPr>
          <w:trHeight w:val="727"/>
        </w:trPr>
        <w:tc>
          <w:tcPr>
            <w:tcW w:w="771" w:type="pct"/>
            <w:vAlign w:val="center"/>
          </w:tcPr>
          <w:p w14:paraId="2130E458" w14:textId="5C25D028" w:rsidR="00A74950" w:rsidRPr="001E6998" w:rsidRDefault="00F42EA7" w:rsidP="00A74950">
            <w:pPr>
              <w:spacing w:before="240" w:after="240" w:line="240" w:lineRule="auto"/>
              <w:jc w:val="left"/>
              <w:rPr>
                <w:rFonts w:asciiTheme="minorHAnsi" w:eastAsia="Arial" w:hAnsiTheme="minorHAnsi" w:cstheme="minorHAnsi"/>
                <w:iCs/>
                <w:color w:val="5F5F5F" w:themeColor="background1"/>
                <w:sz w:val="20"/>
                <w:lang w:val="en-US"/>
              </w:rPr>
            </w:pPr>
            <w:r>
              <w:rPr>
                <w:rFonts w:asciiTheme="minorHAnsi" w:eastAsia="Arial" w:hAnsiTheme="minorHAnsi" w:cstheme="minorHAnsi"/>
                <w:iCs/>
                <w:color w:val="5F5F5F" w:themeColor="background1"/>
                <w:sz w:val="20"/>
                <w:lang w:val="en-US"/>
              </w:rPr>
              <w:t>Operation</w:t>
            </w:r>
          </w:p>
        </w:tc>
        <w:tc>
          <w:tcPr>
            <w:tcW w:w="626" w:type="pct"/>
          </w:tcPr>
          <w:p w14:paraId="6BB4C7C7" w14:textId="77777777" w:rsidR="00A74950" w:rsidRDefault="00A74950" w:rsidP="00A74950">
            <w:pPr>
              <w:spacing w:before="240" w:after="240" w:line="240" w:lineRule="auto"/>
              <w:rPr>
                <w:rFonts w:asciiTheme="minorHAnsi" w:eastAsia="Arial" w:hAnsiTheme="minorHAnsi" w:cstheme="minorHAnsi"/>
                <w:b/>
                <w:bCs/>
                <w:iCs/>
                <w:color w:val="5F5F5F" w:themeColor="background1"/>
                <w:sz w:val="20"/>
                <w:lang w:val="en-US"/>
              </w:rPr>
            </w:pPr>
          </w:p>
        </w:tc>
        <w:tc>
          <w:tcPr>
            <w:tcW w:w="673" w:type="pct"/>
          </w:tcPr>
          <w:p w14:paraId="116105E5" w14:textId="77777777" w:rsidR="00A74950" w:rsidRDefault="00A74950" w:rsidP="00A74950">
            <w:pPr>
              <w:spacing w:before="240" w:after="240" w:line="240" w:lineRule="auto"/>
              <w:rPr>
                <w:rFonts w:asciiTheme="minorHAnsi" w:eastAsia="Arial" w:hAnsiTheme="minorHAnsi" w:cstheme="minorHAnsi"/>
                <w:b/>
                <w:bCs/>
                <w:iCs/>
                <w:color w:val="5F5F5F" w:themeColor="background1"/>
                <w:sz w:val="20"/>
                <w:lang w:val="en-US"/>
              </w:rPr>
            </w:pPr>
          </w:p>
        </w:tc>
        <w:tc>
          <w:tcPr>
            <w:tcW w:w="2930" w:type="pct"/>
          </w:tcPr>
          <w:p w14:paraId="522BEB8C" w14:textId="77777777" w:rsidR="00A74950" w:rsidRDefault="00A74950" w:rsidP="00A74950">
            <w:pPr>
              <w:spacing w:before="240" w:after="240" w:line="240" w:lineRule="auto"/>
              <w:rPr>
                <w:rFonts w:asciiTheme="minorHAnsi" w:eastAsia="Arial" w:hAnsiTheme="minorHAnsi" w:cstheme="minorHAnsi"/>
                <w:b/>
                <w:bCs/>
                <w:iCs/>
                <w:color w:val="5F5F5F" w:themeColor="background1"/>
                <w:sz w:val="20"/>
                <w:lang w:val="en-US"/>
              </w:rPr>
            </w:pPr>
          </w:p>
        </w:tc>
      </w:tr>
    </w:tbl>
    <w:p w14:paraId="2CF92435" w14:textId="2DFA442B" w:rsidR="006D37EF" w:rsidRPr="00DA0B19" w:rsidRDefault="006D37EF" w:rsidP="008B5986">
      <w:pPr>
        <w:spacing w:before="240" w:after="240" w:line="240" w:lineRule="auto"/>
        <w:rPr>
          <w:rFonts w:asciiTheme="minorHAnsi" w:eastAsia="Arial" w:hAnsiTheme="minorHAnsi" w:cstheme="minorHAnsi"/>
          <w:b/>
          <w:bCs/>
          <w:iCs/>
          <w:color w:val="5F5F5F" w:themeColor="background1"/>
          <w:sz w:val="2"/>
          <w:szCs w:val="2"/>
          <w:lang w:val="en-US"/>
        </w:rPr>
      </w:pPr>
    </w:p>
    <w:bookmarkEnd w:id="0"/>
    <w:p w14:paraId="62DA611C" w14:textId="4FC56252" w:rsidR="004B7FC6" w:rsidRDefault="004B7FC6" w:rsidP="00DA0B19">
      <w:pPr>
        <w:spacing w:before="240" w:after="0" w:line="240" w:lineRule="auto"/>
        <w:rPr>
          <w:rFonts w:asciiTheme="minorHAnsi" w:eastAsia="Arial" w:hAnsiTheme="minorHAnsi" w:cstheme="minorHAnsi"/>
          <w:b/>
          <w:bCs/>
          <w:color w:val="5F5F5F" w:themeColor="background1"/>
          <w:sz w:val="20"/>
          <w:lang w:val="en-US"/>
        </w:rPr>
      </w:pPr>
      <w:r w:rsidRPr="008B5986">
        <w:rPr>
          <w:rFonts w:asciiTheme="minorHAnsi" w:eastAsia="Arial" w:hAnsiTheme="minorHAnsi" w:cstheme="minorHAnsi"/>
          <w:b/>
          <w:bCs/>
          <w:color w:val="5F5F5F" w:themeColor="background1"/>
          <w:sz w:val="20"/>
          <w:lang w:val="en-US"/>
        </w:rPr>
        <w:t>Table B3.1.</w:t>
      </w:r>
      <w:r w:rsidR="00A3583E">
        <w:rPr>
          <w:rFonts w:asciiTheme="minorHAnsi" w:eastAsia="Arial" w:hAnsiTheme="minorHAnsi" w:cstheme="minorHAnsi"/>
          <w:b/>
          <w:bCs/>
          <w:color w:val="5F5F5F" w:themeColor="background1"/>
          <w:sz w:val="20"/>
          <w:lang w:val="en-US"/>
        </w:rPr>
        <w:t>2</w:t>
      </w:r>
      <w:r w:rsidRPr="008B5986">
        <w:rPr>
          <w:rFonts w:asciiTheme="minorHAnsi" w:eastAsia="Arial" w:hAnsiTheme="minorHAnsi" w:cstheme="minorHAnsi"/>
          <w:b/>
          <w:bCs/>
          <w:color w:val="5F5F5F" w:themeColor="background1"/>
          <w:sz w:val="20"/>
          <w:lang w:val="en-US"/>
        </w:rPr>
        <w:t xml:space="preserve">. </w:t>
      </w:r>
      <w:r w:rsidR="00A3583E">
        <w:rPr>
          <w:rFonts w:asciiTheme="minorHAnsi" w:eastAsia="Arial" w:hAnsiTheme="minorHAnsi" w:cstheme="minorHAnsi"/>
          <w:b/>
          <w:bCs/>
          <w:color w:val="5F5F5F" w:themeColor="background1"/>
          <w:sz w:val="20"/>
          <w:lang w:val="en-US"/>
        </w:rPr>
        <w:t>Estimated costs</w:t>
      </w:r>
    </w:p>
    <w:p w14:paraId="57D3D020" w14:textId="6298BE7A" w:rsidR="00A3583E" w:rsidRPr="00A74950" w:rsidRDefault="00A3583E" w:rsidP="00DA0B19">
      <w:pPr>
        <w:spacing w:before="120" w:after="240" w:line="240" w:lineRule="auto"/>
        <w:rPr>
          <w:rFonts w:asciiTheme="minorHAnsi" w:eastAsia="Arial" w:hAnsiTheme="minorHAnsi" w:cstheme="minorHAnsi"/>
          <w:i/>
          <w:color w:val="999B9E"/>
          <w:sz w:val="20"/>
          <w:lang w:val="en-US"/>
        </w:rPr>
      </w:pPr>
      <w:r w:rsidRPr="00A3583E">
        <w:rPr>
          <w:rFonts w:asciiTheme="minorHAnsi" w:eastAsia="Arial" w:hAnsiTheme="minorHAnsi" w:cstheme="minorHAnsi"/>
          <w:i/>
          <w:color w:val="999B9E"/>
          <w:sz w:val="20"/>
          <w:lang w:val="en-US"/>
        </w:rPr>
        <w:t>Summarize the real or estimated costs for your project</w:t>
      </w:r>
      <w:r>
        <w:rPr>
          <w:rFonts w:asciiTheme="minorHAnsi" w:eastAsia="Arial" w:hAnsiTheme="minorHAnsi" w:cstheme="minorHAnsi"/>
          <w:i/>
          <w:color w:val="999B9E"/>
          <w:sz w:val="20"/>
          <w:lang w:val="en-US"/>
        </w:rPr>
        <w:t>.</w:t>
      </w:r>
      <w:r w:rsidR="00024E97">
        <w:rPr>
          <w:rFonts w:asciiTheme="minorHAnsi" w:eastAsia="Arial" w:hAnsiTheme="minorHAnsi" w:cstheme="minorHAnsi"/>
          <w:i/>
          <w:color w:val="999B9E"/>
          <w:sz w:val="20"/>
          <w:lang w:val="en-US"/>
        </w:rPr>
        <w:t xml:space="preserve"> Please provide </w:t>
      </w:r>
      <w:r w:rsidR="008E36EF">
        <w:rPr>
          <w:rFonts w:asciiTheme="minorHAnsi" w:eastAsia="Arial" w:hAnsiTheme="minorHAnsi" w:cstheme="minorHAnsi"/>
          <w:i/>
          <w:color w:val="999B9E"/>
          <w:sz w:val="20"/>
          <w:lang w:val="en-US"/>
        </w:rPr>
        <w:t>some justification</w:t>
      </w:r>
      <w:r w:rsidR="00024E97">
        <w:rPr>
          <w:rFonts w:asciiTheme="minorHAnsi" w:eastAsia="Arial" w:hAnsiTheme="minorHAnsi" w:cstheme="minorHAnsi"/>
          <w:i/>
          <w:color w:val="999B9E"/>
          <w:sz w:val="20"/>
          <w:lang w:val="en-US"/>
        </w:rPr>
        <w:t xml:space="preserve"> for each of the real or estimated costs.</w:t>
      </w:r>
    </w:p>
    <w:tbl>
      <w:tblPr>
        <w:tblStyle w:val="TabelacomGrelha"/>
        <w:tblW w:w="5000" w:type="pct"/>
        <w:tblLook w:val="04A0" w:firstRow="1" w:lastRow="0" w:firstColumn="1" w:lastColumn="0" w:noHBand="0" w:noVBand="1"/>
      </w:tblPr>
      <w:tblGrid>
        <w:gridCol w:w="1529"/>
        <w:gridCol w:w="1629"/>
        <w:gridCol w:w="1629"/>
        <w:gridCol w:w="1629"/>
        <w:gridCol w:w="3495"/>
      </w:tblGrid>
      <w:tr w:rsidR="00D47DAF" w14:paraId="27B529CF" w14:textId="77777777" w:rsidTr="00CA2731">
        <w:trPr>
          <w:trHeight w:val="299"/>
        </w:trPr>
        <w:tc>
          <w:tcPr>
            <w:tcW w:w="771" w:type="pct"/>
            <w:shd w:val="clear" w:color="auto" w:fill="DFDFDF" w:themeFill="accent6" w:themeFillTint="33"/>
            <w:vAlign w:val="center"/>
          </w:tcPr>
          <w:p w14:paraId="7A696D04" w14:textId="33AAF542" w:rsidR="00D47DAF" w:rsidRDefault="009F6F1C" w:rsidP="003457F1">
            <w:pPr>
              <w:spacing w:after="0" w:line="240" w:lineRule="auto"/>
              <w:jc w:val="center"/>
              <w:rPr>
                <w:rFonts w:asciiTheme="minorHAnsi" w:eastAsia="Arial" w:hAnsiTheme="minorHAnsi" w:cstheme="minorHAnsi"/>
                <w:b/>
                <w:bCs/>
                <w:iCs/>
                <w:color w:val="5F5F5F" w:themeColor="background1"/>
                <w:sz w:val="20"/>
                <w:lang w:val="en-US"/>
              </w:rPr>
            </w:pPr>
            <w:r>
              <w:rPr>
                <w:rFonts w:asciiTheme="minorHAnsi" w:eastAsia="Arial" w:hAnsiTheme="minorHAnsi" w:cstheme="minorHAnsi"/>
                <w:b/>
                <w:bCs/>
                <w:iCs/>
                <w:color w:val="5F5F5F" w:themeColor="background1"/>
                <w:sz w:val="20"/>
                <w:lang w:val="en-US"/>
              </w:rPr>
              <w:t xml:space="preserve">Type of </w:t>
            </w:r>
            <w:r w:rsidR="00CA2731">
              <w:rPr>
                <w:rFonts w:asciiTheme="minorHAnsi" w:eastAsia="Arial" w:hAnsiTheme="minorHAnsi" w:cstheme="minorHAnsi"/>
                <w:b/>
                <w:bCs/>
                <w:iCs/>
                <w:color w:val="5F5F5F" w:themeColor="background1"/>
                <w:sz w:val="20"/>
                <w:lang w:val="en-US"/>
              </w:rPr>
              <w:t>c</w:t>
            </w:r>
            <w:r w:rsidR="00D47DAF">
              <w:rPr>
                <w:rFonts w:asciiTheme="minorHAnsi" w:eastAsia="Arial" w:hAnsiTheme="minorHAnsi" w:cstheme="minorHAnsi"/>
                <w:b/>
                <w:bCs/>
                <w:iCs/>
                <w:color w:val="5F5F5F" w:themeColor="background1"/>
                <w:sz w:val="20"/>
                <w:lang w:val="en-US"/>
              </w:rPr>
              <w:t>ost</w:t>
            </w:r>
          </w:p>
        </w:tc>
        <w:tc>
          <w:tcPr>
            <w:tcW w:w="822" w:type="pct"/>
            <w:shd w:val="clear" w:color="auto" w:fill="DFDFDF" w:themeFill="accent6" w:themeFillTint="33"/>
            <w:vAlign w:val="center"/>
          </w:tcPr>
          <w:p w14:paraId="3C3BAB45" w14:textId="6125313D" w:rsidR="00D47DAF" w:rsidRDefault="009F6F1C" w:rsidP="00CA2731">
            <w:pPr>
              <w:spacing w:after="0" w:line="240" w:lineRule="auto"/>
              <w:jc w:val="center"/>
              <w:rPr>
                <w:rFonts w:asciiTheme="minorHAnsi" w:eastAsia="Arial" w:hAnsiTheme="minorHAnsi" w:cstheme="minorHAnsi"/>
                <w:b/>
                <w:bCs/>
                <w:iCs/>
                <w:color w:val="5F5F5F" w:themeColor="background1"/>
                <w:sz w:val="20"/>
                <w:lang w:val="en-US"/>
              </w:rPr>
            </w:pPr>
            <w:r>
              <w:rPr>
                <w:rFonts w:asciiTheme="minorHAnsi" w:eastAsia="Arial" w:hAnsiTheme="minorHAnsi" w:cstheme="minorHAnsi"/>
                <w:b/>
                <w:bCs/>
                <w:iCs/>
                <w:color w:val="5F5F5F" w:themeColor="background1"/>
                <w:sz w:val="20"/>
                <w:lang w:val="en-US"/>
              </w:rPr>
              <w:t>Unit cost (a)</w:t>
            </w:r>
          </w:p>
        </w:tc>
        <w:tc>
          <w:tcPr>
            <w:tcW w:w="822" w:type="pct"/>
            <w:shd w:val="clear" w:color="auto" w:fill="DFDFDF" w:themeFill="accent6" w:themeFillTint="33"/>
            <w:vAlign w:val="center"/>
          </w:tcPr>
          <w:p w14:paraId="48F88853" w14:textId="1071CE48" w:rsidR="00D47DAF" w:rsidRDefault="009F6F1C" w:rsidP="00CA2731">
            <w:pPr>
              <w:spacing w:after="0" w:line="240" w:lineRule="auto"/>
              <w:jc w:val="center"/>
              <w:rPr>
                <w:rFonts w:asciiTheme="minorHAnsi" w:eastAsia="Arial" w:hAnsiTheme="minorHAnsi" w:cstheme="minorHAnsi"/>
                <w:b/>
                <w:bCs/>
                <w:iCs/>
                <w:color w:val="5F5F5F" w:themeColor="background1"/>
                <w:sz w:val="20"/>
                <w:lang w:val="en-US"/>
              </w:rPr>
            </w:pPr>
            <w:r>
              <w:rPr>
                <w:rFonts w:asciiTheme="minorHAnsi" w:eastAsia="Arial" w:hAnsiTheme="minorHAnsi" w:cstheme="minorHAnsi"/>
                <w:b/>
                <w:bCs/>
                <w:iCs/>
                <w:color w:val="5F5F5F" w:themeColor="background1"/>
                <w:sz w:val="20"/>
                <w:lang w:val="en-US"/>
              </w:rPr>
              <w:t>Number of units (b)</w:t>
            </w:r>
          </w:p>
        </w:tc>
        <w:tc>
          <w:tcPr>
            <w:tcW w:w="822" w:type="pct"/>
            <w:shd w:val="clear" w:color="auto" w:fill="DFDFDF" w:themeFill="accent6" w:themeFillTint="33"/>
            <w:vAlign w:val="center"/>
          </w:tcPr>
          <w:p w14:paraId="39882BB0" w14:textId="408FC3B0" w:rsidR="00D47DAF" w:rsidRDefault="009F6F1C" w:rsidP="00CA2731">
            <w:pPr>
              <w:spacing w:after="0" w:line="240" w:lineRule="auto"/>
              <w:jc w:val="center"/>
              <w:rPr>
                <w:rFonts w:asciiTheme="minorHAnsi" w:eastAsia="Arial" w:hAnsiTheme="minorHAnsi" w:cstheme="minorHAnsi"/>
                <w:b/>
                <w:bCs/>
                <w:iCs/>
                <w:color w:val="5F5F5F" w:themeColor="background1"/>
                <w:sz w:val="20"/>
                <w:lang w:val="en-US"/>
              </w:rPr>
            </w:pPr>
            <w:r>
              <w:rPr>
                <w:rFonts w:asciiTheme="minorHAnsi" w:eastAsia="Arial" w:hAnsiTheme="minorHAnsi" w:cstheme="minorHAnsi"/>
                <w:b/>
                <w:bCs/>
                <w:iCs/>
                <w:color w:val="5F5F5F" w:themeColor="background1"/>
                <w:sz w:val="20"/>
                <w:lang w:val="en-US"/>
              </w:rPr>
              <w:t>Total cost</w:t>
            </w:r>
            <w:r w:rsidR="00D47DAF">
              <w:rPr>
                <w:rFonts w:asciiTheme="minorHAnsi" w:eastAsia="Arial" w:hAnsiTheme="minorHAnsi" w:cstheme="minorHAnsi"/>
                <w:b/>
                <w:bCs/>
                <w:iCs/>
                <w:color w:val="5F5F5F" w:themeColor="background1"/>
                <w:sz w:val="20"/>
                <w:lang w:val="en-US"/>
              </w:rPr>
              <w:t xml:space="preserve"> (</w:t>
            </w:r>
            <w:r w:rsidR="00D47DAF" w:rsidRPr="00A3583E">
              <w:rPr>
                <w:rFonts w:asciiTheme="minorHAnsi" w:eastAsia="Arial" w:hAnsiTheme="minorHAnsi" w:cstheme="minorHAnsi"/>
                <w:b/>
                <w:bCs/>
                <w:iCs/>
                <w:color w:val="5F5F5F" w:themeColor="background1"/>
                <w:sz w:val="20"/>
                <w:lang w:val="en-US"/>
              </w:rPr>
              <w:t>€</w:t>
            </w:r>
            <w:r w:rsidR="00D47DAF">
              <w:rPr>
                <w:rFonts w:asciiTheme="minorHAnsi" w:eastAsia="Arial" w:hAnsiTheme="minorHAnsi" w:cstheme="minorHAnsi"/>
                <w:b/>
                <w:bCs/>
                <w:iCs/>
                <w:color w:val="5F5F5F" w:themeColor="background1"/>
                <w:sz w:val="20"/>
                <w:lang w:val="en-US"/>
              </w:rPr>
              <w:t>)</w:t>
            </w:r>
            <w:r>
              <w:rPr>
                <w:rFonts w:asciiTheme="minorHAnsi" w:eastAsia="Arial" w:hAnsiTheme="minorHAnsi" w:cstheme="minorHAnsi"/>
                <w:b/>
                <w:bCs/>
                <w:iCs/>
                <w:color w:val="5F5F5F" w:themeColor="background1"/>
                <w:sz w:val="20"/>
                <w:lang w:val="en-US"/>
              </w:rPr>
              <w:t xml:space="preserve"> </w:t>
            </w:r>
            <w:r w:rsidR="00CA2731">
              <w:rPr>
                <w:rFonts w:asciiTheme="minorHAnsi" w:eastAsia="Arial" w:hAnsiTheme="minorHAnsi" w:cstheme="minorHAnsi"/>
                <w:b/>
                <w:bCs/>
                <w:iCs/>
                <w:color w:val="5F5F5F" w:themeColor="background1"/>
                <w:sz w:val="20"/>
                <w:lang w:val="en-US"/>
              </w:rPr>
              <w:t>(</w:t>
            </w:r>
            <w:r>
              <w:rPr>
                <w:rFonts w:asciiTheme="minorHAnsi" w:eastAsia="Arial" w:hAnsiTheme="minorHAnsi" w:cstheme="minorHAnsi"/>
                <w:b/>
                <w:bCs/>
                <w:iCs/>
                <w:color w:val="5F5F5F" w:themeColor="background1"/>
                <w:sz w:val="20"/>
                <w:lang w:val="en-US"/>
              </w:rPr>
              <w:t>a*b)</w:t>
            </w:r>
          </w:p>
        </w:tc>
        <w:tc>
          <w:tcPr>
            <w:tcW w:w="1763" w:type="pct"/>
            <w:shd w:val="clear" w:color="auto" w:fill="DFDFDF" w:themeFill="accent6" w:themeFillTint="33"/>
            <w:vAlign w:val="center"/>
          </w:tcPr>
          <w:p w14:paraId="12F3A2B1" w14:textId="21BE100F" w:rsidR="00D47DAF" w:rsidRDefault="00D47DAF" w:rsidP="00CA2731">
            <w:pPr>
              <w:spacing w:after="0" w:line="240" w:lineRule="auto"/>
              <w:jc w:val="center"/>
              <w:rPr>
                <w:rFonts w:asciiTheme="minorHAnsi" w:eastAsia="Arial" w:hAnsiTheme="minorHAnsi" w:cstheme="minorHAnsi"/>
                <w:b/>
                <w:bCs/>
                <w:iCs/>
                <w:color w:val="5F5F5F" w:themeColor="background1"/>
                <w:sz w:val="20"/>
                <w:lang w:val="en-US"/>
              </w:rPr>
            </w:pPr>
            <w:r>
              <w:rPr>
                <w:rFonts w:asciiTheme="minorHAnsi" w:eastAsia="Arial" w:hAnsiTheme="minorHAnsi" w:cstheme="minorHAnsi"/>
                <w:b/>
                <w:bCs/>
                <w:iCs/>
                <w:color w:val="5F5F5F" w:themeColor="background1"/>
                <w:sz w:val="20"/>
                <w:lang w:val="en-US"/>
              </w:rPr>
              <w:t>Justification</w:t>
            </w:r>
          </w:p>
        </w:tc>
      </w:tr>
      <w:tr w:rsidR="00D47DAF" w14:paraId="50952A3B" w14:textId="77777777" w:rsidTr="00D47DAF">
        <w:trPr>
          <w:trHeight w:val="738"/>
        </w:trPr>
        <w:tc>
          <w:tcPr>
            <w:tcW w:w="771" w:type="pct"/>
            <w:vAlign w:val="center"/>
          </w:tcPr>
          <w:p w14:paraId="142B9B00" w14:textId="3082D6F8" w:rsidR="00D47DAF" w:rsidRDefault="00D47DAF">
            <w:pPr>
              <w:spacing w:before="240" w:after="240" w:line="240" w:lineRule="auto"/>
              <w:jc w:val="left"/>
              <w:rPr>
                <w:rFonts w:asciiTheme="minorHAnsi" w:eastAsia="Arial" w:hAnsiTheme="minorHAnsi" w:cstheme="minorHAnsi"/>
                <w:iCs/>
                <w:color w:val="5F5F5F" w:themeColor="background1"/>
                <w:sz w:val="20"/>
                <w:lang w:val="en-US"/>
              </w:rPr>
            </w:pPr>
          </w:p>
        </w:tc>
        <w:tc>
          <w:tcPr>
            <w:tcW w:w="822" w:type="pct"/>
          </w:tcPr>
          <w:p w14:paraId="4EB9D612" w14:textId="77777777" w:rsidR="00D47DAF" w:rsidRDefault="00D47DAF">
            <w:pPr>
              <w:spacing w:before="240" w:after="240" w:line="240" w:lineRule="auto"/>
              <w:rPr>
                <w:rFonts w:asciiTheme="minorHAnsi" w:eastAsia="Arial" w:hAnsiTheme="minorHAnsi" w:cstheme="minorHAnsi"/>
                <w:b/>
                <w:bCs/>
                <w:iCs/>
                <w:color w:val="5F5F5F" w:themeColor="background1"/>
                <w:sz w:val="20"/>
                <w:lang w:val="en-US"/>
              </w:rPr>
            </w:pPr>
          </w:p>
        </w:tc>
        <w:tc>
          <w:tcPr>
            <w:tcW w:w="822" w:type="pct"/>
          </w:tcPr>
          <w:p w14:paraId="3C3B82F6" w14:textId="77777777" w:rsidR="00D47DAF" w:rsidRDefault="00D47DAF">
            <w:pPr>
              <w:spacing w:before="240" w:after="240" w:line="240" w:lineRule="auto"/>
              <w:rPr>
                <w:rFonts w:asciiTheme="minorHAnsi" w:eastAsia="Arial" w:hAnsiTheme="minorHAnsi" w:cstheme="minorHAnsi"/>
                <w:b/>
                <w:bCs/>
                <w:iCs/>
                <w:color w:val="5F5F5F" w:themeColor="background1"/>
                <w:sz w:val="20"/>
                <w:lang w:val="en-US"/>
              </w:rPr>
            </w:pPr>
          </w:p>
        </w:tc>
        <w:tc>
          <w:tcPr>
            <w:tcW w:w="822" w:type="pct"/>
          </w:tcPr>
          <w:p w14:paraId="67E60C5D" w14:textId="11DBE70C" w:rsidR="00D47DAF" w:rsidRDefault="00D47DAF">
            <w:pPr>
              <w:spacing w:before="240" w:after="240" w:line="240" w:lineRule="auto"/>
              <w:rPr>
                <w:rFonts w:asciiTheme="minorHAnsi" w:eastAsia="Arial" w:hAnsiTheme="minorHAnsi" w:cstheme="minorHAnsi"/>
                <w:b/>
                <w:bCs/>
                <w:iCs/>
                <w:color w:val="5F5F5F" w:themeColor="background1"/>
                <w:sz w:val="20"/>
                <w:lang w:val="en-US"/>
              </w:rPr>
            </w:pPr>
          </w:p>
        </w:tc>
        <w:tc>
          <w:tcPr>
            <w:tcW w:w="1763" w:type="pct"/>
          </w:tcPr>
          <w:p w14:paraId="7F7542EB" w14:textId="77777777" w:rsidR="00D47DAF" w:rsidRDefault="00D47DAF">
            <w:pPr>
              <w:spacing w:before="240" w:after="240" w:line="240" w:lineRule="auto"/>
              <w:rPr>
                <w:rFonts w:asciiTheme="minorHAnsi" w:eastAsia="Arial" w:hAnsiTheme="minorHAnsi" w:cstheme="minorHAnsi"/>
                <w:b/>
                <w:bCs/>
                <w:iCs/>
                <w:color w:val="5F5F5F" w:themeColor="background1"/>
                <w:sz w:val="20"/>
                <w:lang w:val="en-US"/>
              </w:rPr>
            </w:pPr>
          </w:p>
        </w:tc>
      </w:tr>
      <w:tr w:rsidR="00D47DAF" w14:paraId="1AA2EA3B" w14:textId="77777777" w:rsidTr="00D47DAF">
        <w:trPr>
          <w:trHeight w:val="738"/>
        </w:trPr>
        <w:tc>
          <w:tcPr>
            <w:tcW w:w="771" w:type="pct"/>
            <w:vAlign w:val="center"/>
          </w:tcPr>
          <w:p w14:paraId="1ED11AED" w14:textId="4A942601" w:rsidR="00D47DAF" w:rsidRDefault="00D47DAF">
            <w:pPr>
              <w:spacing w:before="240" w:after="240" w:line="240" w:lineRule="auto"/>
              <w:jc w:val="left"/>
              <w:rPr>
                <w:rFonts w:asciiTheme="minorHAnsi" w:eastAsia="Arial" w:hAnsiTheme="minorHAnsi" w:cstheme="minorHAnsi"/>
                <w:iCs/>
                <w:color w:val="5F5F5F" w:themeColor="background1"/>
                <w:sz w:val="20"/>
                <w:lang w:val="en-US"/>
              </w:rPr>
            </w:pPr>
          </w:p>
        </w:tc>
        <w:tc>
          <w:tcPr>
            <w:tcW w:w="822" w:type="pct"/>
          </w:tcPr>
          <w:p w14:paraId="68D894C4" w14:textId="77777777" w:rsidR="00D47DAF" w:rsidRDefault="00D47DAF">
            <w:pPr>
              <w:spacing w:before="240" w:after="240" w:line="240" w:lineRule="auto"/>
              <w:rPr>
                <w:rFonts w:asciiTheme="minorHAnsi" w:eastAsia="Arial" w:hAnsiTheme="minorHAnsi" w:cstheme="minorHAnsi"/>
                <w:b/>
                <w:bCs/>
                <w:iCs/>
                <w:color w:val="5F5F5F" w:themeColor="background1"/>
                <w:sz w:val="20"/>
                <w:lang w:val="en-US"/>
              </w:rPr>
            </w:pPr>
          </w:p>
        </w:tc>
        <w:tc>
          <w:tcPr>
            <w:tcW w:w="822" w:type="pct"/>
          </w:tcPr>
          <w:p w14:paraId="60E18639" w14:textId="77777777" w:rsidR="00D47DAF" w:rsidRDefault="00D47DAF">
            <w:pPr>
              <w:spacing w:before="240" w:after="240" w:line="240" w:lineRule="auto"/>
              <w:rPr>
                <w:rFonts w:asciiTheme="minorHAnsi" w:eastAsia="Arial" w:hAnsiTheme="minorHAnsi" w:cstheme="minorHAnsi"/>
                <w:b/>
                <w:bCs/>
                <w:iCs/>
                <w:color w:val="5F5F5F" w:themeColor="background1"/>
                <w:sz w:val="20"/>
                <w:lang w:val="en-US"/>
              </w:rPr>
            </w:pPr>
          </w:p>
        </w:tc>
        <w:tc>
          <w:tcPr>
            <w:tcW w:w="822" w:type="pct"/>
          </w:tcPr>
          <w:p w14:paraId="5702C7C5" w14:textId="2B2C6312" w:rsidR="00D47DAF" w:rsidRDefault="00D47DAF">
            <w:pPr>
              <w:spacing w:before="240" w:after="240" w:line="240" w:lineRule="auto"/>
              <w:rPr>
                <w:rFonts w:asciiTheme="minorHAnsi" w:eastAsia="Arial" w:hAnsiTheme="minorHAnsi" w:cstheme="minorHAnsi"/>
                <w:b/>
                <w:bCs/>
                <w:iCs/>
                <w:color w:val="5F5F5F" w:themeColor="background1"/>
                <w:sz w:val="20"/>
                <w:lang w:val="en-US"/>
              </w:rPr>
            </w:pPr>
          </w:p>
        </w:tc>
        <w:tc>
          <w:tcPr>
            <w:tcW w:w="1763" w:type="pct"/>
          </w:tcPr>
          <w:p w14:paraId="20B6A9F5" w14:textId="77777777" w:rsidR="00D47DAF" w:rsidRDefault="00D47DAF">
            <w:pPr>
              <w:spacing w:before="240" w:after="240" w:line="240" w:lineRule="auto"/>
              <w:rPr>
                <w:rFonts w:asciiTheme="minorHAnsi" w:eastAsia="Arial" w:hAnsiTheme="minorHAnsi" w:cstheme="minorHAnsi"/>
                <w:b/>
                <w:bCs/>
                <w:iCs/>
                <w:color w:val="5F5F5F" w:themeColor="background1"/>
                <w:sz w:val="20"/>
                <w:lang w:val="en-US"/>
              </w:rPr>
            </w:pPr>
          </w:p>
        </w:tc>
      </w:tr>
      <w:tr w:rsidR="009F6F1C" w14:paraId="26818891" w14:textId="77777777" w:rsidTr="00CA2731">
        <w:trPr>
          <w:trHeight w:val="738"/>
        </w:trPr>
        <w:tc>
          <w:tcPr>
            <w:tcW w:w="2415" w:type="pct"/>
            <w:gridSpan w:val="3"/>
            <w:shd w:val="clear" w:color="auto" w:fill="DFDFDF" w:themeFill="accent6" w:themeFillTint="33"/>
            <w:vAlign w:val="center"/>
          </w:tcPr>
          <w:p w14:paraId="24CC8FEA" w14:textId="4DF3B105" w:rsidR="009F6F1C" w:rsidRDefault="009F6F1C" w:rsidP="00CA2731">
            <w:pPr>
              <w:spacing w:before="240" w:after="240" w:line="240" w:lineRule="auto"/>
              <w:jc w:val="center"/>
              <w:rPr>
                <w:rFonts w:asciiTheme="minorHAnsi" w:eastAsia="Arial" w:hAnsiTheme="minorHAnsi" w:cstheme="minorHAnsi"/>
                <w:b/>
                <w:bCs/>
                <w:iCs/>
                <w:color w:val="5F5F5F" w:themeColor="background1"/>
                <w:sz w:val="20"/>
                <w:lang w:val="en-US"/>
              </w:rPr>
            </w:pPr>
            <w:r>
              <w:rPr>
                <w:rFonts w:asciiTheme="minorHAnsi" w:eastAsia="Arial" w:hAnsiTheme="minorHAnsi" w:cstheme="minorHAnsi"/>
                <w:b/>
                <w:bCs/>
                <w:iCs/>
                <w:color w:val="5F5F5F" w:themeColor="background1"/>
                <w:sz w:val="20"/>
                <w:lang w:val="en-US"/>
              </w:rPr>
              <w:t>Total (</w:t>
            </w:r>
            <w:r w:rsidRPr="00A3583E">
              <w:rPr>
                <w:rFonts w:asciiTheme="minorHAnsi" w:eastAsia="Arial" w:hAnsiTheme="minorHAnsi" w:cstheme="minorHAnsi"/>
                <w:b/>
                <w:bCs/>
                <w:iCs/>
                <w:color w:val="5F5F5F" w:themeColor="background1"/>
                <w:sz w:val="20"/>
                <w:lang w:val="en-US"/>
              </w:rPr>
              <w:t>€</w:t>
            </w:r>
            <w:r>
              <w:rPr>
                <w:rFonts w:asciiTheme="minorHAnsi" w:eastAsia="Arial" w:hAnsiTheme="minorHAnsi" w:cstheme="minorHAnsi"/>
                <w:b/>
                <w:bCs/>
                <w:iCs/>
                <w:color w:val="5F5F5F" w:themeColor="background1"/>
                <w:sz w:val="20"/>
                <w:lang w:val="en-US"/>
              </w:rPr>
              <w:t>)</w:t>
            </w:r>
          </w:p>
        </w:tc>
        <w:tc>
          <w:tcPr>
            <w:tcW w:w="822" w:type="pct"/>
          </w:tcPr>
          <w:p w14:paraId="7BF19AF9" w14:textId="3B7F7C33" w:rsidR="009F6F1C" w:rsidRDefault="009F6F1C">
            <w:pPr>
              <w:spacing w:before="240" w:after="240" w:line="240" w:lineRule="auto"/>
              <w:rPr>
                <w:rFonts w:asciiTheme="minorHAnsi" w:eastAsia="Arial" w:hAnsiTheme="minorHAnsi" w:cstheme="minorHAnsi"/>
                <w:b/>
                <w:bCs/>
                <w:iCs/>
                <w:color w:val="5F5F5F" w:themeColor="background1"/>
                <w:sz w:val="20"/>
                <w:lang w:val="en-US"/>
              </w:rPr>
            </w:pPr>
          </w:p>
        </w:tc>
        <w:tc>
          <w:tcPr>
            <w:tcW w:w="1763" w:type="pct"/>
          </w:tcPr>
          <w:p w14:paraId="0738BB99" w14:textId="77777777" w:rsidR="009F6F1C" w:rsidRDefault="009F6F1C">
            <w:pPr>
              <w:spacing w:before="240" w:after="240" w:line="240" w:lineRule="auto"/>
              <w:rPr>
                <w:rFonts w:asciiTheme="minorHAnsi" w:eastAsia="Arial" w:hAnsiTheme="minorHAnsi" w:cstheme="minorHAnsi"/>
                <w:b/>
                <w:bCs/>
                <w:iCs/>
                <w:color w:val="5F5F5F" w:themeColor="background1"/>
                <w:sz w:val="20"/>
                <w:lang w:val="en-US"/>
              </w:rPr>
            </w:pPr>
          </w:p>
        </w:tc>
      </w:tr>
    </w:tbl>
    <w:p w14:paraId="0EEE4603" w14:textId="77777777" w:rsidR="008B5986" w:rsidRPr="008B5986" w:rsidRDefault="008B5986" w:rsidP="008B5986">
      <w:pPr>
        <w:spacing w:before="240" w:after="240" w:line="240" w:lineRule="auto"/>
        <w:rPr>
          <w:rFonts w:asciiTheme="minorHAnsi" w:eastAsia="Arial" w:hAnsiTheme="minorHAnsi" w:cstheme="minorHAnsi"/>
          <w:b/>
          <w:bCs/>
          <w:iCs/>
          <w:color w:val="5F5F5F" w:themeColor="background1"/>
          <w:sz w:val="20"/>
          <w:lang w:val="en-US"/>
        </w:rPr>
        <w:sectPr w:rsidR="008B5986" w:rsidRPr="008B5986" w:rsidSect="004B7FC6">
          <w:headerReference w:type="default" r:id="rId21"/>
          <w:pgSz w:w="11906" w:h="16838" w:code="9"/>
          <w:pgMar w:top="2693" w:right="851" w:bottom="567" w:left="1134" w:header="992" w:footer="510" w:gutter="0"/>
          <w:cols w:space="720"/>
          <w:docGrid w:linePitch="360"/>
        </w:sectPr>
      </w:pPr>
    </w:p>
    <w:p w14:paraId="55ED778A" w14:textId="7970B494" w:rsidR="008B5986" w:rsidRPr="008B5986" w:rsidRDefault="008B5986" w:rsidP="00FF0ED3">
      <w:pPr>
        <w:spacing w:after="0" w:line="240" w:lineRule="auto"/>
        <w:rPr>
          <w:rFonts w:asciiTheme="minorHAnsi" w:eastAsia="Arial" w:hAnsiTheme="minorHAnsi" w:cstheme="minorHAnsi"/>
          <w:b/>
          <w:bCs/>
          <w:iCs/>
          <w:color w:val="5F5F5F" w:themeColor="background1"/>
          <w:sz w:val="20"/>
          <w:lang w:val="en-US"/>
        </w:rPr>
      </w:pPr>
      <w:r w:rsidRPr="008B5986">
        <w:rPr>
          <w:rFonts w:asciiTheme="minorHAnsi" w:eastAsia="Arial" w:hAnsiTheme="minorHAnsi" w:cstheme="minorHAnsi"/>
          <w:b/>
          <w:bCs/>
          <w:iCs/>
          <w:color w:val="5F5F5F" w:themeColor="background1"/>
          <w:sz w:val="20"/>
          <w:lang w:val="en-US"/>
        </w:rPr>
        <w:lastRenderedPageBreak/>
        <w:t>TABLE B3.1</w:t>
      </w:r>
      <w:r w:rsidR="00FF0ED3">
        <w:rPr>
          <w:rFonts w:asciiTheme="minorHAnsi" w:eastAsia="Arial" w:hAnsiTheme="minorHAnsi" w:cstheme="minorHAnsi"/>
          <w:b/>
          <w:bCs/>
          <w:iCs/>
          <w:color w:val="5F5F5F" w:themeColor="background1"/>
          <w:sz w:val="20"/>
          <w:lang w:val="en-US"/>
        </w:rPr>
        <w:t>.3</w:t>
      </w:r>
      <w:r w:rsidRPr="008B5986">
        <w:rPr>
          <w:rFonts w:asciiTheme="minorHAnsi" w:eastAsia="Arial" w:hAnsiTheme="minorHAnsi" w:cstheme="minorHAnsi"/>
          <w:b/>
          <w:bCs/>
          <w:iCs/>
          <w:color w:val="5F5F5F" w:themeColor="background1"/>
          <w:sz w:val="20"/>
          <w:lang w:val="en-US"/>
        </w:rPr>
        <w:t>: List of Deliverables</w:t>
      </w:r>
    </w:p>
    <w:p w14:paraId="120FD1F6" w14:textId="77777777" w:rsidR="008B5986" w:rsidRPr="008B5986" w:rsidRDefault="008B5986" w:rsidP="00CB4C57">
      <w:pPr>
        <w:spacing w:before="120" w:line="240" w:lineRule="auto"/>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Only include deliverables that you consider essential for effective project monitoring.</w:t>
      </w:r>
    </w:p>
    <w:tbl>
      <w:tblPr>
        <w:tblStyle w:val="TabelacomGrelha4"/>
        <w:tblW w:w="9918" w:type="dxa"/>
        <w:tblLook w:val="04A0" w:firstRow="1" w:lastRow="0" w:firstColumn="1" w:lastColumn="0" w:noHBand="0" w:noVBand="1"/>
      </w:tblPr>
      <w:tblGrid>
        <w:gridCol w:w="1258"/>
        <w:gridCol w:w="3184"/>
        <w:gridCol w:w="964"/>
        <w:gridCol w:w="1272"/>
        <w:gridCol w:w="747"/>
        <w:gridCol w:w="1522"/>
        <w:gridCol w:w="971"/>
      </w:tblGrid>
      <w:tr w:rsidR="008B5986" w:rsidRPr="008B5986" w14:paraId="11ED1289" w14:textId="77777777">
        <w:tc>
          <w:tcPr>
            <w:tcW w:w="1165" w:type="dxa"/>
            <w:shd w:val="clear" w:color="auto" w:fill="DFDFDF" w:themeFill="background1" w:themeFillTint="33"/>
          </w:tcPr>
          <w:p w14:paraId="03F68245" w14:textId="7E150356" w:rsidR="008B5986" w:rsidRPr="008B5986" w:rsidRDefault="008B5986" w:rsidP="00CB4C57">
            <w:pPr>
              <w:spacing w:after="0" w:line="240" w:lineRule="auto"/>
              <w:jc w:val="center"/>
              <w:rPr>
                <w:rFonts w:asciiTheme="minorHAnsi" w:eastAsia="Arial" w:hAnsiTheme="minorHAnsi" w:cstheme="minorHAnsi"/>
                <w:b/>
                <w:bCs/>
                <w:iCs/>
                <w:color w:val="5F5F5F" w:themeColor="background1"/>
                <w:sz w:val="22"/>
                <w:lang w:val="en-US"/>
              </w:rPr>
            </w:pPr>
            <w:r w:rsidRPr="008B5986">
              <w:rPr>
                <w:rFonts w:asciiTheme="minorHAnsi" w:eastAsia="Arial" w:hAnsiTheme="minorHAnsi" w:cstheme="minorHAnsi"/>
                <w:b/>
                <w:bCs/>
                <w:iCs/>
                <w:color w:val="5F5F5F" w:themeColor="background1"/>
                <w:sz w:val="22"/>
                <w:lang w:val="en-US"/>
              </w:rPr>
              <w:t>Deliverable nº and name</w:t>
            </w:r>
            <w:r w:rsidR="006A75A7">
              <w:rPr>
                <w:rStyle w:val="Refdenotaderodap"/>
                <w:rFonts w:asciiTheme="minorHAnsi" w:eastAsia="Arial" w:hAnsiTheme="minorHAnsi" w:cstheme="minorHAnsi"/>
                <w:b/>
                <w:bCs/>
                <w:iCs/>
                <w:color w:val="5F5F5F" w:themeColor="background1"/>
                <w:sz w:val="22"/>
                <w:lang w:val="en-US"/>
              </w:rPr>
              <w:footnoteReference w:customMarkFollows="1" w:id="4"/>
              <w:t>1</w:t>
            </w:r>
          </w:p>
        </w:tc>
        <w:tc>
          <w:tcPr>
            <w:tcW w:w="3563" w:type="dxa"/>
            <w:shd w:val="clear" w:color="auto" w:fill="DFDFDF" w:themeFill="background1" w:themeFillTint="33"/>
          </w:tcPr>
          <w:p w14:paraId="22F03183" w14:textId="77777777" w:rsidR="008B5986" w:rsidRPr="008B5986" w:rsidRDefault="008B5986" w:rsidP="00CB4C57">
            <w:pPr>
              <w:spacing w:after="0" w:line="240" w:lineRule="auto"/>
              <w:jc w:val="center"/>
              <w:rPr>
                <w:rFonts w:asciiTheme="minorHAnsi" w:eastAsia="Arial" w:hAnsiTheme="minorHAnsi" w:cstheme="minorHAnsi"/>
                <w:b/>
                <w:bCs/>
                <w:iCs/>
                <w:color w:val="5F5F5F" w:themeColor="background1"/>
                <w:sz w:val="22"/>
                <w:lang w:val="en-US"/>
              </w:rPr>
            </w:pPr>
            <w:r w:rsidRPr="008B5986">
              <w:rPr>
                <w:rFonts w:asciiTheme="minorHAnsi" w:eastAsia="Arial" w:hAnsiTheme="minorHAnsi" w:cstheme="minorHAnsi"/>
                <w:b/>
                <w:bCs/>
                <w:iCs/>
                <w:color w:val="5F5F5F" w:themeColor="background1"/>
                <w:sz w:val="22"/>
                <w:lang w:val="en-US"/>
              </w:rPr>
              <w:t>Short description</w:t>
            </w:r>
          </w:p>
        </w:tc>
        <w:tc>
          <w:tcPr>
            <w:tcW w:w="896" w:type="dxa"/>
            <w:shd w:val="clear" w:color="auto" w:fill="DFDFDF" w:themeFill="background1" w:themeFillTint="33"/>
          </w:tcPr>
          <w:p w14:paraId="73A83B04" w14:textId="77777777" w:rsidR="008B5986" w:rsidRPr="008B5986" w:rsidRDefault="008B5986" w:rsidP="00CB4C57">
            <w:pPr>
              <w:spacing w:after="0" w:line="240" w:lineRule="auto"/>
              <w:jc w:val="center"/>
              <w:rPr>
                <w:rFonts w:asciiTheme="minorHAnsi" w:eastAsia="Arial" w:hAnsiTheme="minorHAnsi" w:cstheme="minorHAnsi"/>
                <w:b/>
                <w:bCs/>
                <w:iCs/>
                <w:color w:val="5F5F5F" w:themeColor="background1"/>
                <w:sz w:val="22"/>
                <w:lang w:val="en-US"/>
              </w:rPr>
            </w:pPr>
            <w:r w:rsidRPr="008B5986">
              <w:rPr>
                <w:rFonts w:asciiTheme="minorHAnsi" w:eastAsia="Arial" w:hAnsiTheme="minorHAnsi" w:cstheme="minorHAnsi"/>
                <w:b/>
                <w:bCs/>
                <w:iCs/>
                <w:color w:val="5F5F5F" w:themeColor="background1"/>
                <w:sz w:val="22"/>
                <w:lang w:val="en-US"/>
              </w:rPr>
              <w:t>Work package nº</w:t>
            </w:r>
          </w:p>
        </w:tc>
        <w:tc>
          <w:tcPr>
            <w:tcW w:w="1176" w:type="dxa"/>
            <w:shd w:val="clear" w:color="auto" w:fill="DFDFDF" w:themeFill="background1" w:themeFillTint="33"/>
          </w:tcPr>
          <w:p w14:paraId="17ECECC9" w14:textId="77777777" w:rsidR="008B5986" w:rsidRPr="008B5986" w:rsidRDefault="008B5986" w:rsidP="00CB4C57">
            <w:pPr>
              <w:spacing w:after="0" w:line="240" w:lineRule="auto"/>
              <w:jc w:val="center"/>
              <w:rPr>
                <w:rFonts w:asciiTheme="minorHAnsi" w:eastAsia="Arial" w:hAnsiTheme="minorHAnsi" w:cstheme="minorHAnsi"/>
                <w:b/>
                <w:bCs/>
                <w:iCs/>
                <w:color w:val="5F5F5F" w:themeColor="background1"/>
                <w:sz w:val="22"/>
                <w:lang w:val="en-US"/>
              </w:rPr>
            </w:pPr>
            <w:r w:rsidRPr="008B5986">
              <w:rPr>
                <w:rFonts w:asciiTheme="minorHAnsi" w:eastAsia="Arial" w:hAnsiTheme="minorHAnsi" w:cstheme="minorHAnsi"/>
                <w:b/>
                <w:bCs/>
                <w:iCs/>
                <w:color w:val="5F5F5F" w:themeColor="background1"/>
                <w:sz w:val="22"/>
                <w:lang w:val="en-US"/>
              </w:rPr>
              <w:t>Short name of partner responsible for the deliverable</w:t>
            </w:r>
          </w:p>
        </w:tc>
        <w:tc>
          <w:tcPr>
            <w:tcW w:w="750" w:type="dxa"/>
            <w:shd w:val="clear" w:color="auto" w:fill="DFDFDF" w:themeFill="background1" w:themeFillTint="33"/>
          </w:tcPr>
          <w:p w14:paraId="774496E2" w14:textId="06F777D1" w:rsidR="008B5986" w:rsidRPr="008B5986" w:rsidRDefault="008B5986" w:rsidP="00CB4C57">
            <w:pPr>
              <w:spacing w:after="0" w:line="240" w:lineRule="auto"/>
              <w:jc w:val="center"/>
              <w:rPr>
                <w:rFonts w:asciiTheme="minorHAnsi" w:eastAsia="Arial" w:hAnsiTheme="minorHAnsi" w:cstheme="minorHAnsi"/>
                <w:b/>
                <w:bCs/>
                <w:iCs/>
                <w:color w:val="5F5F5F" w:themeColor="background1"/>
                <w:sz w:val="22"/>
                <w:lang w:val="en-US"/>
              </w:rPr>
            </w:pPr>
            <w:r w:rsidRPr="008B5986">
              <w:rPr>
                <w:rFonts w:asciiTheme="minorHAnsi" w:eastAsia="Arial" w:hAnsiTheme="minorHAnsi" w:cstheme="minorHAnsi"/>
                <w:b/>
                <w:bCs/>
                <w:iCs/>
                <w:color w:val="5F5F5F" w:themeColor="background1"/>
                <w:sz w:val="22"/>
                <w:lang w:val="en-US"/>
              </w:rPr>
              <w:t>Type</w:t>
            </w:r>
            <w:r w:rsidR="006A75A7">
              <w:rPr>
                <w:rStyle w:val="Refdenotaderodap"/>
                <w:rFonts w:asciiTheme="minorHAnsi" w:eastAsia="Arial" w:hAnsiTheme="minorHAnsi" w:cstheme="minorHAnsi"/>
                <w:b/>
                <w:bCs/>
                <w:iCs/>
                <w:color w:val="5F5F5F" w:themeColor="background1"/>
                <w:sz w:val="22"/>
                <w:lang w:val="en-US"/>
              </w:rPr>
              <w:footnoteReference w:customMarkFollows="1" w:id="5"/>
              <w:t>2</w:t>
            </w:r>
          </w:p>
        </w:tc>
        <w:tc>
          <w:tcPr>
            <w:tcW w:w="1403" w:type="dxa"/>
            <w:shd w:val="clear" w:color="auto" w:fill="DFDFDF" w:themeFill="background1" w:themeFillTint="33"/>
          </w:tcPr>
          <w:p w14:paraId="1D5D6154" w14:textId="77777777" w:rsidR="008B5986" w:rsidRPr="008B5986" w:rsidRDefault="008B5986" w:rsidP="00CB4C57">
            <w:pPr>
              <w:spacing w:after="0" w:line="240" w:lineRule="auto"/>
              <w:jc w:val="center"/>
              <w:rPr>
                <w:rFonts w:asciiTheme="minorHAnsi" w:eastAsia="Arial" w:hAnsiTheme="minorHAnsi" w:cstheme="minorHAnsi"/>
                <w:b/>
                <w:bCs/>
                <w:iCs/>
                <w:color w:val="5F5F5F" w:themeColor="background1"/>
                <w:sz w:val="22"/>
                <w:lang w:val="en-US"/>
              </w:rPr>
            </w:pPr>
            <w:r w:rsidRPr="008B5986">
              <w:rPr>
                <w:rFonts w:asciiTheme="minorHAnsi" w:eastAsia="Arial" w:hAnsiTheme="minorHAnsi" w:cstheme="minorHAnsi"/>
                <w:b/>
                <w:bCs/>
                <w:iCs/>
                <w:color w:val="5F5F5F" w:themeColor="background1"/>
                <w:sz w:val="22"/>
                <w:lang w:val="en-US"/>
              </w:rPr>
              <w:t>Dissemination level</w:t>
            </w:r>
            <w:r w:rsidRPr="008B5986">
              <w:rPr>
                <w:rFonts w:asciiTheme="minorHAnsi" w:eastAsia="Arial" w:hAnsiTheme="minorHAnsi" w:cstheme="minorHAnsi"/>
                <w:b/>
                <w:bCs/>
                <w:iCs/>
                <w:color w:val="5F5F5F" w:themeColor="background1"/>
                <w:sz w:val="22"/>
                <w:vertAlign w:val="superscript"/>
                <w:lang w:val="en-US"/>
              </w:rPr>
              <w:footnoteReference w:id="6"/>
            </w:r>
          </w:p>
        </w:tc>
        <w:tc>
          <w:tcPr>
            <w:tcW w:w="965" w:type="dxa"/>
            <w:shd w:val="clear" w:color="auto" w:fill="DFDFDF" w:themeFill="background1" w:themeFillTint="33"/>
          </w:tcPr>
          <w:p w14:paraId="226B857F" w14:textId="77777777" w:rsidR="008B5986" w:rsidRPr="008B5986" w:rsidRDefault="008B5986" w:rsidP="00CB4C57">
            <w:pPr>
              <w:spacing w:after="0" w:line="240" w:lineRule="auto"/>
              <w:jc w:val="center"/>
              <w:rPr>
                <w:rFonts w:asciiTheme="minorHAnsi" w:eastAsia="Arial" w:hAnsiTheme="minorHAnsi" w:cstheme="minorHAnsi"/>
                <w:b/>
                <w:bCs/>
                <w:iCs/>
                <w:color w:val="5F5F5F" w:themeColor="background1"/>
                <w:sz w:val="22"/>
                <w:lang w:val="en-US"/>
              </w:rPr>
            </w:pPr>
            <w:r w:rsidRPr="008B5986">
              <w:rPr>
                <w:rFonts w:asciiTheme="minorHAnsi" w:eastAsia="Arial" w:hAnsiTheme="minorHAnsi" w:cstheme="minorHAnsi"/>
                <w:b/>
                <w:bCs/>
                <w:iCs/>
                <w:color w:val="5F5F5F" w:themeColor="background1"/>
                <w:sz w:val="22"/>
                <w:lang w:val="en-US"/>
              </w:rPr>
              <w:t>Delivery date (project month)</w:t>
            </w:r>
            <w:r w:rsidRPr="008B5986">
              <w:rPr>
                <w:rFonts w:asciiTheme="minorHAnsi" w:eastAsia="Arial" w:hAnsiTheme="minorHAnsi" w:cstheme="minorHAnsi"/>
                <w:b/>
                <w:bCs/>
                <w:iCs/>
                <w:color w:val="5F5F5F" w:themeColor="background1"/>
                <w:sz w:val="22"/>
                <w:vertAlign w:val="superscript"/>
                <w:lang w:val="en-US"/>
              </w:rPr>
              <w:footnoteReference w:id="7"/>
            </w:r>
          </w:p>
        </w:tc>
      </w:tr>
      <w:tr w:rsidR="008B5986" w:rsidRPr="008B5986" w14:paraId="27A4EC90" w14:textId="77777777" w:rsidTr="00CB4C57">
        <w:trPr>
          <w:trHeight w:val="405"/>
        </w:trPr>
        <w:tc>
          <w:tcPr>
            <w:tcW w:w="1165" w:type="dxa"/>
          </w:tcPr>
          <w:p w14:paraId="4EECCA7D" w14:textId="77777777" w:rsidR="008B5986" w:rsidRPr="008B5986" w:rsidRDefault="008B5986" w:rsidP="008B5986">
            <w:pPr>
              <w:spacing w:before="240" w:after="240" w:line="240" w:lineRule="auto"/>
              <w:rPr>
                <w:rFonts w:asciiTheme="minorHAnsi" w:eastAsia="Arial" w:hAnsiTheme="minorHAnsi" w:cstheme="minorHAnsi"/>
                <w:b/>
                <w:bCs/>
                <w:iCs/>
                <w:color w:val="5F5F5F" w:themeColor="background1"/>
                <w:sz w:val="20"/>
                <w:lang w:val="en-US"/>
              </w:rPr>
            </w:pPr>
          </w:p>
        </w:tc>
        <w:tc>
          <w:tcPr>
            <w:tcW w:w="3563" w:type="dxa"/>
          </w:tcPr>
          <w:p w14:paraId="6D210A81" w14:textId="77777777" w:rsidR="008B5986" w:rsidRPr="008B5986" w:rsidRDefault="008B5986" w:rsidP="008B5986">
            <w:pPr>
              <w:spacing w:before="240" w:after="240" w:line="240" w:lineRule="auto"/>
              <w:rPr>
                <w:rFonts w:asciiTheme="minorHAnsi" w:eastAsia="Arial" w:hAnsiTheme="minorHAnsi" w:cstheme="minorHAnsi"/>
                <w:b/>
                <w:bCs/>
                <w:iCs/>
                <w:color w:val="5F5F5F" w:themeColor="background1"/>
                <w:sz w:val="20"/>
                <w:lang w:val="en-US"/>
              </w:rPr>
            </w:pPr>
          </w:p>
        </w:tc>
        <w:tc>
          <w:tcPr>
            <w:tcW w:w="896" w:type="dxa"/>
          </w:tcPr>
          <w:p w14:paraId="279CE2B0" w14:textId="77777777" w:rsidR="008B5986" w:rsidRPr="008B5986" w:rsidRDefault="008B5986" w:rsidP="008B5986">
            <w:pPr>
              <w:spacing w:before="240" w:after="240" w:line="240" w:lineRule="auto"/>
              <w:rPr>
                <w:rFonts w:asciiTheme="minorHAnsi" w:eastAsia="Arial" w:hAnsiTheme="minorHAnsi" w:cstheme="minorHAnsi"/>
                <w:b/>
                <w:bCs/>
                <w:iCs/>
                <w:color w:val="5F5F5F" w:themeColor="background1"/>
                <w:sz w:val="20"/>
                <w:lang w:val="en-US"/>
              </w:rPr>
            </w:pPr>
          </w:p>
        </w:tc>
        <w:tc>
          <w:tcPr>
            <w:tcW w:w="1176" w:type="dxa"/>
          </w:tcPr>
          <w:p w14:paraId="48B13C19" w14:textId="77777777" w:rsidR="008B5986" w:rsidRPr="008B5986" w:rsidRDefault="008B5986" w:rsidP="008B5986">
            <w:pPr>
              <w:spacing w:before="240" w:after="240" w:line="240" w:lineRule="auto"/>
              <w:rPr>
                <w:rFonts w:asciiTheme="minorHAnsi" w:eastAsia="Arial" w:hAnsiTheme="minorHAnsi" w:cstheme="minorHAnsi"/>
                <w:b/>
                <w:bCs/>
                <w:iCs/>
                <w:color w:val="5F5F5F" w:themeColor="background1"/>
                <w:sz w:val="20"/>
                <w:lang w:val="en-US"/>
              </w:rPr>
            </w:pPr>
          </w:p>
        </w:tc>
        <w:tc>
          <w:tcPr>
            <w:tcW w:w="750" w:type="dxa"/>
          </w:tcPr>
          <w:p w14:paraId="525B73D5" w14:textId="77777777" w:rsidR="008B5986" w:rsidRPr="008B5986" w:rsidRDefault="008B5986" w:rsidP="008B5986">
            <w:pPr>
              <w:spacing w:before="240" w:after="240" w:line="240" w:lineRule="auto"/>
              <w:rPr>
                <w:rFonts w:asciiTheme="minorHAnsi" w:eastAsia="Arial" w:hAnsiTheme="minorHAnsi" w:cstheme="minorHAnsi"/>
                <w:b/>
                <w:bCs/>
                <w:iCs/>
                <w:color w:val="5F5F5F" w:themeColor="background1"/>
                <w:sz w:val="20"/>
                <w:lang w:val="en-US"/>
              </w:rPr>
            </w:pPr>
          </w:p>
        </w:tc>
        <w:tc>
          <w:tcPr>
            <w:tcW w:w="1403" w:type="dxa"/>
          </w:tcPr>
          <w:p w14:paraId="197789AC" w14:textId="77777777" w:rsidR="008B5986" w:rsidRPr="008B5986" w:rsidRDefault="008B5986" w:rsidP="008B5986">
            <w:pPr>
              <w:spacing w:before="240" w:after="240" w:line="240" w:lineRule="auto"/>
              <w:rPr>
                <w:rFonts w:asciiTheme="minorHAnsi" w:eastAsia="Arial" w:hAnsiTheme="minorHAnsi" w:cstheme="minorHAnsi"/>
                <w:b/>
                <w:bCs/>
                <w:iCs/>
                <w:color w:val="5F5F5F" w:themeColor="background1"/>
                <w:sz w:val="20"/>
                <w:lang w:val="en-US"/>
              </w:rPr>
            </w:pPr>
          </w:p>
        </w:tc>
        <w:tc>
          <w:tcPr>
            <w:tcW w:w="965" w:type="dxa"/>
          </w:tcPr>
          <w:p w14:paraId="19E9566A" w14:textId="77777777" w:rsidR="008B5986" w:rsidRPr="008B5986" w:rsidRDefault="008B5986" w:rsidP="008B5986">
            <w:pPr>
              <w:spacing w:before="240" w:after="240" w:line="240" w:lineRule="auto"/>
              <w:rPr>
                <w:rFonts w:asciiTheme="minorHAnsi" w:eastAsia="Arial" w:hAnsiTheme="minorHAnsi" w:cstheme="minorHAnsi"/>
                <w:b/>
                <w:bCs/>
                <w:iCs/>
                <w:color w:val="5F5F5F" w:themeColor="background1"/>
                <w:sz w:val="20"/>
                <w:lang w:val="en-US"/>
              </w:rPr>
            </w:pPr>
          </w:p>
        </w:tc>
      </w:tr>
      <w:tr w:rsidR="008B5986" w:rsidRPr="008B5986" w14:paraId="13DFD066" w14:textId="77777777">
        <w:tc>
          <w:tcPr>
            <w:tcW w:w="1165" w:type="dxa"/>
          </w:tcPr>
          <w:p w14:paraId="7D1411CC" w14:textId="77777777" w:rsidR="008B5986" w:rsidRPr="008B5986" w:rsidRDefault="008B5986" w:rsidP="008B5986">
            <w:pPr>
              <w:spacing w:before="240" w:after="240" w:line="240" w:lineRule="auto"/>
              <w:rPr>
                <w:rFonts w:asciiTheme="minorHAnsi" w:eastAsia="Arial" w:hAnsiTheme="minorHAnsi" w:cstheme="minorHAnsi"/>
                <w:b/>
                <w:bCs/>
                <w:iCs/>
                <w:color w:val="5F5F5F" w:themeColor="background1"/>
                <w:sz w:val="20"/>
                <w:lang w:val="en-US"/>
              </w:rPr>
            </w:pPr>
          </w:p>
        </w:tc>
        <w:tc>
          <w:tcPr>
            <w:tcW w:w="3563" w:type="dxa"/>
          </w:tcPr>
          <w:p w14:paraId="05FBB5E0" w14:textId="77777777" w:rsidR="008B5986" w:rsidRPr="008B5986" w:rsidRDefault="008B5986" w:rsidP="008B5986">
            <w:pPr>
              <w:spacing w:before="240" w:after="240" w:line="240" w:lineRule="auto"/>
              <w:rPr>
                <w:rFonts w:asciiTheme="minorHAnsi" w:eastAsia="Arial" w:hAnsiTheme="minorHAnsi" w:cstheme="minorHAnsi"/>
                <w:b/>
                <w:bCs/>
                <w:iCs/>
                <w:color w:val="5F5F5F" w:themeColor="background1"/>
                <w:sz w:val="20"/>
                <w:lang w:val="en-US"/>
              </w:rPr>
            </w:pPr>
          </w:p>
        </w:tc>
        <w:tc>
          <w:tcPr>
            <w:tcW w:w="896" w:type="dxa"/>
          </w:tcPr>
          <w:p w14:paraId="247D021B" w14:textId="77777777" w:rsidR="008B5986" w:rsidRPr="008B5986" w:rsidRDefault="008B5986" w:rsidP="008B5986">
            <w:pPr>
              <w:spacing w:before="240" w:after="240" w:line="240" w:lineRule="auto"/>
              <w:rPr>
                <w:rFonts w:asciiTheme="minorHAnsi" w:eastAsia="Arial" w:hAnsiTheme="minorHAnsi" w:cstheme="minorHAnsi"/>
                <w:b/>
                <w:bCs/>
                <w:iCs/>
                <w:color w:val="5F5F5F" w:themeColor="background1"/>
                <w:sz w:val="20"/>
                <w:lang w:val="en-US"/>
              </w:rPr>
            </w:pPr>
          </w:p>
        </w:tc>
        <w:tc>
          <w:tcPr>
            <w:tcW w:w="1176" w:type="dxa"/>
          </w:tcPr>
          <w:p w14:paraId="6AC69455" w14:textId="77777777" w:rsidR="008B5986" w:rsidRPr="008B5986" w:rsidRDefault="008B5986" w:rsidP="008B5986">
            <w:pPr>
              <w:spacing w:before="240" w:after="240" w:line="240" w:lineRule="auto"/>
              <w:rPr>
                <w:rFonts w:asciiTheme="minorHAnsi" w:eastAsia="Arial" w:hAnsiTheme="minorHAnsi" w:cstheme="minorHAnsi"/>
                <w:b/>
                <w:bCs/>
                <w:iCs/>
                <w:color w:val="5F5F5F" w:themeColor="background1"/>
                <w:sz w:val="20"/>
                <w:lang w:val="en-US"/>
              </w:rPr>
            </w:pPr>
          </w:p>
        </w:tc>
        <w:tc>
          <w:tcPr>
            <w:tcW w:w="750" w:type="dxa"/>
          </w:tcPr>
          <w:p w14:paraId="5F356881" w14:textId="77777777" w:rsidR="008B5986" w:rsidRPr="008B5986" w:rsidRDefault="008B5986" w:rsidP="008B5986">
            <w:pPr>
              <w:spacing w:before="240" w:after="240" w:line="240" w:lineRule="auto"/>
              <w:rPr>
                <w:rFonts w:asciiTheme="minorHAnsi" w:eastAsia="Arial" w:hAnsiTheme="minorHAnsi" w:cstheme="minorHAnsi"/>
                <w:b/>
                <w:bCs/>
                <w:iCs/>
                <w:color w:val="5F5F5F" w:themeColor="background1"/>
                <w:sz w:val="20"/>
                <w:lang w:val="en-US"/>
              </w:rPr>
            </w:pPr>
          </w:p>
        </w:tc>
        <w:tc>
          <w:tcPr>
            <w:tcW w:w="1403" w:type="dxa"/>
          </w:tcPr>
          <w:p w14:paraId="1EF6FECC" w14:textId="77777777" w:rsidR="008B5986" w:rsidRPr="008B5986" w:rsidRDefault="008B5986" w:rsidP="008B5986">
            <w:pPr>
              <w:spacing w:before="240" w:after="240" w:line="240" w:lineRule="auto"/>
              <w:rPr>
                <w:rFonts w:asciiTheme="minorHAnsi" w:eastAsia="Arial" w:hAnsiTheme="minorHAnsi" w:cstheme="minorHAnsi"/>
                <w:b/>
                <w:bCs/>
                <w:iCs/>
                <w:color w:val="5F5F5F" w:themeColor="background1"/>
                <w:sz w:val="20"/>
                <w:lang w:val="en-US"/>
              </w:rPr>
            </w:pPr>
          </w:p>
        </w:tc>
        <w:tc>
          <w:tcPr>
            <w:tcW w:w="965" w:type="dxa"/>
          </w:tcPr>
          <w:p w14:paraId="04999B19" w14:textId="77777777" w:rsidR="008B5986" w:rsidRPr="008B5986" w:rsidRDefault="008B5986" w:rsidP="008B5986">
            <w:pPr>
              <w:spacing w:before="240" w:after="240" w:line="240" w:lineRule="auto"/>
              <w:rPr>
                <w:rFonts w:asciiTheme="minorHAnsi" w:eastAsia="Arial" w:hAnsiTheme="minorHAnsi" w:cstheme="minorHAnsi"/>
                <w:b/>
                <w:bCs/>
                <w:iCs/>
                <w:color w:val="5F5F5F" w:themeColor="background1"/>
                <w:sz w:val="20"/>
                <w:lang w:val="en-US"/>
              </w:rPr>
            </w:pPr>
          </w:p>
        </w:tc>
      </w:tr>
    </w:tbl>
    <w:p w14:paraId="0C4A8305" w14:textId="28595928" w:rsidR="008B5986" w:rsidRPr="008B5986" w:rsidRDefault="008B5986" w:rsidP="00CB4C57">
      <w:pPr>
        <w:spacing w:before="240" w:line="240" w:lineRule="auto"/>
        <w:rPr>
          <w:rFonts w:asciiTheme="minorHAnsi" w:eastAsia="Arial" w:hAnsiTheme="minorHAnsi" w:cstheme="minorHAnsi"/>
          <w:b/>
          <w:bCs/>
          <w:iCs/>
          <w:color w:val="5F5F5F" w:themeColor="background1"/>
          <w:sz w:val="20"/>
          <w:lang w:val="en-US"/>
        </w:rPr>
      </w:pPr>
      <w:r w:rsidRPr="008B5986">
        <w:rPr>
          <w:rFonts w:asciiTheme="minorHAnsi" w:eastAsia="Arial" w:hAnsiTheme="minorHAnsi" w:cstheme="minorHAnsi"/>
          <w:b/>
          <w:bCs/>
          <w:iCs/>
          <w:color w:val="5F5F5F" w:themeColor="background1"/>
          <w:sz w:val="20"/>
          <w:lang w:val="en-US"/>
        </w:rPr>
        <w:t>TABLE B3.1</w:t>
      </w:r>
      <w:r w:rsidR="00FF0ED3">
        <w:rPr>
          <w:rFonts w:asciiTheme="minorHAnsi" w:eastAsia="Arial" w:hAnsiTheme="minorHAnsi" w:cstheme="minorHAnsi"/>
          <w:b/>
          <w:bCs/>
          <w:iCs/>
          <w:color w:val="5F5F5F" w:themeColor="background1"/>
          <w:sz w:val="20"/>
          <w:lang w:val="en-US"/>
        </w:rPr>
        <w:t>.4</w:t>
      </w:r>
      <w:r w:rsidRPr="008B5986">
        <w:rPr>
          <w:rFonts w:asciiTheme="minorHAnsi" w:eastAsia="Arial" w:hAnsiTheme="minorHAnsi" w:cstheme="minorHAnsi"/>
          <w:b/>
          <w:bCs/>
          <w:iCs/>
          <w:color w:val="5F5F5F" w:themeColor="background1"/>
          <w:sz w:val="20"/>
          <w:lang w:val="en-US"/>
        </w:rPr>
        <w:t xml:space="preserve">: List of milestones </w:t>
      </w:r>
    </w:p>
    <w:tbl>
      <w:tblPr>
        <w:tblStyle w:val="TabelacomGrelha4"/>
        <w:tblW w:w="9918" w:type="dxa"/>
        <w:tblLook w:val="04A0" w:firstRow="1" w:lastRow="0" w:firstColumn="1" w:lastColumn="0" w:noHBand="0" w:noVBand="1"/>
      </w:tblPr>
      <w:tblGrid>
        <w:gridCol w:w="1139"/>
        <w:gridCol w:w="4641"/>
        <w:gridCol w:w="1424"/>
        <w:gridCol w:w="1389"/>
        <w:gridCol w:w="1325"/>
      </w:tblGrid>
      <w:tr w:rsidR="008B5986" w:rsidRPr="008B5986" w14:paraId="44A5EDFC" w14:textId="77777777">
        <w:tc>
          <w:tcPr>
            <w:tcW w:w="1055" w:type="dxa"/>
            <w:shd w:val="clear" w:color="auto" w:fill="DFDFDF" w:themeFill="accent6" w:themeFillTint="33"/>
          </w:tcPr>
          <w:p w14:paraId="2190FF81" w14:textId="77777777" w:rsidR="008B5986" w:rsidRPr="008B5986" w:rsidRDefault="008B5986" w:rsidP="008B5986">
            <w:pPr>
              <w:spacing w:before="120" w:line="240" w:lineRule="auto"/>
              <w:jc w:val="center"/>
              <w:rPr>
                <w:rFonts w:asciiTheme="minorHAnsi" w:eastAsia="Arial" w:hAnsiTheme="minorHAnsi" w:cstheme="minorBidi"/>
                <w:b/>
                <w:bCs/>
                <w:color w:val="5F5F5F" w:themeColor="background1"/>
                <w:sz w:val="22"/>
                <w:lang w:val="pt-PT"/>
              </w:rPr>
            </w:pPr>
            <w:r w:rsidRPr="008B5986">
              <w:rPr>
                <w:rFonts w:asciiTheme="minorHAnsi" w:eastAsia="Arial" w:hAnsiTheme="minorHAnsi" w:cstheme="minorBidi"/>
                <w:b/>
                <w:bCs/>
                <w:color w:val="5F5F5F" w:themeColor="text1" w:themeShade="BF"/>
                <w:sz w:val="22"/>
                <w:lang w:val="pt-PT"/>
              </w:rPr>
              <w:t>Milestone nº</w:t>
            </w:r>
          </w:p>
        </w:tc>
        <w:tc>
          <w:tcPr>
            <w:tcW w:w="4739" w:type="dxa"/>
            <w:shd w:val="clear" w:color="auto" w:fill="DFDFDF" w:themeFill="accent6" w:themeFillTint="33"/>
          </w:tcPr>
          <w:p w14:paraId="52A6C38A" w14:textId="77777777" w:rsidR="008B5986" w:rsidRPr="008B5986" w:rsidRDefault="008B5986" w:rsidP="008B5986">
            <w:pPr>
              <w:spacing w:before="120" w:line="240" w:lineRule="auto"/>
              <w:rPr>
                <w:rFonts w:asciiTheme="minorHAnsi" w:eastAsia="Arial" w:hAnsiTheme="minorHAnsi" w:cstheme="minorHAnsi"/>
                <w:b/>
                <w:bCs/>
                <w:iCs/>
                <w:color w:val="5F5F5F" w:themeColor="background1"/>
                <w:sz w:val="22"/>
                <w:lang w:val="en-US"/>
              </w:rPr>
            </w:pPr>
            <w:r w:rsidRPr="008B5986">
              <w:rPr>
                <w:rFonts w:asciiTheme="minorHAnsi" w:eastAsia="Arial" w:hAnsiTheme="minorHAnsi" w:cstheme="minorHAnsi"/>
                <w:b/>
                <w:bCs/>
                <w:iCs/>
                <w:color w:val="5F5F5F" w:themeColor="background1"/>
                <w:sz w:val="22"/>
                <w:lang w:val="en-US"/>
              </w:rPr>
              <w:t>Milestone name</w:t>
            </w:r>
          </w:p>
        </w:tc>
        <w:tc>
          <w:tcPr>
            <w:tcW w:w="1431" w:type="dxa"/>
            <w:shd w:val="clear" w:color="auto" w:fill="DFDFDF" w:themeFill="accent6" w:themeFillTint="33"/>
          </w:tcPr>
          <w:p w14:paraId="62A87081" w14:textId="77777777" w:rsidR="008B5986" w:rsidRPr="008B5986" w:rsidRDefault="008B5986" w:rsidP="008B5986">
            <w:pPr>
              <w:spacing w:before="120" w:line="240" w:lineRule="auto"/>
              <w:jc w:val="center"/>
              <w:rPr>
                <w:rFonts w:asciiTheme="minorHAnsi" w:eastAsia="Arial" w:hAnsiTheme="minorHAnsi" w:cstheme="minorHAnsi"/>
                <w:b/>
                <w:bCs/>
                <w:iCs/>
                <w:color w:val="5F5F5F" w:themeColor="background1"/>
                <w:sz w:val="22"/>
                <w:lang w:val="en-US"/>
              </w:rPr>
            </w:pPr>
            <w:r w:rsidRPr="008B5986">
              <w:rPr>
                <w:rFonts w:asciiTheme="minorHAnsi" w:eastAsia="Arial" w:hAnsiTheme="minorHAnsi" w:cstheme="minorHAnsi"/>
                <w:b/>
                <w:bCs/>
                <w:iCs/>
                <w:color w:val="5F5F5F" w:themeColor="background1"/>
                <w:sz w:val="22"/>
                <w:lang w:val="en-US"/>
              </w:rPr>
              <w:t>Related work package(s)</w:t>
            </w:r>
          </w:p>
        </w:tc>
        <w:tc>
          <w:tcPr>
            <w:tcW w:w="1401" w:type="dxa"/>
            <w:shd w:val="clear" w:color="auto" w:fill="DFDFDF" w:themeFill="accent6" w:themeFillTint="33"/>
          </w:tcPr>
          <w:p w14:paraId="72F0E9DD" w14:textId="77777777" w:rsidR="008B5986" w:rsidRPr="008B5986" w:rsidRDefault="008B5986" w:rsidP="008B5986">
            <w:pPr>
              <w:spacing w:before="120" w:line="240" w:lineRule="auto"/>
              <w:jc w:val="center"/>
              <w:rPr>
                <w:rFonts w:asciiTheme="minorHAnsi" w:eastAsia="Arial" w:hAnsiTheme="minorHAnsi" w:cstheme="minorHAnsi"/>
                <w:b/>
                <w:bCs/>
                <w:iCs/>
                <w:color w:val="5F5F5F" w:themeColor="background1"/>
                <w:sz w:val="22"/>
                <w:lang w:val="en-US"/>
              </w:rPr>
            </w:pPr>
            <w:r w:rsidRPr="008B5986">
              <w:rPr>
                <w:rFonts w:asciiTheme="minorHAnsi" w:eastAsia="Arial" w:hAnsiTheme="minorHAnsi" w:cstheme="minorHAnsi"/>
                <w:b/>
                <w:bCs/>
                <w:iCs/>
                <w:color w:val="5F5F5F" w:themeColor="background1"/>
                <w:sz w:val="22"/>
                <w:lang w:val="en-US"/>
              </w:rPr>
              <w:t>Due date (project month)</w:t>
            </w:r>
            <w:r w:rsidRPr="008B5986">
              <w:rPr>
                <w:rFonts w:asciiTheme="minorHAnsi" w:eastAsia="Arial" w:hAnsiTheme="minorHAnsi" w:cstheme="minorHAnsi"/>
                <w:b/>
                <w:bCs/>
                <w:iCs/>
                <w:color w:val="5F5F5F" w:themeColor="background1"/>
                <w:sz w:val="22"/>
                <w:vertAlign w:val="superscript"/>
                <w:lang w:val="en-US"/>
              </w:rPr>
              <w:footnoteReference w:id="8"/>
            </w:r>
          </w:p>
        </w:tc>
        <w:tc>
          <w:tcPr>
            <w:tcW w:w="1292" w:type="dxa"/>
            <w:shd w:val="clear" w:color="auto" w:fill="DFDFDF" w:themeFill="accent6" w:themeFillTint="33"/>
          </w:tcPr>
          <w:p w14:paraId="1F48BDCC" w14:textId="77777777" w:rsidR="008B5986" w:rsidRPr="008B5986" w:rsidRDefault="008B5986" w:rsidP="008B5986">
            <w:pPr>
              <w:spacing w:before="120" w:line="240" w:lineRule="auto"/>
              <w:jc w:val="center"/>
              <w:rPr>
                <w:rFonts w:asciiTheme="minorHAnsi" w:eastAsia="Arial" w:hAnsiTheme="minorHAnsi" w:cstheme="minorHAnsi"/>
                <w:b/>
                <w:bCs/>
                <w:iCs/>
                <w:color w:val="5F5F5F" w:themeColor="background1"/>
                <w:sz w:val="22"/>
                <w:lang w:val="en-US"/>
              </w:rPr>
            </w:pPr>
            <w:r w:rsidRPr="008B5986">
              <w:rPr>
                <w:rFonts w:asciiTheme="minorHAnsi" w:eastAsia="Arial" w:hAnsiTheme="minorHAnsi" w:cstheme="minorHAnsi"/>
                <w:b/>
                <w:bCs/>
                <w:iCs/>
                <w:color w:val="5F5F5F" w:themeColor="background1"/>
                <w:sz w:val="22"/>
                <w:lang w:val="en-US"/>
              </w:rPr>
              <w:t>Means of verification</w:t>
            </w:r>
            <w:r w:rsidRPr="008B5986">
              <w:rPr>
                <w:rFonts w:asciiTheme="minorHAnsi" w:eastAsia="Arial" w:hAnsiTheme="minorHAnsi" w:cstheme="minorHAnsi"/>
                <w:b/>
                <w:bCs/>
                <w:iCs/>
                <w:color w:val="5F5F5F" w:themeColor="background1"/>
                <w:sz w:val="22"/>
                <w:vertAlign w:val="superscript"/>
                <w:lang w:val="en-US"/>
              </w:rPr>
              <w:footnoteReference w:id="9"/>
            </w:r>
          </w:p>
        </w:tc>
      </w:tr>
      <w:tr w:rsidR="008B5986" w:rsidRPr="008B5986" w14:paraId="552933A8" w14:textId="77777777">
        <w:tc>
          <w:tcPr>
            <w:tcW w:w="1055" w:type="dxa"/>
          </w:tcPr>
          <w:p w14:paraId="2CA7C333" w14:textId="77777777" w:rsidR="008B5986" w:rsidRPr="008B5986" w:rsidRDefault="008B5986" w:rsidP="008B5986">
            <w:pPr>
              <w:spacing w:before="120" w:line="240" w:lineRule="auto"/>
              <w:rPr>
                <w:rFonts w:asciiTheme="minorHAnsi" w:eastAsia="Arial" w:hAnsiTheme="minorHAnsi" w:cstheme="minorHAnsi"/>
                <w:b/>
                <w:bCs/>
                <w:iCs/>
                <w:color w:val="5F5F5F" w:themeColor="background1"/>
                <w:sz w:val="20"/>
                <w:lang w:val="en-US"/>
              </w:rPr>
            </w:pPr>
          </w:p>
        </w:tc>
        <w:tc>
          <w:tcPr>
            <w:tcW w:w="4739" w:type="dxa"/>
          </w:tcPr>
          <w:p w14:paraId="3AF84F86" w14:textId="77777777" w:rsidR="008B5986" w:rsidRPr="008B5986" w:rsidRDefault="008B5986" w:rsidP="008B5986">
            <w:pPr>
              <w:spacing w:before="120" w:line="240" w:lineRule="auto"/>
              <w:rPr>
                <w:rFonts w:asciiTheme="minorHAnsi" w:eastAsia="Arial" w:hAnsiTheme="minorHAnsi" w:cstheme="minorHAnsi"/>
                <w:b/>
                <w:bCs/>
                <w:iCs/>
                <w:color w:val="5F5F5F" w:themeColor="background1"/>
                <w:sz w:val="20"/>
                <w:lang w:val="en-US"/>
              </w:rPr>
            </w:pPr>
          </w:p>
        </w:tc>
        <w:tc>
          <w:tcPr>
            <w:tcW w:w="1431" w:type="dxa"/>
          </w:tcPr>
          <w:p w14:paraId="630F92E8" w14:textId="77777777" w:rsidR="008B5986" w:rsidRPr="008B5986" w:rsidRDefault="008B5986" w:rsidP="008B5986">
            <w:pPr>
              <w:spacing w:before="120" w:line="240" w:lineRule="auto"/>
              <w:rPr>
                <w:rFonts w:asciiTheme="minorHAnsi" w:eastAsia="Arial" w:hAnsiTheme="minorHAnsi" w:cstheme="minorHAnsi"/>
                <w:b/>
                <w:bCs/>
                <w:iCs/>
                <w:color w:val="5F5F5F" w:themeColor="background1"/>
                <w:sz w:val="20"/>
                <w:lang w:val="en-US"/>
              </w:rPr>
            </w:pPr>
          </w:p>
        </w:tc>
        <w:tc>
          <w:tcPr>
            <w:tcW w:w="1401" w:type="dxa"/>
          </w:tcPr>
          <w:p w14:paraId="6783B634" w14:textId="77777777" w:rsidR="008B5986" w:rsidRPr="008B5986" w:rsidRDefault="008B5986" w:rsidP="008B5986">
            <w:pPr>
              <w:spacing w:before="120" w:line="240" w:lineRule="auto"/>
              <w:rPr>
                <w:rFonts w:asciiTheme="minorHAnsi" w:eastAsia="Arial" w:hAnsiTheme="minorHAnsi" w:cstheme="minorHAnsi"/>
                <w:b/>
                <w:bCs/>
                <w:iCs/>
                <w:color w:val="5F5F5F" w:themeColor="background1"/>
                <w:sz w:val="20"/>
                <w:lang w:val="en-US"/>
              </w:rPr>
            </w:pPr>
          </w:p>
        </w:tc>
        <w:tc>
          <w:tcPr>
            <w:tcW w:w="1292" w:type="dxa"/>
          </w:tcPr>
          <w:p w14:paraId="42F1E69F" w14:textId="77777777" w:rsidR="008B5986" w:rsidRPr="008B5986" w:rsidRDefault="008B5986" w:rsidP="008B5986">
            <w:pPr>
              <w:spacing w:before="120" w:line="240" w:lineRule="auto"/>
              <w:rPr>
                <w:rFonts w:asciiTheme="minorHAnsi" w:eastAsia="Arial" w:hAnsiTheme="minorHAnsi" w:cstheme="minorHAnsi"/>
                <w:b/>
                <w:bCs/>
                <w:iCs/>
                <w:color w:val="5F5F5F" w:themeColor="background1"/>
                <w:sz w:val="20"/>
                <w:lang w:val="en-US"/>
              </w:rPr>
            </w:pPr>
          </w:p>
        </w:tc>
      </w:tr>
      <w:tr w:rsidR="008B5986" w:rsidRPr="008B5986" w14:paraId="123E3DB2" w14:textId="77777777">
        <w:tc>
          <w:tcPr>
            <w:tcW w:w="1055" w:type="dxa"/>
          </w:tcPr>
          <w:p w14:paraId="28AFA254" w14:textId="77777777" w:rsidR="008B5986" w:rsidRPr="008B5986" w:rsidRDefault="008B5986" w:rsidP="008B5986">
            <w:pPr>
              <w:spacing w:before="120" w:line="240" w:lineRule="auto"/>
              <w:rPr>
                <w:rFonts w:asciiTheme="minorHAnsi" w:eastAsia="Arial" w:hAnsiTheme="minorHAnsi" w:cstheme="minorHAnsi"/>
                <w:b/>
                <w:bCs/>
                <w:iCs/>
                <w:color w:val="5F5F5F" w:themeColor="background1"/>
                <w:sz w:val="20"/>
                <w:lang w:val="en-US"/>
              </w:rPr>
            </w:pPr>
          </w:p>
        </w:tc>
        <w:tc>
          <w:tcPr>
            <w:tcW w:w="4739" w:type="dxa"/>
          </w:tcPr>
          <w:p w14:paraId="74F33260" w14:textId="77777777" w:rsidR="008B5986" w:rsidRPr="008B5986" w:rsidRDefault="008B5986" w:rsidP="008B5986">
            <w:pPr>
              <w:spacing w:before="120" w:line="240" w:lineRule="auto"/>
              <w:rPr>
                <w:rFonts w:asciiTheme="minorHAnsi" w:eastAsia="Arial" w:hAnsiTheme="minorHAnsi" w:cstheme="minorHAnsi"/>
                <w:b/>
                <w:bCs/>
                <w:iCs/>
                <w:color w:val="5F5F5F" w:themeColor="background1"/>
                <w:sz w:val="20"/>
                <w:lang w:val="en-US"/>
              </w:rPr>
            </w:pPr>
          </w:p>
        </w:tc>
        <w:tc>
          <w:tcPr>
            <w:tcW w:w="1431" w:type="dxa"/>
          </w:tcPr>
          <w:p w14:paraId="30E0801E" w14:textId="77777777" w:rsidR="008B5986" w:rsidRPr="008B5986" w:rsidRDefault="008B5986" w:rsidP="008B5986">
            <w:pPr>
              <w:spacing w:before="120" w:line="240" w:lineRule="auto"/>
              <w:rPr>
                <w:rFonts w:asciiTheme="minorHAnsi" w:eastAsia="Arial" w:hAnsiTheme="minorHAnsi" w:cstheme="minorHAnsi"/>
                <w:b/>
                <w:bCs/>
                <w:iCs/>
                <w:color w:val="5F5F5F" w:themeColor="background1"/>
                <w:sz w:val="20"/>
                <w:lang w:val="en-US"/>
              </w:rPr>
            </w:pPr>
          </w:p>
        </w:tc>
        <w:tc>
          <w:tcPr>
            <w:tcW w:w="1401" w:type="dxa"/>
          </w:tcPr>
          <w:p w14:paraId="2F9FC076" w14:textId="77777777" w:rsidR="008B5986" w:rsidRPr="008B5986" w:rsidRDefault="008B5986" w:rsidP="008B5986">
            <w:pPr>
              <w:spacing w:before="120" w:line="240" w:lineRule="auto"/>
              <w:rPr>
                <w:rFonts w:asciiTheme="minorHAnsi" w:eastAsia="Arial" w:hAnsiTheme="minorHAnsi" w:cstheme="minorHAnsi"/>
                <w:b/>
                <w:bCs/>
                <w:iCs/>
                <w:color w:val="5F5F5F" w:themeColor="background1"/>
                <w:sz w:val="20"/>
                <w:lang w:val="en-US"/>
              </w:rPr>
            </w:pPr>
          </w:p>
        </w:tc>
        <w:tc>
          <w:tcPr>
            <w:tcW w:w="1292" w:type="dxa"/>
          </w:tcPr>
          <w:p w14:paraId="1EA7463C" w14:textId="77777777" w:rsidR="008B5986" w:rsidRPr="008B5986" w:rsidRDefault="008B5986" w:rsidP="008B5986">
            <w:pPr>
              <w:spacing w:before="120" w:line="240" w:lineRule="auto"/>
              <w:rPr>
                <w:rFonts w:asciiTheme="minorHAnsi" w:eastAsia="Arial" w:hAnsiTheme="minorHAnsi" w:cstheme="minorHAnsi"/>
                <w:b/>
                <w:bCs/>
                <w:iCs/>
                <w:color w:val="5F5F5F" w:themeColor="background1"/>
                <w:sz w:val="20"/>
                <w:lang w:val="en-US"/>
              </w:rPr>
            </w:pPr>
          </w:p>
        </w:tc>
      </w:tr>
    </w:tbl>
    <w:p w14:paraId="78D19D98" w14:textId="77777777" w:rsidR="008B5986" w:rsidRPr="008B5986" w:rsidRDefault="008B5986" w:rsidP="008B5986">
      <w:pPr>
        <w:spacing w:before="240" w:after="240" w:line="240" w:lineRule="auto"/>
        <w:rPr>
          <w:rFonts w:asciiTheme="minorHAnsi" w:eastAsia="Arial" w:hAnsiTheme="minorHAnsi" w:cstheme="minorHAnsi"/>
          <w:b/>
          <w:bCs/>
          <w:iCs/>
          <w:color w:val="5F5F5F" w:themeColor="background1"/>
          <w:sz w:val="20"/>
          <w:lang w:val="en-US"/>
        </w:rPr>
      </w:pPr>
      <w:r w:rsidRPr="008B5986">
        <w:rPr>
          <w:rFonts w:asciiTheme="minorHAnsi" w:eastAsia="Arial" w:hAnsiTheme="minorHAnsi" w:cstheme="minorHAnsi"/>
          <w:b/>
          <w:bCs/>
          <w:iCs/>
          <w:color w:val="5F5F5F" w:themeColor="background1"/>
          <w:sz w:val="20"/>
          <w:lang w:val="en-US"/>
        </w:rPr>
        <w:lastRenderedPageBreak/>
        <w:t>TABLE B3.1e: Critical risks for implementation</w:t>
      </w:r>
      <w:r w:rsidRPr="008B5986">
        <w:rPr>
          <w:rFonts w:asciiTheme="minorHAnsi" w:eastAsia="Arial" w:hAnsiTheme="minorHAnsi" w:cstheme="minorHAnsi"/>
          <w:b/>
          <w:bCs/>
          <w:iCs/>
          <w:color w:val="5F5F5F" w:themeColor="background1"/>
          <w:sz w:val="20"/>
          <w:vertAlign w:val="superscript"/>
          <w:lang w:val="en-US"/>
        </w:rPr>
        <w:footnoteReference w:id="10"/>
      </w:r>
    </w:p>
    <w:tbl>
      <w:tblPr>
        <w:tblStyle w:val="TabelacomGrelha4"/>
        <w:tblW w:w="9918" w:type="dxa"/>
        <w:tblLook w:val="04A0" w:firstRow="1" w:lastRow="0" w:firstColumn="1" w:lastColumn="0" w:noHBand="0" w:noVBand="1"/>
      </w:tblPr>
      <w:tblGrid>
        <w:gridCol w:w="3397"/>
        <w:gridCol w:w="2835"/>
        <w:gridCol w:w="3686"/>
      </w:tblGrid>
      <w:tr w:rsidR="008B5986" w:rsidRPr="008B5986" w14:paraId="6F2C6E4B" w14:textId="77777777">
        <w:tc>
          <w:tcPr>
            <w:tcW w:w="3397" w:type="dxa"/>
            <w:shd w:val="clear" w:color="auto" w:fill="DFDFDF" w:themeFill="background1" w:themeFillTint="33"/>
          </w:tcPr>
          <w:p w14:paraId="1C97B872" w14:textId="77777777" w:rsidR="008B5986" w:rsidRPr="008B5986" w:rsidRDefault="008B5986" w:rsidP="008B5986">
            <w:pPr>
              <w:spacing w:before="120" w:after="240" w:line="240" w:lineRule="auto"/>
              <w:jc w:val="center"/>
              <w:rPr>
                <w:rFonts w:asciiTheme="minorHAnsi" w:eastAsia="Arial" w:hAnsiTheme="minorHAnsi" w:cstheme="minorHAnsi"/>
                <w:b/>
                <w:bCs/>
                <w:iCs/>
                <w:color w:val="5F5F5F" w:themeColor="background1"/>
                <w:sz w:val="22"/>
                <w:lang w:val="en-US"/>
              </w:rPr>
            </w:pPr>
            <w:r w:rsidRPr="008B5986">
              <w:rPr>
                <w:rFonts w:asciiTheme="minorHAnsi" w:eastAsia="Arial" w:hAnsiTheme="minorHAnsi" w:cstheme="minorHAnsi"/>
                <w:b/>
                <w:bCs/>
                <w:iCs/>
                <w:color w:val="5F5F5F" w:themeColor="background1"/>
                <w:sz w:val="22"/>
                <w:lang w:val="en-US"/>
              </w:rPr>
              <w:t>Description of risk</w:t>
            </w:r>
            <w:r w:rsidRPr="008B5986">
              <w:rPr>
                <w:rFonts w:asciiTheme="minorHAnsi" w:eastAsia="Arial" w:hAnsiTheme="minorHAnsi" w:cstheme="minorHAnsi"/>
                <w:b/>
                <w:bCs/>
                <w:iCs/>
                <w:color w:val="5F5F5F" w:themeColor="background1"/>
                <w:sz w:val="22"/>
                <w:vertAlign w:val="superscript"/>
                <w:lang w:val="en-US"/>
              </w:rPr>
              <w:footnoteReference w:id="11"/>
            </w:r>
          </w:p>
          <w:p w14:paraId="038BBA5F" w14:textId="77777777" w:rsidR="008B5986" w:rsidRPr="008B5986" w:rsidRDefault="008B5986" w:rsidP="008B5986">
            <w:pPr>
              <w:spacing w:before="120" w:after="240" w:line="240" w:lineRule="auto"/>
              <w:jc w:val="center"/>
              <w:rPr>
                <w:rFonts w:asciiTheme="minorHAnsi" w:eastAsia="Arial" w:hAnsiTheme="minorHAnsi" w:cstheme="minorHAnsi"/>
                <w:b/>
                <w:bCs/>
                <w:iCs/>
                <w:color w:val="5F5F5F" w:themeColor="background1"/>
                <w:sz w:val="20"/>
                <w:lang w:val="en-US"/>
              </w:rPr>
            </w:pPr>
            <w:r w:rsidRPr="008B5986">
              <w:rPr>
                <w:rFonts w:asciiTheme="minorHAnsi" w:eastAsia="Arial" w:hAnsiTheme="minorHAnsi" w:cstheme="minorHAnsi"/>
                <w:i/>
                <w:color w:val="999B9E"/>
                <w:sz w:val="20"/>
                <w:lang w:val="en-US"/>
              </w:rPr>
              <w:t>Indicate level of (</w:t>
            </w:r>
            <w:proofErr w:type="spellStart"/>
            <w:r w:rsidRPr="008B5986">
              <w:rPr>
                <w:rFonts w:asciiTheme="minorHAnsi" w:eastAsia="Arial" w:hAnsiTheme="minorHAnsi" w:cstheme="minorHAnsi"/>
                <w:i/>
                <w:color w:val="999B9E"/>
                <w:sz w:val="20"/>
                <w:lang w:val="en-US"/>
              </w:rPr>
              <w:t>i</w:t>
            </w:r>
            <w:proofErr w:type="spellEnd"/>
            <w:r w:rsidRPr="008B5986">
              <w:rPr>
                <w:rFonts w:asciiTheme="minorHAnsi" w:eastAsia="Arial" w:hAnsiTheme="minorHAnsi" w:cstheme="minorHAnsi"/>
                <w:i/>
                <w:color w:val="999B9E"/>
                <w:sz w:val="20"/>
                <w:lang w:val="en-US"/>
              </w:rPr>
              <w:t>) likelihood, and (ii) severity (Low/Medium/High)</w:t>
            </w:r>
          </w:p>
        </w:tc>
        <w:tc>
          <w:tcPr>
            <w:tcW w:w="2835" w:type="dxa"/>
            <w:shd w:val="clear" w:color="auto" w:fill="DFDFDF" w:themeFill="background1" w:themeFillTint="33"/>
          </w:tcPr>
          <w:p w14:paraId="22797088" w14:textId="77777777" w:rsidR="008B5986" w:rsidRPr="008B5986" w:rsidRDefault="008B5986" w:rsidP="008B5986">
            <w:pPr>
              <w:spacing w:before="120" w:after="240" w:line="240" w:lineRule="auto"/>
              <w:jc w:val="center"/>
              <w:rPr>
                <w:rFonts w:asciiTheme="minorHAnsi" w:eastAsia="Arial" w:hAnsiTheme="minorHAnsi" w:cstheme="minorHAnsi"/>
                <w:b/>
                <w:bCs/>
                <w:iCs/>
                <w:color w:val="5F5F5F" w:themeColor="background1"/>
                <w:sz w:val="22"/>
                <w:lang w:val="en-US"/>
              </w:rPr>
            </w:pPr>
            <w:r w:rsidRPr="008B5986">
              <w:rPr>
                <w:rFonts w:asciiTheme="minorHAnsi" w:eastAsia="Arial" w:hAnsiTheme="minorHAnsi" w:cstheme="minorHAnsi"/>
                <w:b/>
                <w:bCs/>
                <w:iCs/>
                <w:color w:val="5F5F5F" w:themeColor="background1"/>
                <w:sz w:val="22"/>
                <w:lang w:val="en-US"/>
              </w:rPr>
              <w:t>Work package(s)</w:t>
            </w:r>
          </w:p>
          <w:p w14:paraId="27DED6B7" w14:textId="77777777" w:rsidR="008B5986" w:rsidRPr="008B5986" w:rsidRDefault="008B5986" w:rsidP="008B5986">
            <w:pPr>
              <w:spacing w:before="120" w:line="240" w:lineRule="auto"/>
              <w:jc w:val="center"/>
              <w:rPr>
                <w:rFonts w:asciiTheme="minorHAnsi" w:eastAsia="Arial" w:hAnsiTheme="minorHAnsi" w:cstheme="minorHAnsi"/>
                <w:b/>
                <w:bCs/>
                <w:iCs/>
                <w:color w:val="5F5F5F" w:themeColor="background1"/>
                <w:sz w:val="22"/>
                <w:lang w:val="en-US"/>
              </w:rPr>
            </w:pPr>
            <w:r w:rsidRPr="008B5986">
              <w:rPr>
                <w:rFonts w:asciiTheme="minorHAnsi" w:eastAsia="Arial" w:hAnsiTheme="minorHAnsi" w:cstheme="minorHAnsi"/>
                <w:b/>
                <w:bCs/>
                <w:iCs/>
                <w:color w:val="5F5F5F" w:themeColor="background1"/>
                <w:sz w:val="22"/>
                <w:lang w:val="en-US"/>
              </w:rPr>
              <w:t>involved</w:t>
            </w:r>
          </w:p>
        </w:tc>
        <w:tc>
          <w:tcPr>
            <w:tcW w:w="3686" w:type="dxa"/>
            <w:shd w:val="clear" w:color="auto" w:fill="DFDFDF" w:themeFill="background1" w:themeFillTint="33"/>
          </w:tcPr>
          <w:p w14:paraId="2AE004FF" w14:textId="77777777" w:rsidR="008B5986" w:rsidRPr="008B5986" w:rsidRDefault="008B5986" w:rsidP="008B5986">
            <w:pPr>
              <w:spacing w:before="120" w:line="240" w:lineRule="auto"/>
              <w:jc w:val="center"/>
              <w:rPr>
                <w:rFonts w:asciiTheme="minorHAnsi" w:eastAsia="Arial" w:hAnsiTheme="minorHAnsi" w:cstheme="minorHAnsi"/>
                <w:b/>
                <w:bCs/>
                <w:iCs/>
                <w:color w:val="5F5F5F" w:themeColor="background1"/>
                <w:sz w:val="22"/>
                <w:lang w:val="en-US"/>
              </w:rPr>
            </w:pPr>
            <w:r w:rsidRPr="008B5986">
              <w:rPr>
                <w:rFonts w:asciiTheme="minorHAnsi" w:eastAsia="Arial" w:hAnsiTheme="minorHAnsi" w:cstheme="minorHAnsi"/>
                <w:b/>
                <w:bCs/>
                <w:iCs/>
                <w:color w:val="5F5F5F" w:themeColor="background1"/>
                <w:sz w:val="22"/>
                <w:lang w:val="en-US"/>
              </w:rPr>
              <w:t>Proposed risk-mitigation measures</w:t>
            </w:r>
          </w:p>
        </w:tc>
      </w:tr>
      <w:tr w:rsidR="008B5986" w:rsidRPr="008B5986" w14:paraId="3BCD5ADC" w14:textId="77777777">
        <w:tc>
          <w:tcPr>
            <w:tcW w:w="3397" w:type="dxa"/>
          </w:tcPr>
          <w:p w14:paraId="16903447" w14:textId="77777777" w:rsidR="008B5986" w:rsidRPr="008B5986" w:rsidRDefault="008B5986" w:rsidP="008B5986">
            <w:pPr>
              <w:spacing w:before="120" w:line="240" w:lineRule="auto"/>
              <w:rPr>
                <w:rFonts w:asciiTheme="minorHAnsi" w:eastAsia="Arial" w:hAnsiTheme="minorHAnsi" w:cstheme="minorHAnsi"/>
                <w:b/>
                <w:bCs/>
                <w:iCs/>
                <w:color w:val="5F5F5F" w:themeColor="background1"/>
                <w:sz w:val="20"/>
                <w:lang w:val="en-US"/>
              </w:rPr>
            </w:pPr>
          </w:p>
        </w:tc>
        <w:tc>
          <w:tcPr>
            <w:tcW w:w="2835" w:type="dxa"/>
          </w:tcPr>
          <w:p w14:paraId="3532332D" w14:textId="77777777" w:rsidR="008B5986" w:rsidRPr="008B5986" w:rsidRDefault="008B5986" w:rsidP="008B5986">
            <w:pPr>
              <w:spacing w:before="120" w:line="240" w:lineRule="auto"/>
              <w:rPr>
                <w:rFonts w:asciiTheme="minorHAnsi" w:eastAsia="Arial" w:hAnsiTheme="minorHAnsi" w:cstheme="minorHAnsi"/>
                <w:b/>
                <w:bCs/>
                <w:iCs/>
                <w:color w:val="5F5F5F" w:themeColor="background1"/>
                <w:sz w:val="20"/>
                <w:lang w:val="en-US"/>
              </w:rPr>
            </w:pPr>
          </w:p>
        </w:tc>
        <w:tc>
          <w:tcPr>
            <w:tcW w:w="3686" w:type="dxa"/>
          </w:tcPr>
          <w:p w14:paraId="61E225B4" w14:textId="77777777" w:rsidR="008B5986" w:rsidRPr="008B5986" w:rsidRDefault="008B5986" w:rsidP="008B5986">
            <w:pPr>
              <w:spacing w:before="120" w:line="240" w:lineRule="auto"/>
              <w:rPr>
                <w:rFonts w:asciiTheme="minorHAnsi" w:eastAsia="Arial" w:hAnsiTheme="minorHAnsi" w:cstheme="minorHAnsi"/>
                <w:b/>
                <w:bCs/>
                <w:iCs/>
                <w:color w:val="5F5F5F" w:themeColor="background1"/>
                <w:sz w:val="20"/>
                <w:lang w:val="en-US"/>
              </w:rPr>
            </w:pPr>
          </w:p>
        </w:tc>
      </w:tr>
      <w:tr w:rsidR="008B5986" w:rsidRPr="008B5986" w14:paraId="07FAD175" w14:textId="77777777">
        <w:tc>
          <w:tcPr>
            <w:tcW w:w="3397" w:type="dxa"/>
          </w:tcPr>
          <w:p w14:paraId="5023760C" w14:textId="77777777" w:rsidR="008B5986" w:rsidRPr="008B5986" w:rsidRDefault="008B5986" w:rsidP="008B5986">
            <w:pPr>
              <w:spacing w:before="120" w:line="240" w:lineRule="auto"/>
              <w:rPr>
                <w:rFonts w:asciiTheme="minorHAnsi" w:eastAsia="Arial" w:hAnsiTheme="minorHAnsi" w:cstheme="minorHAnsi"/>
                <w:b/>
                <w:bCs/>
                <w:iCs/>
                <w:color w:val="5F5F5F" w:themeColor="background1"/>
                <w:sz w:val="20"/>
                <w:lang w:val="en-US"/>
              </w:rPr>
            </w:pPr>
          </w:p>
        </w:tc>
        <w:tc>
          <w:tcPr>
            <w:tcW w:w="2835" w:type="dxa"/>
          </w:tcPr>
          <w:p w14:paraId="7B74992D" w14:textId="77777777" w:rsidR="008B5986" w:rsidRPr="008B5986" w:rsidRDefault="008B5986" w:rsidP="008B5986">
            <w:pPr>
              <w:spacing w:before="120" w:line="240" w:lineRule="auto"/>
              <w:rPr>
                <w:rFonts w:asciiTheme="minorHAnsi" w:eastAsia="Arial" w:hAnsiTheme="minorHAnsi" w:cstheme="minorHAnsi"/>
                <w:b/>
                <w:bCs/>
                <w:iCs/>
                <w:color w:val="5F5F5F" w:themeColor="background1"/>
                <w:sz w:val="20"/>
                <w:lang w:val="en-US"/>
              </w:rPr>
            </w:pPr>
          </w:p>
        </w:tc>
        <w:tc>
          <w:tcPr>
            <w:tcW w:w="3686" w:type="dxa"/>
          </w:tcPr>
          <w:p w14:paraId="432545FD" w14:textId="77777777" w:rsidR="008B5986" w:rsidRPr="008B5986" w:rsidRDefault="008B5986" w:rsidP="008B5986">
            <w:pPr>
              <w:spacing w:before="120" w:line="240" w:lineRule="auto"/>
              <w:rPr>
                <w:rFonts w:asciiTheme="minorHAnsi" w:eastAsia="Arial" w:hAnsiTheme="minorHAnsi" w:cstheme="minorHAnsi"/>
                <w:b/>
                <w:bCs/>
                <w:iCs/>
                <w:color w:val="5F5F5F" w:themeColor="background1"/>
                <w:sz w:val="20"/>
                <w:lang w:val="en-US"/>
              </w:rPr>
            </w:pPr>
          </w:p>
        </w:tc>
      </w:tr>
    </w:tbl>
    <w:p w14:paraId="425CAD18" w14:textId="77777777" w:rsidR="008B5986" w:rsidRPr="008B5986" w:rsidRDefault="008B5986" w:rsidP="008B5986">
      <w:pPr>
        <w:spacing w:after="160" w:line="259" w:lineRule="auto"/>
        <w:jc w:val="left"/>
        <w:rPr>
          <w:rFonts w:asciiTheme="minorHAnsi" w:eastAsia="Arial" w:hAnsiTheme="minorHAnsi" w:cstheme="minorHAnsi"/>
          <w:b/>
          <w:bCs/>
          <w:i/>
          <w:color w:val="999B9E"/>
          <w:sz w:val="20"/>
          <w:lang w:val="en-US" w:eastAsia="en-US"/>
        </w:rPr>
      </w:pPr>
    </w:p>
    <w:p w14:paraId="03A2BBBA" w14:textId="77777777" w:rsidR="008B5986" w:rsidRPr="008B5986" w:rsidRDefault="008B5986" w:rsidP="008B5986">
      <w:pPr>
        <w:shd w:val="clear" w:color="auto" w:fill="DFDFDF" w:themeFill="background1" w:themeFillTint="33"/>
        <w:spacing w:before="360" w:line="240" w:lineRule="auto"/>
        <w:jc w:val="left"/>
        <w:rPr>
          <w:rFonts w:asciiTheme="minorHAnsi" w:eastAsia="Times New Roman" w:hAnsiTheme="minorHAnsi" w:cstheme="minorHAnsi"/>
          <w:b/>
          <w:bCs/>
          <w:color w:val="5F5F5F" w:themeColor="background1"/>
          <w:szCs w:val="24"/>
          <w:lang w:val="en-US"/>
        </w:rPr>
      </w:pPr>
      <w:r w:rsidRPr="009D4BC2">
        <w:rPr>
          <w:rFonts w:asciiTheme="minorHAnsi" w:eastAsia="Times New Roman" w:hAnsiTheme="minorHAnsi" w:cstheme="minorHAnsi"/>
          <w:b/>
          <w:bCs/>
          <w:color w:val="5F5F5F" w:themeColor="background1"/>
          <w:szCs w:val="24"/>
          <w:lang w:val="en-US"/>
        </w:rPr>
        <w:t>B3.2. Capacity of participants and consortium as a whole</w:t>
      </w:r>
    </w:p>
    <w:p w14:paraId="488593B6" w14:textId="388732B8" w:rsidR="00074926" w:rsidRDefault="008B5986" w:rsidP="00074926">
      <w:pPr>
        <w:spacing w:before="120" w:line="240" w:lineRule="auto"/>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The individual participants of the consortium are described in a separate section under Part A. There is no need to repeat that information here.</w:t>
      </w:r>
    </w:p>
    <w:p w14:paraId="0A11CECC" w14:textId="53B1F186" w:rsidR="008B5986" w:rsidRDefault="00074926" w:rsidP="008B5986">
      <w:pPr>
        <w:numPr>
          <w:ilvl w:val="0"/>
          <w:numId w:val="42"/>
        </w:numPr>
        <w:spacing w:before="120" w:line="240" w:lineRule="auto"/>
        <w:ind w:left="284" w:hanging="284"/>
        <w:rPr>
          <w:rFonts w:asciiTheme="minorHAnsi" w:eastAsia="Arial" w:hAnsiTheme="minorHAnsi" w:cstheme="minorHAnsi"/>
          <w:i/>
          <w:color w:val="999B9E"/>
          <w:sz w:val="20"/>
          <w:lang w:val="en-US"/>
        </w:rPr>
      </w:pPr>
      <w:r>
        <w:rPr>
          <w:rFonts w:asciiTheme="minorHAnsi" w:eastAsia="Arial" w:hAnsiTheme="minorHAnsi" w:cstheme="minorHAnsi"/>
          <w:i/>
          <w:color w:val="999B9E"/>
          <w:sz w:val="20"/>
          <w:lang w:val="en-US"/>
        </w:rPr>
        <w:t>Describe the consortium.</w:t>
      </w:r>
      <w:r w:rsidR="008B5986" w:rsidRPr="008B5986">
        <w:rPr>
          <w:rFonts w:asciiTheme="minorHAnsi" w:eastAsia="Arial" w:hAnsiTheme="minorHAnsi" w:cstheme="minorHAnsi"/>
          <w:i/>
          <w:color w:val="999B9E"/>
          <w:sz w:val="20"/>
          <w:lang w:val="en-US"/>
        </w:rPr>
        <w:t xml:space="preserve"> How does it match the project’s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14:paraId="51900343" w14:textId="1CD9F21D" w:rsidR="00320504" w:rsidRPr="008B5986" w:rsidRDefault="00320504" w:rsidP="008B5986">
      <w:pPr>
        <w:numPr>
          <w:ilvl w:val="0"/>
          <w:numId w:val="42"/>
        </w:numPr>
        <w:spacing w:before="120" w:line="240" w:lineRule="auto"/>
        <w:ind w:left="284" w:hanging="284"/>
        <w:rPr>
          <w:rFonts w:asciiTheme="minorHAnsi" w:eastAsia="Arial" w:hAnsiTheme="minorHAnsi" w:cstheme="minorHAnsi"/>
          <w:i/>
          <w:color w:val="999B9E"/>
          <w:sz w:val="20"/>
          <w:lang w:val="en-US"/>
        </w:rPr>
      </w:pPr>
      <w:r>
        <w:rPr>
          <w:rFonts w:asciiTheme="minorHAnsi" w:eastAsia="Arial" w:hAnsiTheme="minorHAnsi" w:cstheme="minorHAnsi"/>
          <w:i/>
          <w:color w:val="999B9E"/>
          <w:sz w:val="20"/>
          <w:lang w:val="en-US"/>
        </w:rPr>
        <w:t>Explain how the team expertise is suited for the project implementation.</w:t>
      </w:r>
    </w:p>
    <w:p w14:paraId="6837125E" w14:textId="77777777" w:rsidR="008B5986" w:rsidRPr="008B5986" w:rsidRDefault="008B5986" w:rsidP="008B5986">
      <w:pPr>
        <w:numPr>
          <w:ilvl w:val="0"/>
          <w:numId w:val="42"/>
        </w:numPr>
        <w:spacing w:before="120" w:line="240" w:lineRule="auto"/>
        <w:ind w:left="284" w:hanging="284"/>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Show how the partners will have access to critical infrastructure needed to carry out the project activities.</w:t>
      </w:r>
    </w:p>
    <w:p w14:paraId="23C89693" w14:textId="77777777" w:rsidR="008B5986" w:rsidRPr="008B5986" w:rsidRDefault="008B5986" w:rsidP="008B5986">
      <w:pPr>
        <w:numPr>
          <w:ilvl w:val="0"/>
          <w:numId w:val="42"/>
        </w:numPr>
        <w:spacing w:before="120" w:line="240" w:lineRule="auto"/>
        <w:ind w:left="284" w:hanging="284"/>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Describe how the members complement one another (and cover the value chain, where appropriate)</w:t>
      </w:r>
    </w:p>
    <w:p w14:paraId="61454F48" w14:textId="77777777" w:rsidR="008B5986" w:rsidRPr="008B5986" w:rsidRDefault="008B5986" w:rsidP="008B5986">
      <w:pPr>
        <w:numPr>
          <w:ilvl w:val="0"/>
          <w:numId w:val="42"/>
        </w:numPr>
        <w:spacing w:before="120" w:line="240" w:lineRule="auto"/>
        <w:ind w:left="284" w:hanging="284"/>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In what way does each of them contribute to the project? Show that each has a valid role, and adequate resources in the project to fulfil that role.</w:t>
      </w:r>
    </w:p>
    <w:p w14:paraId="3AFF5ABE" w14:textId="77777777" w:rsidR="008B5986" w:rsidRPr="008B5986" w:rsidRDefault="008B5986" w:rsidP="008B5986">
      <w:pPr>
        <w:numPr>
          <w:ilvl w:val="0"/>
          <w:numId w:val="42"/>
        </w:numPr>
        <w:spacing w:before="120" w:line="240" w:lineRule="auto"/>
        <w:ind w:left="284" w:hanging="284"/>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 xml:space="preserve">Describe the consortium governance: the different bodies and members, how they relate to one another, and their role in the consortium. </w:t>
      </w:r>
    </w:p>
    <w:p w14:paraId="7148FFD7" w14:textId="6598EA60" w:rsidR="008B5986" w:rsidRDefault="008B5986" w:rsidP="008B5986">
      <w:pPr>
        <w:numPr>
          <w:ilvl w:val="0"/>
          <w:numId w:val="42"/>
        </w:numPr>
        <w:spacing w:before="120" w:line="240" w:lineRule="auto"/>
        <w:ind w:left="284" w:hanging="284"/>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 xml:space="preserve">If applicable, describe the industrial/commercial involvement in the project to ensure exploitation of the results and explain why this is consistent with and will help to achieve the specific measures which are proposed for </w:t>
      </w:r>
      <w:r w:rsidR="008E36EF" w:rsidRPr="008B5986">
        <w:rPr>
          <w:rFonts w:asciiTheme="minorHAnsi" w:eastAsia="Arial" w:hAnsiTheme="minorHAnsi" w:cstheme="minorHAnsi"/>
          <w:i/>
          <w:color w:val="999B9E"/>
          <w:sz w:val="20"/>
          <w:lang w:val="en-US"/>
        </w:rPr>
        <w:t>the exploitation</w:t>
      </w:r>
      <w:r w:rsidRPr="008B5986">
        <w:rPr>
          <w:rFonts w:asciiTheme="minorHAnsi" w:eastAsia="Arial" w:hAnsiTheme="minorHAnsi" w:cstheme="minorHAnsi"/>
          <w:i/>
          <w:color w:val="999B9E"/>
          <w:sz w:val="20"/>
          <w:lang w:val="en-US"/>
        </w:rPr>
        <w:t xml:space="preserve"> of the results of the project.</w:t>
      </w:r>
    </w:p>
    <w:p w14:paraId="4A6F505D" w14:textId="2A47A4C3" w:rsidR="008C4E78" w:rsidRPr="00320504" w:rsidRDefault="00A4257D" w:rsidP="00320504">
      <w:pPr>
        <w:numPr>
          <w:ilvl w:val="0"/>
          <w:numId w:val="42"/>
        </w:numPr>
        <w:spacing w:before="120" w:line="240" w:lineRule="auto"/>
        <w:ind w:left="284" w:hanging="284"/>
        <w:rPr>
          <w:rFonts w:asciiTheme="minorHAnsi" w:eastAsia="Arial" w:hAnsiTheme="minorHAnsi" w:cstheme="minorHAnsi"/>
          <w:i/>
          <w:color w:val="999B9E"/>
          <w:sz w:val="20"/>
          <w:lang w:val="en-US"/>
        </w:rPr>
      </w:pPr>
      <w:r>
        <w:rPr>
          <w:rFonts w:asciiTheme="minorHAnsi" w:eastAsia="Arial" w:hAnsiTheme="minorHAnsi" w:cstheme="minorHAnsi"/>
          <w:i/>
          <w:color w:val="999B9E"/>
          <w:sz w:val="20"/>
          <w:lang w:val="en-US"/>
        </w:rPr>
        <w:t xml:space="preserve">Describe </w:t>
      </w:r>
      <w:r w:rsidR="00665E64" w:rsidRPr="00665E64">
        <w:rPr>
          <w:rFonts w:asciiTheme="minorHAnsi" w:eastAsia="Arial" w:hAnsiTheme="minorHAnsi" w:cstheme="minorHAnsi"/>
          <w:i/>
          <w:color w:val="999B9E"/>
          <w:sz w:val="20"/>
          <w:lang w:val="en-US"/>
        </w:rPr>
        <w:t>the monitoring and control</w:t>
      </w:r>
      <w:r w:rsidR="00665E64">
        <w:rPr>
          <w:rFonts w:asciiTheme="minorHAnsi" w:eastAsia="Arial" w:hAnsiTheme="minorHAnsi" w:cstheme="minorHAnsi"/>
          <w:i/>
          <w:color w:val="999B9E"/>
          <w:sz w:val="20"/>
          <w:lang w:val="en-US"/>
        </w:rPr>
        <w:t xml:space="preserve"> measures/</w:t>
      </w:r>
      <w:r w:rsidR="00665E64" w:rsidRPr="00665E64">
        <w:rPr>
          <w:rFonts w:asciiTheme="minorHAnsi" w:eastAsia="Arial" w:hAnsiTheme="minorHAnsi" w:cstheme="minorHAnsi"/>
          <w:i/>
          <w:color w:val="999B9E"/>
          <w:sz w:val="20"/>
          <w:lang w:val="en-US"/>
        </w:rPr>
        <w:t xml:space="preserve">mechanisms </w:t>
      </w:r>
      <w:r w:rsidR="009B2F83">
        <w:rPr>
          <w:rFonts w:asciiTheme="minorHAnsi" w:eastAsia="Arial" w:hAnsiTheme="minorHAnsi" w:cstheme="minorHAnsi"/>
          <w:i/>
          <w:color w:val="999B9E"/>
          <w:sz w:val="20"/>
          <w:lang w:val="en-US"/>
        </w:rPr>
        <w:t>of</w:t>
      </w:r>
      <w:r w:rsidR="00665E64" w:rsidRPr="00665E64">
        <w:rPr>
          <w:rFonts w:asciiTheme="minorHAnsi" w:eastAsia="Arial" w:hAnsiTheme="minorHAnsi" w:cstheme="minorHAnsi"/>
          <w:i/>
          <w:color w:val="999B9E"/>
          <w:sz w:val="20"/>
          <w:lang w:val="en-US"/>
        </w:rPr>
        <w:t xml:space="preserve"> the beneficiaries during the project</w:t>
      </w:r>
      <w:r w:rsidR="009B2F83">
        <w:rPr>
          <w:rFonts w:asciiTheme="minorHAnsi" w:eastAsia="Arial" w:hAnsiTheme="minorHAnsi" w:cstheme="minorHAnsi"/>
          <w:i/>
          <w:color w:val="999B9E"/>
          <w:sz w:val="20"/>
          <w:lang w:val="en-US"/>
        </w:rPr>
        <w:t>.</w:t>
      </w:r>
    </w:p>
    <w:tbl>
      <w:tblPr>
        <w:tblStyle w:val="TabelacomGrelha4"/>
        <w:tblW w:w="0" w:type="auto"/>
        <w:tblLook w:val="04A0" w:firstRow="1" w:lastRow="0" w:firstColumn="1" w:lastColumn="0" w:noHBand="0" w:noVBand="1"/>
      </w:tblPr>
      <w:tblGrid>
        <w:gridCol w:w="9911"/>
      </w:tblGrid>
      <w:tr w:rsidR="008B5986" w:rsidRPr="008B5986" w14:paraId="1997DE34" w14:textId="77777777">
        <w:tc>
          <w:tcPr>
            <w:tcW w:w="9911" w:type="dxa"/>
          </w:tcPr>
          <w:p w14:paraId="188BCCA0" w14:textId="77777777" w:rsidR="008B5986" w:rsidRPr="008B5986" w:rsidRDefault="008B5986" w:rsidP="008B5986">
            <w:pPr>
              <w:spacing w:before="120" w:line="240" w:lineRule="auto"/>
              <w:rPr>
                <w:szCs w:val="24"/>
                <w:lang w:val="en-US"/>
              </w:rPr>
            </w:pPr>
            <w:bookmarkStart w:id="1" w:name="_Hlk189648468"/>
          </w:p>
          <w:p w14:paraId="4635D0CB" w14:textId="77777777" w:rsidR="008B5986" w:rsidRPr="008B5986" w:rsidRDefault="008B5986" w:rsidP="008B5986">
            <w:pPr>
              <w:spacing w:before="120" w:line="240" w:lineRule="auto"/>
              <w:rPr>
                <w:szCs w:val="24"/>
                <w:lang w:val="en-US"/>
              </w:rPr>
            </w:pPr>
          </w:p>
        </w:tc>
      </w:tr>
    </w:tbl>
    <w:bookmarkEnd w:id="1"/>
    <w:p w14:paraId="72343E4A" w14:textId="77777777" w:rsidR="008B5986" w:rsidRPr="008B5986" w:rsidRDefault="008B5986" w:rsidP="008B5986">
      <w:pPr>
        <w:numPr>
          <w:ilvl w:val="0"/>
          <w:numId w:val="12"/>
        </w:numPr>
        <w:spacing w:before="360" w:after="240" w:line="360" w:lineRule="exact"/>
        <w:ind w:left="425" w:hanging="425"/>
        <w:jc w:val="left"/>
        <w:rPr>
          <w:rFonts w:eastAsia="Times New Roman"/>
          <w:b/>
          <w:bCs/>
          <w:color w:val="1C2B60" w:themeColor="text2" w:themeTint="E6"/>
          <w:sz w:val="28"/>
          <w:szCs w:val="28"/>
          <w:lang w:val="pt-PT"/>
        </w:rPr>
      </w:pPr>
      <w:proofErr w:type="spellStart"/>
      <w:r w:rsidRPr="008B5986">
        <w:rPr>
          <w:rFonts w:eastAsia="Times New Roman"/>
          <w:b/>
          <w:bCs/>
          <w:color w:val="1C2B60" w:themeColor="text2" w:themeTint="E6"/>
          <w:sz w:val="28"/>
          <w:szCs w:val="28"/>
          <w:lang w:val="pt-PT"/>
        </w:rPr>
        <w:lastRenderedPageBreak/>
        <w:t>Quality</w:t>
      </w:r>
      <w:proofErr w:type="spellEnd"/>
    </w:p>
    <w:p w14:paraId="59468F13" w14:textId="77777777" w:rsidR="008B5986" w:rsidRPr="008B5986" w:rsidRDefault="008B5986" w:rsidP="008B5986">
      <w:pPr>
        <w:spacing w:before="120" w:line="240" w:lineRule="auto"/>
        <w:rPr>
          <w:rFonts w:asciiTheme="minorHAnsi" w:eastAsia="Arial" w:hAnsiTheme="minorHAnsi" w:cstheme="minorHAnsi"/>
          <w:b/>
          <w:bCs/>
          <w:i/>
          <w:color w:val="999B9E"/>
          <w:sz w:val="20"/>
          <w:lang w:val="en-US"/>
        </w:rPr>
      </w:pPr>
      <w:r w:rsidRPr="008B5986">
        <w:rPr>
          <w:rFonts w:asciiTheme="minorHAnsi" w:eastAsia="Arial" w:hAnsiTheme="minorHAnsi" w:cstheme="minorHAnsi"/>
          <w:b/>
          <w:bCs/>
          <w:i/>
          <w:color w:val="999B9E"/>
          <w:sz w:val="20"/>
          <w:lang w:val="en-US"/>
        </w:rPr>
        <w:t>Quality – aspects to be considered:</w:t>
      </w:r>
    </w:p>
    <w:p w14:paraId="02EB9EDA" w14:textId="77777777" w:rsidR="008B5986" w:rsidRPr="008B5986" w:rsidRDefault="008B5986" w:rsidP="008B5986">
      <w:pPr>
        <w:numPr>
          <w:ilvl w:val="0"/>
          <w:numId w:val="43"/>
        </w:numPr>
        <w:spacing w:before="120" w:line="240" w:lineRule="auto"/>
        <w:ind w:left="284" w:hanging="284"/>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Clarity and pertinence of the project’s objectives, and the extent to which the proposed work is ambitious, and goes beyond the state of the art.</w:t>
      </w:r>
    </w:p>
    <w:p w14:paraId="2439C798" w14:textId="77777777" w:rsidR="008B5986" w:rsidRPr="008B5986" w:rsidRDefault="008B5986" w:rsidP="008B5986">
      <w:pPr>
        <w:numPr>
          <w:ilvl w:val="0"/>
          <w:numId w:val="43"/>
        </w:numPr>
        <w:spacing w:before="120" w:line="240" w:lineRule="auto"/>
        <w:ind w:left="284" w:hanging="284"/>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p w14:paraId="52712CA9" w14:textId="482DE02C" w:rsidR="008B5986" w:rsidRPr="00BA18BF" w:rsidRDefault="008B5986" w:rsidP="00BA18BF">
      <w:pPr>
        <w:shd w:val="clear" w:color="auto" w:fill="DFDFDF" w:themeFill="background1" w:themeFillTint="33"/>
        <w:spacing w:before="360" w:line="240" w:lineRule="auto"/>
        <w:jc w:val="left"/>
        <w:rPr>
          <w:rFonts w:asciiTheme="minorHAnsi" w:eastAsia="Times New Roman" w:hAnsiTheme="minorHAnsi" w:cstheme="minorHAnsi"/>
          <w:b/>
          <w:bCs/>
          <w:color w:val="5F5F5F" w:themeColor="background1"/>
          <w:szCs w:val="24"/>
          <w:lang w:val="en-US"/>
        </w:rPr>
      </w:pPr>
      <w:r w:rsidRPr="00562BD1">
        <w:rPr>
          <w:rFonts w:asciiTheme="minorHAnsi" w:eastAsia="Times New Roman" w:hAnsiTheme="minorHAnsi" w:cstheme="minorHAnsi"/>
          <w:b/>
          <w:bCs/>
          <w:color w:val="5F5F5F" w:themeColor="background1"/>
          <w:szCs w:val="24"/>
          <w:lang w:val="en-US"/>
        </w:rPr>
        <w:t xml:space="preserve">B4.1. </w:t>
      </w:r>
      <w:r w:rsidR="00E57ECC">
        <w:rPr>
          <w:rFonts w:asciiTheme="minorHAnsi" w:eastAsia="Times New Roman" w:hAnsiTheme="minorHAnsi" w:cstheme="minorHAnsi"/>
          <w:b/>
          <w:bCs/>
          <w:color w:val="5F5F5F" w:themeColor="background1"/>
          <w:szCs w:val="24"/>
          <w:lang w:val="en-US"/>
        </w:rPr>
        <w:t>Adequacy of the project and the work plan</w:t>
      </w:r>
      <w:bookmarkStart w:id="2" w:name="_Hlk164693687"/>
    </w:p>
    <w:p w14:paraId="68F50091" w14:textId="5ECB8275" w:rsidR="00F74C99" w:rsidRDefault="00F74C99" w:rsidP="004E61D5">
      <w:pPr>
        <w:numPr>
          <w:ilvl w:val="0"/>
          <w:numId w:val="17"/>
        </w:numPr>
        <w:spacing w:before="120" w:line="240" w:lineRule="auto"/>
        <w:ind w:left="284" w:hanging="284"/>
        <w:rPr>
          <w:rFonts w:asciiTheme="minorHAnsi" w:eastAsia="Arial" w:hAnsiTheme="minorHAnsi" w:cstheme="minorHAnsi"/>
          <w:i/>
          <w:color w:val="999B9E"/>
          <w:sz w:val="20"/>
          <w:lang w:val="en-US"/>
        </w:rPr>
      </w:pPr>
      <w:r>
        <w:rPr>
          <w:rFonts w:asciiTheme="minorHAnsi" w:eastAsia="Arial" w:hAnsiTheme="minorHAnsi" w:cstheme="minorHAnsi"/>
          <w:i/>
          <w:color w:val="999B9E"/>
          <w:sz w:val="20"/>
          <w:lang w:val="en-US"/>
        </w:rPr>
        <w:t>Explain</w:t>
      </w:r>
      <w:r w:rsidRPr="00F74C99">
        <w:rPr>
          <w:rFonts w:asciiTheme="minorHAnsi" w:eastAsia="Arial" w:hAnsiTheme="minorHAnsi" w:cstheme="minorHAnsi"/>
          <w:i/>
          <w:color w:val="999B9E"/>
          <w:sz w:val="20"/>
          <w:lang w:val="en-US"/>
        </w:rPr>
        <w:t xml:space="preserve"> </w:t>
      </w:r>
      <w:r>
        <w:rPr>
          <w:rFonts w:asciiTheme="minorHAnsi" w:eastAsia="Arial" w:hAnsiTheme="minorHAnsi" w:cstheme="minorHAnsi"/>
          <w:i/>
          <w:color w:val="999B9E"/>
          <w:sz w:val="20"/>
          <w:lang w:val="en-US"/>
        </w:rPr>
        <w:t>the a</w:t>
      </w:r>
      <w:r w:rsidRPr="003709A9">
        <w:rPr>
          <w:rFonts w:asciiTheme="minorHAnsi" w:eastAsia="Arial" w:hAnsiTheme="minorHAnsi" w:cstheme="minorHAnsi"/>
          <w:i/>
          <w:color w:val="999B9E"/>
          <w:sz w:val="20"/>
          <w:lang w:val="en-US"/>
        </w:rPr>
        <w:t>dequacy of the project to the objectives of the call.</w:t>
      </w:r>
    </w:p>
    <w:p w14:paraId="5ACB232A" w14:textId="403C7357" w:rsidR="008B5986" w:rsidRDefault="00F74C99" w:rsidP="004E61D5">
      <w:pPr>
        <w:numPr>
          <w:ilvl w:val="0"/>
          <w:numId w:val="17"/>
        </w:numPr>
        <w:spacing w:before="120" w:line="240" w:lineRule="auto"/>
        <w:ind w:left="284" w:hanging="284"/>
        <w:rPr>
          <w:rFonts w:asciiTheme="minorHAnsi" w:eastAsia="Arial" w:hAnsiTheme="minorHAnsi" w:cstheme="minorHAnsi"/>
          <w:i/>
          <w:color w:val="999B9E"/>
          <w:sz w:val="20"/>
          <w:lang w:val="en-US"/>
        </w:rPr>
      </w:pPr>
      <w:r>
        <w:rPr>
          <w:rFonts w:asciiTheme="minorHAnsi" w:eastAsia="Arial" w:hAnsiTheme="minorHAnsi" w:cstheme="minorHAnsi"/>
          <w:i/>
          <w:color w:val="999B9E"/>
          <w:sz w:val="20"/>
          <w:lang w:val="en-US"/>
        </w:rPr>
        <w:t>Briefly</w:t>
      </w:r>
      <w:r w:rsidR="008B5986" w:rsidRPr="004A235D">
        <w:rPr>
          <w:rFonts w:asciiTheme="minorHAnsi" w:eastAsia="Arial" w:hAnsiTheme="minorHAnsi" w:cstheme="minorHAnsi"/>
          <w:i/>
          <w:color w:val="999B9E"/>
          <w:sz w:val="20"/>
          <w:lang w:val="en-US"/>
        </w:rPr>
        <w:t xml:space="preserve"> describe the</w:t>
      </w:r>
      <w:r w:rsidR="00792FBE" w:rsidRPr="004A235D">
        <w:rPr>
          <w:rFonts w:asciiTheme="minorHAnsi" w:eastAsia="Arial" w:hAnsiTheme="minorHAnsi" w:cstheme="minorHAnsi"/>
          <w:i/>
          <w:color w:val="999B9E"/>
          <w:sz w:val="20"/>
          <w:lang w:val="en-US"/>
        </w:rPr>
        <w:t xml:space="preserve"> deliverables</w:t>
      </w:r>
      <w:r w:rsidR="004A235D">
        <w:rPr>
          <w:rFonts w:asciiTheme="minorHAnsi" w:eastAsia="Arial" w:hAnsiTheme="minorHAnsi" w:cstheme="minorHAnsi"/>
          <w:i/>
          <w:color w:val="999B9E"/>
          <w:sz w:val="20"/>
          <w:lang w:val="en-US"/>
        </w:rPr>
        <w:t xml:space="preserve"> and the </w:t>
      </w:r>
      <w:r w:rsidR="008B5986" w:rsidRPr="004A235D">
        <w:rPr>
          <w:rFonts w:asciiTheme="minorHAnsi" w:eastAsia="Arial" w:hAnsiTheme="minorHAnsi" w:cstheme="minorHAnsi"/>
          <w:i/>
          <w:color w:val="999B9E"/>
          <w:sz w:val="20"/>
          <w:lang w:val="en-US"/>
        </w:rPr>
        <w:t xml:space="preserve">objectives of your proposed work. Why are they pertinent to the work </w:t>
      </w:r>
      <w:r w:rsidR="008E36EF" w:rsidRPr="004A235D">
        <w:rPr>
          <w:rFonts w:asciiTheme="minorHAnsi" w:eastAsia="Arial" w:hAnsiTheme="minorHAnsi" w:cstheme="minorHAnsi"/>
          <w:i/>
          <w:color w:val="999B9E"/>
          <w:sz w:val="20"/>
          <w:lang w:val="en-US"/>
        </w:rPr>
        <w:t>program</w:t>
      </w:r>
      <w:r w:rsidR="008B5986" w:rsidRPr="004A235D">
        <w:rPr>
          <w:rFonts w:asciiTheme="minorHAnsi" w:eastAsia="Arial" w:hAnsiTheme="minorHAnsi" w:cstheme="minorHAnsi"/>
          <w:i/>
          <w:color w:val="999B9E"/>
          <w:sz w:val="20"/>
          <w:lang w:val="en-US"/>
        </w:rPr>
        <w:t xml:space="preserve"> topic? Are they measurable and verifiable? Are they realistically achievable?</w:t>
      </w:r>
    </w:p>
    <w:p w14:paraId="4A349624" w14:textId="11B1A235" w:rsidR="003709A9" w:rsidRPr="00F74C99" w:rsidRDefault="00C03781" w:rsidP="00F74C99">
      <w:pPr>
        <w:numPr>
          <w:ilvl w:val="0"/>
          <w:numId w:val="17"/>
        </w:numPr>
        <w:spacing w:before="120" w:line="240" w:lineRule="auto"/>
        <w:ind w:left="284" w:hanging="284"/>
        <w:rPr>
          <w:rFonts w:asciiTheme="minorHAnsi" w:eastAsia="Arial" w:hAnsiTheme="minorHAnsi" w:cstheme="minorHAnsi"/>
          <w:i/>
          <w:color w:val="999B9E"/>
          <w:sz w:val="20"/>
          <w:lang w:val="en-US"/>
        </w:rPr>
      </w:pPr>
      <w:r>
        <w:rPr>
          <w:rFonts w:asciiTheme="minorHAnsi" w:eastAsia="Arial" w:hAnsiTheme="minorHAnsi" w:cstheme="minorHAnsi"/>
          <w:i/>
          <w:color w:val="999B9E"/>
          <w:sz w:val="20"/>
          <w:lang w:val="en-US"/>
        </w:rPr>
        <w:t>Describe</w:t>
      </w:r>
      <w:r w:rsidR="0055646A">
        <w:rPr>
          <w:rFonts w:asciiTheme="minorHAnsi" w:eastAsia="Arial" w:hAnsiTheme="minorHAnsi" w:cstheme="minorHAnsi"/>
          <w:i/>
          <w:color w:val="999B9E"/>
          <w:sz w:val="20"/>
          <w:lang w:val="en-US"/>
        </w:rPr>
        <w:t xml:space="preserve"> the structure of </w:t>
      </w:r>
      <w:r w:rsidR="00872484">
        <w:rPr>
          <w:rFonts w:asciiTheme="minorHAnsi" w:eastAsia="Arial" w:hAnsiTheme="minorHAnsi" w:cstheme="minorHAnsi"/>
          <w:i/>
          <w:color w:val="999B9E"/>
          <w:sz w:val="20"/>
          <w:lang w:val="en-US"/>
        </w:rPr>
        <w:t xml:space="preserve">the </w:t>
      </w:r>
      <w:r w:rsidR="0055646A">
        <w:rPr>
          <w:rFonts w:asciiTheme="minorHAnsi" w:eastAsia="Arial" w:hAnsiTheme="minorHAnsi" w:cstheme="minorHAnsi"/>
          <w:i/>
          <w:color w:val="999B9E"/>
          <w:sz w:val="20"/>
          <w:lang w:val="en-US"/>
        </w:rPr>
        <w:t>project implementation</w:t>
      </w:r>
      <w:r w:rsidR="00872484">
        <w:rPr>
          <w:rFonts w:asciiTheme="minorHAnsi" w:eastAsia="Arial" w:hAnsiTheme="minorHAnsi" w:cstheme="minorHAnsi"/>
          <w:i/>
          <w:color w:val="999B9E"/>
          <w:sz w:val="20"/>
          <w:lang w:val="en-US"/>
        </w:rPr>
        <w:t xml:space="preserve"> and </w:t>
      </w:r>
      <w:r w:rsidR="004E34AD">
        <w:rPr>
          <w:rFonts w:asciiTheme="minorHAnsi" w:eastAsia="Arial" w:hAnsiTheme="minorHAnsi" w:cstheme="minorHAnsi"/>
          <w:i/>
          <w:color w:val="999B9E"/>
          <w:sz w:val="20"/>
          <w:lang w:val="en-US"/>
        </w:rPr>
        <w:t>why</w:t>
      </w:r>
      <w:r w:rsidR="00872484">
        <w:rPr>
          <w:rFonts w:asciiTheme="minorHAnsi" w:eastAsia="Arial" w:hAnsiTheme="minorHAnsi" w:cstheme="minorHAnsi"/>
          <w:i/>
          <w:color w:val="999B9E"/>
          <w:sz w:val="20"/>
          <w:lang w:val="en-US"/>
        </w:rPr>
        <w:t xml:space="preserve"> it is adequate for </w:t>
      </w:r>
      <w:r w:rsidR="00B92A6C">
        <w:rPr>
          <w:rFonts w:asciiTheme="minorHAnsi" w:eastAsia="Arial" w:hAnsiTheme="minorHAnsi" w:cstheme="minorHAnsi"/>
          <w:i/>
          <w:color w:val="999B9E"/>
          <w:sz w:val="20"/>
          <w:lang w:val="en-US"/>
        </w:rPr>
        <w:t>the proposed work.</w:t>
      </w:r>
    </w:p>
    <w:tbl>
      <w:tblPr>
        <w:tblStyle w:val="TabelacomGrelha4"/>
        <w:tblW w:w="0" w:type="auto"/>
        <w:tblLook w:val="04A0" w:firstRow="1" w:lastRow="0" w:firstColumn="1" w:lastColumn="0" w:noHBand="0" w:noVBand="1"/>
      </w:tblPr>
      <w:tblGrid>
        <w:gridCol w:w="9911"/>
      </w:tblGrid>
      <w:tr w:rsidR="00364FC0" w:rsidRPr="008B5986" w14:paraId="5C8BBAC2" w14:textId="77777777" w:rsidTr="00D337CB">
        <w:tc>
          <w:tcPr>
            <w:tcW w:w="9911" w:type="dxa"/>
          </w:tcPr>
          <w:p w14:paraId="3F7EDC11" w14:textId="77777777" w:rsidR="00364FC0" w:rsidRPr="008B5986" w:rsidRDefault="00364FC0" w:rsidP="00D337CB">
            <w:pPr>
              <w:spacing w:before="120" w:line="240" w:lineRule="auto"/>
              <w:rPr>
                <w:szCs w:val="24"/>
                <w:lang w:val="en-US"/>
              </w:rPr>
            </w:pPr>
          </w:p>
          <w:p w14:paraId="00CD3C37" w14:textId="77777777" w:rsidR="00364FC0" w:rsidRPr="008B5986" w:rsidRDefault="00364FC0" w:rsidP="00D337CB">
            <w:pPr>
              <w:spacing w:before="120" w:line="240" w:lineRule="auto"/>
              <w:rPr>
                <w:szCs w:val="24"/>
                <w:lang w:val="en-US"/>
              </w:rPr>
            </w:pPr>
          </w:p>
        </w:tc>
      </w:tr>
    </w:tbl>
    <w:p w14:paraId="258C48EC" w14:textId="1DC140DC" w:rsidR="004E34AD" w:rsidRPr="008B5986" w:rsidRDefault="004E34AD" w:rsidP="004E34AD">
      <w:pPr>
        <w:shd w:val="clear" w:color="auto" w:fill="DFDFDF" w:themeFill="background1" w:themeFillTint="33"/>
        <w:spacing w:before="360" w:line="240" w:lineRule="auto"/>
        <w:jc w:val="left"/>
        <w:rPr>
          <w:rFonts w:asciiTheme="minorHAnsi" w:eastAsia="Times New Roman" w:hAnsiTheme="minorHAnsi" w:cstheme="minorHAnsi"/>
          <w:b/>
          <w:bCs/>
          <w:color w:val="5F5F5F" w:themeColor="background1"/>
          <w:szCs w:val="24"/>
          <w:lang w:val="en-US"/>
        </w:rPr>
      </w:pPr>
      <w:r w:rsidRPr="00754879">
        <w:rPr>
          <w:rFonts w:asciiTheme="minorHAnsi" w:eastAsia="Times New Roman" w:hAnsiTheme="minorHAnsi" w:cstheme="minorHAnsi"/>
          <w:b/>
          <w:bCs/>
          <w:color w:val="5F5F5F" w:themeColor="background1"/>
          <w:szCs w:val="24"/>
          <w:lang w:val="en-US"/>
        </w:rPr>
        <w:t xml:space="preserve">B4.2. </w:t>
      </w:r>
      <w:r w:rsidR="00AC5657" w:rsidRPr="00AC5657">
        <w:rPr>
          <w:rFonts w:asciiTheme="minorHAnsi" w:eastAsia="Times New Roman" w:hAnsiTheme="minorHAnsi" w:cstheme="minorHAnsi"/>
          <w:b/>
          <w:bCs/>
          <w:color w:val="5F5F5F" w:themeColor="background1"/>
          <w:szCs w:val="24"/>
          <w:lang w:val="en-US"/>
        </w:rPr>
        <w:t>Innovation Scope of the Projec</w:t>
      </w:r>
      <w:r w:rsidR="00AC5657">
        <w:rPr>
          <w:rFonts w:asciiTheme="minorHAnsi" w:eastAsia="Times New Roman" w:hAnsiTheme="minorHAnsi" w:cstheme="minorHAnsi"/>
          <w:b/>
          <w:bCs/>
          <w:color w:val="5F5F5F" w:themeColor="background1"/>
          <w:szCs w:val="24"/>
          <w:lang w:val="en-US"/>
        </w:rPr>
        <w:t>t</w:t>
      </w:r>
    </w:p>
    <w:p w14:paraId="427F3420" w14:textId="3976B411" w:rsidR="00D507C1" w:rsidRDefault="00D439F5" w:rsidP="00D507C1">
      <w:pPr>
        <w:numPr>
          <w:ilvl w:val="0"/>
          <w:numId w:val="50"/>
        </w:numPr>
        <w:spacing w:before="120" w:line="240" w:lineRule="auto"/>
        <w:ind w:left="284" w:hanging="284"/>
        <w:rPr>
          <w:rFonts w:asciiTheme="minorHAnsi" w:eastAsia="Arial" w:hAnsiTheme="minorHAnsi" w:cstheme="minorHAnsi"/>
          <w:i/>
          <w:color w:val="999B9E"/>
          <w:sz w:val="20"/>
          <w:lang w:val="en-US"/>
        </w:rPr>
      </w:pPr>
      <w:r>
        <w:rPr>
          <w:rFonts w:asciiTheme="minorHAnsi" w:eastAsia="Arial" w:hAnsiTheme="minorHAnsi" w:cstheme="minorHAnsi"/>
          <w:i/>
          <w:color w:val="999B9E"/>
          <w:sz w:val="20"/>
          <w:lang w:val="en-US"/>
        </w:rPr>
        <w:t xml:space="preserve">Describe the potential generation of Intellectual Propriety </w:t>
      </w:r>
      <w:r w:rsidR="00CF43E3">
        <w:rPr>
          <w:rFonts w:asciiTheme="minorHAnsi" w:eastAsia="Arial" w:hAnsiTheme="minorHAnsi" w:cstheme="minorHAnsi"/>
          <w:i/>
          <w:color w:val="999B9E"/>
          <w:sz w:val="20"/>
          <w:lang w:val="en-US"/>
        </w:rPr>
        <w:t>of the</w:t>
      </w:r>
      <w:r>
        <w:rPr>
          <w:rFonts w:asciiTheme="minorHAnsi" w:eastAsia="Arial" w:hAnsiTheme="minorHAnsi" w:cstheme="minorHAnsi"/>
          <w:i/>
          <w:color w:val="999B9E"/>
          <w:sz w:val="20"/>
          <w:lang w:val="en-US"/>
        </w:rPr>
        <w:t xml:space="preserve"> project.</w:t>
      </w:r>
    </w:p>
    <w:p w14:paraId="3AD009F7" w14:textId="77777777" w:rsidR="00714DF0" w:rsidRPr="008B5986" w:rsidRDefault="00714DF0" w:rsidP="00714DF0">
      <w:pPr>
        <w:numPr>
          <w:ilvl w:val="0"/>
          <w:numId w:val="50"/>
        </w:numPr>
        <w:spacing w:before="120" w:line="240" w:lineRule="auto"/>
        <w:ind w:left="284" w:hanging="284"/>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Describe how your project goes beyond the state-of-the-art, and the extent the proposed work is ambitious. Indicate any exceptional ground-breaking R&amp;I, novel concepts and approaches, new products, services or business and organizational models. Where relevant, illustrate the advance by referring to products and services already available on the market. Refer to any patent or publication search carried out.</w:t>
      </w:r>
    </w:p>
    <w:p w14:paraId="78D85669" w14:textId="77777777" w:rsidR="00081837" w:rsidRDefault="00714DF0" w:rsidP="00081837">
      <w:pPr>
        <w:numPr>
          <w:ilvl w:val="0"/>
          <w:numId w:val="50"/>
        </w:numPr>
        <w:spacing w:before="120" w:line="240" w:lineRule="auto"/>
        <w:ind w:left="284" w:hanging="284"/>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Describe where the proposed work is positioned in terms of R&amp;I maturity (i.e. where it is situated in the spectrum from ‘idea to application’, or from ‘lab to market’). Where applicable, provide an indication of the Technology Readiness Level, if possible, distinguishing the start and by the end of the project.</w:t>
      </w:r>
      <w:bookmarkEnd w:id="2"/>
    </w:p>
    <w:p w14:paraId="59B6F0E9" w14:textId="21529985" w:rsidR="008B5986" w:rsidRPr="00081837" w:rsidRDefault="008B5986" w:rsidP="00081837">
      <w:pPr>
        <w:numPr>
          <w:ilvl w:val="0"/>
          <w:numId w:val="50"/>
        </w:numPr>
        <w:spacing w:before="120" w:line="240" w:lineRule="auto"/>
        <w:ind w:left="284" w:hanging="284"/>
        <w:rPr>
          <w:rFonts w:asciiTheme="minorHAnsi" w:eastAsia="Arial" w:hAnsiTheme="minorHAnsi" w:cstheme="minorHAnsi"/>
          <w:i/>
          <w:color w:val="999B9E"/>
          <w:sz w:val="20"/>
          <w:lang w:val="en-US"/>
        </w:rPr>
      </w:pPr>
      <w:r w:rsidRPr="00081837">
        <w:rPr>
          <w:rFonts w:asciiTheme="minorHAnsi" w:eastAsia="Arial" w:hAnsiTheme="minorHAnsi" w:cstheme="minorHAnsi"/>
          <w:i/>
          <w:color w:val="999B9E"/>
          <w:sz w:val="20"/>
          <w:lang w:val="en-US"/>
        </w:rPr>
        <w:t>Research data management and management of other research outputs: Applicants generating/collecting data and/or other research outputs (except for publications) during the project must provide maximum 1 page on how the data/ research outputs will be managed in line with the FAIR principles (Findable, Accessible, Interoperable, Reusable), addressing the following (the description should be specific to your project):</w:t>
      </w:r>
    </w:p>
    <w:p w14:paraId="5A44F42F" w14:textId="77777777" w:rsidR="008B5986" w:rsidRPr="008B5986" w:rsidRDefault="008B5986" w:rsidP="008B5986">
      <w:pPr>
        <w:numPr>
          <w:ilvl w:val="0"/>
          <w:numId w:val="21"/>
        </w:numPr>
        <w:spacing w:before="120" w:line="240" w:lineRule="auto"/>
        <w:ind w:left="567" w:hanging="283"/>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Types of data/research outputs (e.g. experimental, observational, images, text, numerical) and their estimated size; if applicable, combination with, and provenance of, existing data.</w:t>
      </w:r>
    </w:p>
    <w:p w14:paraId="22588B3D" w14:textId="77777777" w:rsidR="008B5986" w:rsidRPr="008B5986" w:rsidRDefault="008B5986" w:rsidP="008B5986">
      <w:pPr>
        <w:numPr>
          <w:ilvl w:val="0"/>
          <w:numId w:val="21"/>
        </w:numPr>
        <w:spacing w:before="120" w:line="240" w:lineRule="auto"/>
        <w:ind w:left="567" w:hanging="283"/>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Findability of data/research outputs: Types of persistent and unique identifiers (e.g. digital object identifiers) and trusted repositories that will be used.</w:t>
      </w:r>
    </w:p>
    <w:p w14:paraId="39E266AC" w14:textId="15748113" w:rsidR="008B5986" w:rsidRPr="008B5986" w:rsidRDefault="008B5986" w:rsidP="008B5986">
      <w:pPr>
        <w:numPr>
          <w:ilvl w:val="0"/>
          <w:numId w:val="21"/>
        </w:numPr>
        <w:spacing w:before="120" w:line="240" w:lineRule="auto"/>
        <w:ind w:left="567" w:hanging="283"/>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 xml:space="preserve">Accessibility of data/research outputs: IPR considerations and timeline for open access (if open access </w:t>
      </w:r>
      <w:r w:rsidR="008E36EF" w:rsidRPr="008B5986">
        <w:rPr>
          <w:rFonts w:asciiTheme="minorHAnsi" w:eastAsia="Arial" w:hAnsiTheme="minorHAnsi" w:cstheme="minorHAnsi"/>
          <w:i/>
          <w:color w:val="999B9E"/>
          <w:sz w:val="20"/>
          <w:lang w:val="en-US"/>
        </w:rPr>
        <w:t>is not</w:t>
      </w:r>
      <w:r w:rsidRPr="008B5986">
        <w:rPr>
          <w:rFonts w:asciiTheme="minorHAnsi" w:eastAsia="Arial" w:hAnsiTheme="minorHAnsi" w:cstheme="minorHAnsi"/>
          <w:i/>
          <w:color w:val="999B9E"/>
          <w:sz w:val="20"/>
          <w:lang w:val="en-US"/>
        </w:rPr>
        <w:t xml:space="preserve"> provided, explain why); provisions for access to restricted data for verification purposes.</w:t>
      </w:r>
    </w:p>
    <w:p w14:paraId="3D89A136" w14:textId="77777777" w:rsidR="008B5986" w:rsidRPr="008B5986" w:rsidRDefault="008B5986" w:rsidP="008B5986">
      <w:pPr>
        <w:numPr>
          <w:ilvl w:val="0"/>
          <w:numId w:val="21"/>
        </w:numPr>
        <w:spacing w:before="120" w:line="240" w:lineRule="auto"/>
        <w:ind w:left="567" w:hanging="283"/>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Interoperability of data/research outputs: Standards, formats and vocabularies for data and metadata.</w:t>
      </w:r>
    </w:p>
    <w:p w14:paraId="63FA6E74" w14:textId="77777777" w:rsidR="008B5986" w:rsidRPr="008B5986" w:rsidRDefault="008B5986" w:rsidP="008B5986">
      <w:pPr>
        <w:numPr>
          <w:ilvl w:val="0"/>
          <w:numId w:val="21"/>
        </w:numPr>
        <w:spacing w:before="120" w:line="240" w:lineRule="auto"/>
        <w:ind w:left="567" w:hanging="283"/>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lastRenderedPageBreak/>
        <w:t>Reusability of data/research outputs: Licenses for data sharing and re-use (e.g. Creative Commons, Open Data Commons); availability of tools/software/models for data generation and validation/interpretation /re-use.</w:t>
      </w:r>
    </w:p>
    <w:p w14:paraId="196C502E" w14:textId="77777777" w:rsidR="008B5986" w:rsidRPr="008B5986" w:rsidRDefault="008B5986" w:rsidP="008B5986">
      <w:pPr>
        <w:numPr>
          <w:ilvl w:val="0"/>
          <w:numId w:val="21"/>
        </w:numPr>
        <w:spacing w:before="120" w:line="240" w:lineRule="auto"/>
        <w:ind w:left="567" w:hanging="283"/>
        <w:rPr>
          <w:rFonts w:asciiTheme="minorHAnsi" w:eastAsia="Arial" w:hAnsiTheme="minorHAnsi" w:cstheme="minorHAnsi"/>
          <w:i/>
          <w:color w:val="999B9E"/>
          <w:sz w:val="20"/>
          <w:lang w:val="en-US"/>
        </w:rPr>
      </w:pPr>
      <w:r w:rsidRPr="008B5986">
        <w:rPr>
          <w:rFonts w:asciiTheme="minorHAnsi" w:eastAsia="Arial" w:hAnsiTheme="minorHAnsi" w:cstheme="minorHAnsi"/>
          <w:i/>
          <w:color w:val="999B9E"/>
          <w:sz w:val="20"/>
          <w:lang w:val="en-US"/>
        </w:rPr>
        <w:t>Curation and storage/preservation costs; person/team responsible for data management and quality assurance.</w:t>
      </w:r>
    </w:p>
    <w:tbl>
      <w:tblPr>
        <w:tblStyle w:val="TabelacomGrelha4"/>
        <w:tblW w:w="0" w:type="auto"/>
        <w:tblLook w:val="04A0" w:firstRow="1" w:lastRow="0" w:firstColumn="1" w:lastColumn="0" w:noHBand="0" w:noVBand="1"/>
      </w:tblPr>
      <w:tblGrid>
        <w:gridCol w:w="9911"/>
      </w:tblGrid>
      <w:tr w:rsidR="008B5986" w:rsidRPr="008B5986" w14:paraId="03598F39" w14:textId="77777777">
        <w:tc>
          <w:tcPr>
            <w:tcW w:w="9911" w:type="dxa"/>
          </w:tcPr>
          <w:p w14:paraId="6B4CA7BC" w14:textId="77777777" w:rsidR="008B5986" w:rsidRPr="008B5986" w:rsidRDefault="008B5986" w:rsidP="008B5986">
            <w:pPr>
              <w:spacing w:before="120" w:line="240" w:lineRule="auto"/>
              <w:rPr>
                <w:rFonts w:asciiTheme="minorHAnsi" w:eastAsia="Arial" w:hAnsiTheme="minorHAnsi" w:cstheme="minorHAnsi"/>
                <w:i/>
                <w:color w:val="999B9E"/>
                <w:sz w:val="20"/>
                <w:lang w:val="en-US"/>
              </w:rPr>
            </w:pPr>
          </w:p>
          <w:p w14:paraId="76CBCBE2" w14:textId="77777777" w:rsidR="008B5986" w:rsidRPr="008B5986" w:rsidRDefault="008B5986" w:rsidP="008B5986">
            <w:pPr>
              <w:spacing w:before="120" w:line="240" w:lineRule="auto"/>
              <w:rPr>
                <w:rFonts w:asciiTheme="minorHAnsi" w:eastAsia="Arial" w:hAnsiTheme="minorHAnsi" w:cstheme="minorHAnsi"/>
                <w:i/>
                <w:color w:val="999B9E"/>
                <w:sz w:val="20"/>
                <w:lang w:val="en-US"/>
              </w:rPr>
            </w:pPr>
          </w:p>
        </w:tc>
      </w:tr>
    </w:tbl>
    <w:p w14:paraId="24D5D6BE" w14:textId="77777777" w:rsidR="002264A7" w:rsidRDefault="002264A7" w:rsidP="00BA26F8">
      <w:pPr>
        <w:pStyle w:val="99Textodaorientao"/>
        <w:ind w:right="176"/>
        <w:rPr>
          <w:rStyle w:val="Campo-Texto"/>
          <w:color w:val="5F5F5F" w:themeColor="accent6"/>
        </w:rPr>
      </w:pPr>
    </w:p>
    <w:sectPr w:rsidR="002264A7" w:rsidSect="00D44B00">
      <w:pgSz w:w="11906" w:h="16838" w:code="9"/>
      <w:pgMar w:top="2693" w:right="851" w:bottom="567" w:left="1134" w:header="992"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62891" w14:textId="77777777" w:rsidR="00C7464C" w:rsidRPr="006F160A" w:rsidRDefault="00C7464C">
      <w:r w:rsidRPr="006F160A">
        <w:separator/>
      </w:r>
    </w:p>
    <w:p w14:paraId="431F1206" w14:textId="77777777" w:rsidR="00C7464C" w:rsidRPr="006F160A" w:rsidRDefault="00C7464C"/>
  </w:endnote>
  <w:endnote w:type="continuationSeparator" w:id="0">
    <w:p w14:paraId="0D497BD3" w14:textId="77777777" w:rsidR="00C7464C" w:rsidRPr="006F160A" w:rsidRDefault="00C7464C">
      <w:r w:rsidRPr="006F160A">
        <w:continuationSeparator/>
      </w:r>
    </w:p>
    <w:p w14:paraId="57200DCA" w14:textId="77777777" w:rsidR="00C7464C" w:rsidRPr="006F160A" w:rsidRDefault="00C7464C"/>
  </w:endnote>
  <w:endnote w:type="continuationNotice" w:id="1">
    <w:p w14:paraId="27E5B44F" w14:textId="77777777" w:rsidR="00C7464C" w:rsidRPr="006F160A" w:rsidRDefault="00C7464C"/>
    <w:p w14:paraId="3242FB83" w14:textId="77777777" w:rsidR="00C7464C" w:rsidRPr="006F160A" w:rsidRDefault="00C746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D0821" w14:textId="77777777" w:rsidR="00301D32" w:rsidRPr="006F160A" w:rsidRDefault="008E36EF">
    <w:pPr>
      <w:pStyle w:val="P68B1DB1-Normal20"/>
      <w:spacing w:before="240"/>
      <w:rPr>
        <w:b/>
      </w:rPr>
    </w:pPr>
    <w:sdt>
      <w:sdtPr>
        <w:rPr>
          <w:szCs w:val="18"/>
        </w:rPr>
        <w:id w:val="-486094472"/>
        <w:docPartObj>
          <w:docPartGallery w:val="Page Numbers (Top of Page)"/>
          <w:docPartUnique/>
        </w:docPartObj>
      </w:sdtPr>
      <w:sdtEndPr/>
      <w:sdtContent>
        <w:r w:rsidR="00E05DFF" w:rsidRPr="006F160A">
          <w:fldChar w:fldCharType="begin"/>
        </w:r>
        <w:r w:rsidR="00E05DFF" w:rsidRPr="006F160A">
          <w:instrText xml:space="preserve"> PAGE </w:instrText>
        </w:r>
        <w:r w:rsidR="00E05DFF" w:rsidRPr="006F160A">
          <w:fldChar w:fldCharType="separate"/>
        </w:r>
        <w:r w:rsidR="00E05DFF" w:rsidRPr="006F160A">
          <w:t>4</w:t>
        </w:r>
        <w:r w:rsidR="00E05DFF" w:rsidRPr="006F160A">
          <w:fldChar w:fldCharType="end"/>
        </w:r>
        <w:r w:rsidR="00E05DFF" w:rsidRPr="006F160A">
          <w:t>/</w:t>
        </w:r>
        <w:r w:rsidR="00E05DFF" w:rsidRPr="006F160A">
          <w:fldChar w:fldCharType="begin"/>
        </w:r>
        <w:r w:rsidR="00E05DFF" w:rsidRPr="006F160A">
          <w:instrText xml:space="preserve"> NUMPAGES  </w:instrText>
        </w:r>
        <w:r w:rsidR="00E05DFF" w:rsidRPr="006F160A">
          <w:fldChar w:fldCharType="separate"/>
        </w:r>
        <w:r w:rsidR="00E05DFF" w:rsidRPr="006F160A">
          <w:t>6</w:t>
        </w:r>
        <w:r w:rsidR="00E05DFF" w:rsidRPr="006F160A">
          <w:fldChar w:fldCharType="end"/>
        </w:r>
      </w:sdtContent>
    </w:sdt>
  </w:p>
  <w:p w14:paraId="7DCB5157" w14:textId="77777777" w:rsidR="00301D32" w:rsidRPr="006F160A" w:rsidRDefault="00301D3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31D13" w14:textId="7879BBCA" w:rsidR="00301D32" w:rsidRPr="006F160A" w:rsidRDefault="00E05DFF">
    <w:pPr>
      <w:pStyle w:val="P68B1DB1-Normal19"/>
      <w:spacing w:before="240"/>
      <w:jc w:val="right"/>
      <w:rPr>
        <w:b/>
        <w:sz w:val="18"/>
      </w:rPr>
    </w:pPr>
    <w:r w:rsidRPr="006F160A">
      <w:rPr>
        <w:rFonts w:ascii="Calibri Light" w:eastAsia="Calibri" w:hAnsi="Calibri Light" w:cs="Calibri Light"/>
        <w:noProof/>
      </w:rPr>
      <w:drawing>
        <wp:anchor distT="0" distB="0" distL="114300" distR="114300" simplePos="0" relativeHeight="251658241" behindDoc="1" locked="0" layoutInCell="1" allowOverlap="1" wp14:anchorId="698DB6F9" wp14:editId="450667E2">
          <wp:simplePos x="0" y="0"/>
          <wp:positionH relativeFrom="margin">
            <wp:posOffset>904875</wp:posOffset>
          </wp:positionH>
          <wp:positionV relativeFrom="paragraph">
            <wp:posOffset>31750</wp:posOffset>
          </wp:positionV>
          <wp:extent cx="4080510" cy="611505"/>
          <wp:effectExtent l="0" t="0" r="0" b="0"/>
          <wp:wrapTight wrapText="bothSides">
            <wp:wrapPolygon edited="0">
              <wp:start x="1210" y="3364"/>
              <wp:lineTo x="706" y="5383"/>
              <wp:lineTo x="504" y="8748"/>
              <wp:lineTo x="605" y="18841"/>
              <wp:lineTo x="6151" y="18841"/>
              <wp:lineTo x="6050" y="15477"/>
              <wp:lineTo x="20571" y="12785"/>
              <wp:lineTo x="21076" y="5383"/>
              <wp:lineTo x="17546" y="3364"/>
              <wp:lineTo x="1210" y="3364"/>
            </wp:wrapPolygon>
          </wp:wrapTight>
          <wp:docPr id="2092587809" name="Imagem 3" descr="Uma imagem com texto, captura de ecrã, Tipo de letra, Gráficos  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02919" name="Imagem 3" descr="Uma imagem com texto, captura de ecrã, Tipo de letra, Gráficos  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80510"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160A">
      <w:tab/>
    </w:r>
    <w:r w:rsidRPr="006F160A">
      <w:tab/>
    </w:r>
    <w:r w:rsidRPr="006F160A">
      <w:tab/>
    </w:r>
    <w:r w:rsidRPr="006F160A">
      <w:tab/>
    </w:r>
    <w:r w:rsidRPr="006F160A">
      <w:tab/>
    </w:r>
    <w:r w:rsidRPr="006F160A">
      <w:tab/>
    </w:r>
    <w:r w:rsidRPr="006F160A">
      <w:tab/>
    </w:r>
    <w:sdt>
      <w:sdtPr>
        <w:rPr>
          <w:szCs w:val="22"/>
        </w:rPr>
        <w:id w:val="-1892799231"/>
        <w:docPartObj>
          <w:docPartGallery w:val="Page Numbers (Top of Page)"/>
          <w:docPartUnique/>
        </w:docPartObj>
      </w:sdtPr>
      <w:sdtEndPr>
        <w:rPr>
          <w:color w:val="474747" w:themeColor="accent6" w:themeShade="BF"/>
        </w:rPr>
      </w:sdtEndPr>
      <w:sdtContent>
        <w:r w:rsidRPr="006F160A">
          <w:fldChar w:fldCharType="begin"/>
        </w:r>
        <w:r w:rsidRPr="006F160A">
          <w:instrText xml:space="preserve"> PAGE </w:instrText>
        </w:r>
        <w:r w:rsidRPr="006F160A">
          <w:fldChar w:fldCharType="separate"/>
        </w:r>
        <w:r w:rsidRPr="006F160A">
          <w:t>3</w:t>
        </w:r>
        <w:r w:rsidRPr="006F160A">
          <w:fldChar w:fldCharType="end"/>
        </w:r>
        <w:r w:rsidRPr="006F160A">
          <w:t>/</w:t>
        </w:r>
        <w:r w:rsidRPr="006F160A">
          <w:fldChar w:fldCharType="begin"/>
        </w:r>
        <w:r w:rsidRPr="006F160A">
          <w:instrText xml:space="preserve"> NUMPAGES  </w:instrText>
        </w:r>
        <w:r w:rsidRPr="006F160A">
          <w:fldChar w:fldCharType="separate"/>
        </w:r>
        <w:r w:rsidRPr="006F160A">
          <w:t>7</w:t>
        </w:r>
        <w:r w:rsidRPr="006F160A">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6503C" w14:textId="77777777" w:rsidR="008B5986" w:rsidRPr="00725BF5" w:rsidRDefault="008E36EF" w:rsidP="00C54C8A">
    <w:pPr>
      <w:spacing w:before="240"/>
      <w:rPr>
        <w:b/>
        <w:bCs/>
        <w:color w:val="006031"/>
        <w:sz w:val="18"/>
        <w:szCs w:val="18"/>
      </w:rPr>
    </w:pPr>
    <w:sdt>
      <w:sdtPr>
        <w:rPr>
          <w:color w:val="006031"/>
          <w:sz w:val="18"/>
          <w:szCs w:val="18"/>
        </w:rPr>
        <w:id w:val="944508241"/>
        <w:docPartObj>
          <w:docPartGallery w:val="Page Numbers (Top of Page)"/>
          <w:docPartUnique/>
        </w:docPartObj>
      </w:sdtPr>
      <w:sdtEndPr/>
      <w:sdtContent>
        <w:r w:rsidR="008B5986" w:rsidRPr="00725BF5">
          <w:rPr>
            <w:color w:val="006031"/>
            <w:sz w:val="18"/>
            <w:szCs w:val="18"/>
          </w:rPr>
          <w:fldChar w:fldCharType="begin"/>
        </w:r>
        <w:r w:rsidR="008B5986" w:rsidRPr="00725BF5">
          <w:rPr>
            <w:color w:val="006031"/>
            <w:sz w:val="18"/>
            <w:szCs w:val="18"/>
          </w:rPr>
          <w:instrText xml:space="preserve"> PAGE </w:instrText>
        </w:r>
        <w:r w:rsidR="008B5986" w:rsidRPr="00725BF5">
          <w:rPr>
            <w:color w:val="006031"/>
            <w:sz w:val="18"/>
            <w:szCs w:val="18"/>
          </w:rPr>
          <w:fldChar w:fldCharType="separate"/>
        </w:r>
        <w:r w:rsidR="008B5986">
          <w:rPr>
            <w:color w:val="006031"/>
            <w:sz w:val="18"/>
            <w:szCs w:val="18"/>
          </w:rPr>
          <w:t>4</w:t>
        </w:r>
        <w:r w:rsidR="008B5986" w:rsidRPr="00725BF5">
          <w:rPr>
            <w:color w:val="006031"/>
            <w:sz w:val="18"/>
            <w:szCs w:val="18"/>
          </w:rPr>
          <w:fldChar w:fldCharType="end"/>
        </w:r>
        <w:r w:rsidR="008B5986" w:rsidRPr="00725BF5">
          <w:rPr>
            <w:color w:val="006031"/>
            <w:sz w:val="18"/>
            <w:szCs w:val="18"/>
          </w:rPr>
          <w:t>/</w:t>
        </w:r>
        <w:r w:rsidR="008B5986" w:rsidRPr="00725BF5">
          <w:rPr>
            <w:color w:val="006031"/>
            <w:sz w:val="18"/>
            <w:szCs w:val="18"/>
          </w:rPr>
          <w:fldChar w:fldCharType="begin"/>
        </w:r>
        <w:r w:rsidR="008B5986" w:rsidRPr="00725BF5">
          <w:rPr>
            <w:color w:val="006031"/>
            <w:sz w:val="18"/>
            <w:szCs w:val="18"/>
          </w:rPr>
          <w:instrText xml:space="preserve"> NUMPAGES  </w:instrText>
        </w:r>
        <w:r w:rsidR="008B5986" w:rsidRPr="00725BF5">
          <w:rPr>
            <w:color w:val="006031"/>
            <w:sz w:val="18"/>
            <w:szCs w:val="18"/>
          </w:rPr>
          <w:fldChar w:fldCharType="separate"/>
        </w:r>
        <w:r w:rsidR="008B5986">
          <w:rPr>
            <w:color w:val="006031"/>
            <w:sz w:val="18"/>
            <w:szCs w:val="18"/>
          </w:rPr>
          <w:t>6</w:t>
        </w:r>
        <w:r w:rsidR="008B5986" w:rsidRPr="00725BF5">
          <w:rPr>
            <w:color w:val="006031"/>
            <w:sz w:val="18"/>
            <w:szCs w:val="18"/>
          </w:rPr>
          <w:fldChar w:fldCharType="end"/>
        </w:r>
      </w:sdtContent>
    </w:sdt>
  </w:p>
  <w:p w14:paraId="5B00D474" w14:textId="77777777" w:rsidR="008B5986" w:rsidRDefault="008B598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0DED9" w14:textId="77777777" w:rsidR="008B5986" w:rsidRPr="00725BF5" w:rsidRDefault="008B5986" w:rsidP="005C4386">
    <w:pPr>
      <w:spacing w:before="240"/>
      <w:jc w:val="right"/>
      <w:rPr>
        <w:b/>
        <w:bCs/>
        <w:color w:val="006031"/>
        <w:sz w:val="18"/>
        <w:szCs w:val="18"/>
      </w:rPr>
    </w:pPr>
    <w:r w:rsidRPr="00AB4B30">
      <w:rPr>
        <w:rFonts w:ascii="Calibri Light" w:eastAsia="Calibri" w:hAnsi="Calibri Light" w:cs="Calibri Light"/>
        <w:noProof/>
        <w:color w:val="006031"/>
        <w:sz w:val="22"/>
        <w:szCs w:val="22"/>
      </w:rPr>
      <w:drawing>
        <wp:anchor distT="0" distB="0" distL="114300" distR="114300" simplePos="0" relativeHeight="251658243" behindDoc="1" locked="0" layoutInCell="1" allowOverlap="1" wp14:anchorId="6653E3FD" wp14:editId="3B5E4F94">
          <wp:simplePos x="0" y="0"/>
          <wp:positionH relativeFrom="margin">
            <wp:posOffset>904875</wp:posOffset>
          </wp:positionH>
          <wp:positionV relativeFrom="paragraph">
            <wp:posOffset>31750</wp:posOffset>
          </wp:positionV>
          <wp:extent cx="4080510" cy="611505"/>
          <wp:effectExtent l="0" t="0" r="0" b="0"/>
          <wp:wrapTight wrapText="bothSides">
            <wp:wrapPolygon edited="0">
              <wp:start x="1210" y="3364"/>
              <wp:lineTo x="706" y="5383"/>
              <wp:lineTo x="504" y="8748"/>
              <wp:lineTo x="605" y="18841"/>
              <wp:lineTo x="6151" y="18841"/>
              <wp:lineTo x="6050" y="15477"/>
              <wp:lineTo x="20571" y="12785"/>
              <wp:lineTo x="21076" y="5383"/>
              <wp:lineTo x="17546" y="3364"/>
              <wp:lineTo x="1210" y="3364"/>
            </wp:wrapPolygon>
          </wp:wrapTight>
          <wp:docPr id="2006294132" name="Imagem 3" descr="Uma imagem com texto, captura de ecrã, Tipo de letra, Gráfico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02919" name="Imagem 3" descr="Uma imagem com texto, captura de ecrã, Tipo de letra, Gráficos&#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80510"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6031"/>
        <w:sz w:val="22"/>
        <w:szCs w:val="22"/>
      </w:rPr>
      <w:tab/>
    </w:r>
    <w:r>
      <w:rPr>
        <w:color w:val="006031"/>
        <w:sz w:val="22"/>
        <w:szCs w:val="22"/>
      </w:rPr>
      <w:tab/>
    </w:r>
    <w:r>
      <w:rPr>
        <w:color w:val="006031"/>
        <w:sz w:val="22"/>
        <w:szCs w:val="22"/>
      </w:rPr>
      <w:tab/>
    </w:r>
    <w:r>
      <w:rPr>
        <w:color w:val="006031"/>
        <w:sz w:val="22"/>
        <w:szCs w:val="22"/>
      </w:rPr>
      <w:tab/>
    </w:r>
    <w:r>
      <w:rPr>
        <w:color w:val="006031"/>
        <w:sz w:val="22"/>
        <w:szCs w:val="22"/>
      </w:rPr>
      <w:tab/>
    </w:r>
    <w:r>
      <w:rPr>
        <w:color w:val="006031"/>
        <w:sz w:val="22"/>
        <w:szCs w:val="22"/>
      </w:rPr>
      <w:tab/>
    </w:r>
    <w:r>
      <w:rPr>
        <w:color w:val="006031"/>
        <w:sz w:val="22"/>
        <w:szCs w:val="22"/>
      </w:rPr>
      <w:tab/>
    </w:r>
    <w:sdt>
      <w:sdtPr>
        <w:rPr>
          <w:color w:val="006031"/>
          <w:sz w:val="22"/>
          <w:szCs w:val="22"/>
        </w:rPr>
        <w:id w:val="870424488"/>
        <w:docPartObj>
          <w:docPartGallery w:val="Page Numbers (Top of Page)"/>
          <w:docPartUnique/>
        </w:docPartObj>
      </w:sdtPr>
      <w:sdtEndPr>
        <w:rPr>
          <w:color w:val="474747" w:themeColor="accent6" w:themeShade="BF"/>
        </w:rPr>
      </w:sdtEndPr>
      <w:sdtContent>
        <w:r w:rsidRPr="0079718B">
          <w:rPr>
            <w:color w:val="006031"/>
            <w:sz w:val="22"/>
            <w:szCs w:val="22"/>
          </w:rPr>
          <w:fldChar w:fldCharType="begin"/>
        </w:r>
        <w:r w:rsidRPr="0079718B">
          <w:rPr>
            <w:color w:val="006031"/>
            <w:sz w:val="22"/>
            <w:szCs w:val="22"/>
          </w:rPr>
          <w:instrText xml:space="preserve"> PAGE </w:instrText>
        </w:r>
        <w:r w:rsidRPr="0079718B">
          <w:rPr>
            <w:color w:val="006031"/>
            <w:sz w:val="22"/>
            <w:szCs w:val="22"/>
          </w:rPr>
          <w:fldChar w:fldCharType="separate"/>
        </w:r>
        <w:r>
          <w:rPr>
            <w:color w:val="006031"/>
            <w:sz w:val="22"/>
            <w:szCs w:val="22"/>
          </w:rPr>
          <w:t>3</w:t>
        </w:r>
        <w:r w:rsidRPr="0079718B">
          <w:rPr>
            <w:color w:val="006031"/>
            <w:sz w:val="22"/>
            <w:szCs w:val="22"/>
          </w:rPr>
          <w:fldChar w:fldCharType="end"/>
        </w:r>
        <w:r w:rsidRPr="0079718B">
          <w:rPr>
            <w:color w:val="006031"/>
            <w:sz w:val="22"/>
            <w:szCs w:val="22"/>
          </w:rPr>
          <w:t>/</w:t>
        </w:r>
        <w:r w:rsidRPr="0079718B">
          <w:rPr>
            <w:color w:val="006031"/>
            <w:sz w:val="22"/>
            <w:szCs w:val="22"/>
          </w:rPr>
          <w:fldChar w:fldCharType="begin"/>
        </w:r>
        <w:r w:rsidRPr="0079718B">
          <w:rPr>
            <w:color w:val="006031"/>
            <w:sz w:val="22"/>
            <w:szCs w:val="22"/>
          </w:rPr>
          <w:instrText xml:space="preserve"> NUMPAGES  </w:instrText>
        </w:r>
        <w:r w:rsidRPr="0079718B">
          <w:rPr>
            <w:color w:val="006031"/>
            <w:sz w:val="22"/>
            <w:szCs w:val="22"/>
          </w:rPr>
          <w:fldChar w:fldCharType="separate"/>
        </w:r>
        <w:r>
          <w:rPr>
            <w:color w:val="006031"/>
            <w:sz w:val="22"/>
            <w:szCs w:val="22"/>
          </w:rPr>
          <w:t>7</w:t>
        </w:r>
        <w:r w:rsidRPr="0079718B">
          <w:rPr>
            <w:color w:val="006031"/>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15DC9" w14:textId="77777777" w:rsidR="00C7464C" w:rsidRPr="006F160A" w:rsidRDefault="00C7464C">
      <w:r w:rsidRPr="006F160A">
        <w:separator/>
      </w:r>
    </w:p>
    <w:p w14:paraId="10C7A6E3" w14:textId="77777777" w:rsidR="00C7464C" w:rsidRPr="006F160A" w:rsidRDefault="00C7464C"/>
  </w:footnote>
  <w:footnote w:type="continuationSeparator" w:id="0">
    <w:p w14:paraId="58EA45F8" w14:textId="77777777" w:rsidR="00C7464C" w:rsidRPr="006F160A" w:rsidRDefault="00C7464C">
      <w:r w:rsidRPr="006F160A">
        <w:continuationSeparator/>
      </w:r>
    </w:p>
    <w:p w14:paraId="2E8B1BE7" w14:textId="77777777" w:rsidR="00C7464C" w:rsidRPr="006F160A" w:rsidRDefault="00C7464C"/>
  </w:footnote>
  <w:footnote w:type="continuationNotice" w:id="1">
    <w:p w14:paraId="6861E75B" w14:textId="77777777" w:rsidR="00C7464C" w:rsidRPr="006F160A" w:rsidRDefault="00C7464C"/>
    <w:p w14:paraId="0EF57F21" w14:textId="77777777" w:rsidR="00C7464C" w:rsidRPr="006F160A" w:rsidRDefault="00C7464C"/>
  </w:footnote>
  <w:footnote w:id="2">
    <w:p w14:paraId="6410C551" w14:textId="7DA500D8" w:rsidR="00301D32" w:rsidRPr="006F160A" w:rsidRDefault="00E05DFF">
      <w:pPr>
        <w:pStyle w:val="Textodenotaderodap"/>
        <w:rPr>
          <w:rFonts w:asciiTheme="minorHAnsi" w:hAnsiTheme="minorHAnsi" w:cstheme="minorHAnsi"/>
          <w:color w:val="auto"/>
          <w:sz w:val="18"/>
        </w:rPr>
      </w:pPr>
      <w:r w:rsidRPr="006F160A">
        <w:rPr>
          <w:rStyle w:val="Refdenotaderodap"/>
          <w:rFonts w:asciiTheme="minorHAnsi" w:hAnsiTheme="minorHAnsi" w:cstheme="minorHAnsi"/>
          <w:b/>
          <w:color w:val="auto"/>
          <w:sz w:val="24"/>
        </w:rPr>
        <w:footnoteRef/>
      </w:r>
      <w:r w:rsidRPr="006F160A">
        <w:rPr>
          <w:rFonts w:asciiTheme="minorHAnsi" w:hAnsiTheme="minorHAnsi" w:cstheme="minorHAnsi"/>
          <w:color w:val="auto"/>
          <w:sz w:val="18"/>
        </w:rPr>
        <w:t xml:space="preserve"> </w:t>
      </w:r>
      <w:r w:rsidR="00100CC4" w:rsidRPr="00100CC4">
        <w:rPr>
          <w:rFonts w:asciiTheme="minorHAnsi" w:hAnsiTheme="minorHAnsi" w:cstheme="minorHAnsi"/>
          <w:color w:val="auto"/>
          <w:sz w:val="18"/>
        </w:rPr>
        <w:t>[Publication] [Dataset] [Software] [Goods] [Service]</w:t>
      </w:r>
    </w:p>
  </w:footnote>
  <w:footnote w:id="3">
    <w:p w14:paraId="726EA8B6" w14:textId="4148CE3D" w:rsidR="00301D32" w:rsidRPr="006F160A" w:rsidRDefault="00E05DFF">
      <w:pPr>
        <w:pStyle w:val="Textodenotaderodap"/>
        <w:rPr>
          <w:rFonts w:asciiTheme="minorHAnsi" w:hAnsiTheme="minorHAnsi" w:cstheme="minorHAnsi"/>
          <w:color w:val="auto"/>
          <w:sz w:val="18"/>
        </w:rPr>
      </w:pPr>
      <w:r w:rsidRPr="006F160A">
        <w:rPr>
          <w:rStyle w:val="Refdenotaderodap"/>
          <w:rFonts w:asciiTheme="minorHAnsi" w:hAnsiTheme="minorHAnsi" w:cstheme="minorHAnsi"/>
          <w:b/>
          <w:color w:val="auto"/>
          <w:sz w:val="24"/>
        </w:rPr>
        <w:footnoteRef/>
      </w:r>
      <w:r w:rsidRPr="006F160A">
        <w:rPr>
          <w:rFonts w:asciiTheme="minorHAnsi" w:hAnsiTheme="minorHAnsi" w:cstheme="minorHAnsi"/>
          <w:color w:val="auto"/>
          <w:sz w:val="18"/>
        </w:rPr>
        <w:t xml:space="preserve"> </w:t>
      </w:r>
      <w:r w:rsidR="00100CC4" w:rsidRPr="00100CC4">
        <w:rPr>
          <w:rFonts w:asciiTheme="minorHAnsi" w:hAnsiTheme="minorHAnsi" w:cstheme="minorHAnsi"/>
          <w:color w:val="auto"/>
          <w:sz w:val="18"/>
        </w:rPr>
        <w:t>Essential elements of the achievement, including a brief qualitative assessment of its impact and (if available) its digital object identifier (DOI) or other types of persistent identifier (PID)</w:t>
      </w:r>
      <w:r w:rsidRPr="006F160A">
        <w:rPr>
          <w:rFonts w:asciiTheme="minorHAnsi" w:hAnsiTheme="minorHAnsi" w:cstheme="minorHAnsi"/>
          <w:color w:val="auto"/>
          <w:sz w:val="18"/>
        </w:rPr>
        <w:t>.</w:t>
      </w:r>
    </w:p>
    <w:p w14:paraId="1A4B4ABA" w14:textId="10F72288" w:rsidR="00301D32" w:rsidRPr="006F160A" w:rsidRDefault="00B51996">
      <w:pPr>
        <w:pStyle w:val="P68B1DB1-Textodenotaderodap18"/>
      </w:pPr>
      <w:r w:rsidRPr="00B51996">
        <w:t>It is expected that publications, especially scientific articles published in journals, will be open access. It is also expected that datasets will be FAIR and "as open as possible, as closed as necessary."</w:t>
      </w:r>
    </w:p>
  </w:footnote>
  <w:footnote w:id="4">
    <w:p w14:paraId="2833EBF2" w14:textId="1F0770F1" w:rsidR="006A75A7" w:rsidRPr="00637202" w:rsidRDefault="006A75A7" w:rsidP="008B5986">
      <w:pPr>
        <w:pStyle w:val="Default"/>
        <w:jc w:val="both"/>
        <w:rPr>
          <w:rFonts w:asciiTheme="minorHAnsi" w:hAnsiTheme="minorHAnsi" w:cstheme="minorHAnsi"/>
        </w:rPr>
      </w:pPr>
      <w:r w:rsidRPr="006A75A7">
        <w:rPr>
          <w:rStyle w:val="Refdenotaderodap"/>
          <w:rFonts w:asciiTheme="minorHAnsi" w:hAnsiTheme="minorHAnsi" w:cstheme="minorHAnsi"/>
          <w:b/>
          <w:bCs/>
          <w:color w:val="auto"/>
          <w:szCs w:val="24"/>
          <w:lang w:val="en-GB"/>
        </w:rPr>
        <w:t>1</w:t>
      </w:r>
      <w:r w:rsidRPr="006A75A7">
        <w:rPr>
          <w:rFonts w:asciiTheme="minorHAnsi" w:hAnsiTheme="minorHAnsi" w:cstheme="minorHAnsi"/>
          <w:b/>
          <w:bCs/>
          <w:color w:val="auto"/>
          <w:sz w:val="28"/>
          <w:szCs w:val="22"/>
        </w:rPr>
        <w:t xml:space="preserve"> </w:t>
      </w:r>
      <w:r w:rsidRPr="00637202">
        <w:rPr>
          <w:rFonts w:asciiTheme="minorHAnsi" w:hAnsiTheme="minorHAnsi" w:cstheme="minorHAnsi"/>
          <w:color w:val="auto"/>
          <w:sz w:val="18"/>
          <w:szCs w:val="18"/>
        </w:rPr>
        <w:t>Deliverable numbers in order of delivery dates. Please use the numbering convention &lt;</w:t>
      </w:r>
      <w:r w:rsidRPr="004017FC">
        <w:rPr>
          <w:rFonts w:asciiTheme="minorHAnsi" w:hAnsiTheme="minorHAnsi" w:cstheme="minorHAnsi"/>
          <w:b/>
          <w:bCs/>
          <w:color w:val="auto"/>
          <w:sz w:val="18"/>
          <w:szCs w:val="18"/>
        </w:rPr>
        <w:t>WP number</w:t>
      </w:r>
      <w:r w:rsidRPr="00637202">
        <w:rPr>
          <w:rFonts w:asciiTheme="minorHAnsi" w:hAnsiTheme="minorHAnsi" w:cstheme="minorHAnsi"/>
          <w:color w:val="auto"/>
          <w:sz w:val="18"/>
          <w:szCs w:val="18"/>
        </w:rPr>
        <w:t>&gt;.&lt;</w:t>
      </w:r>
      <w:r w:rsidRPr="004017FC">
        <w:rPr>
          <w:rFonts w:asciiTheme="minorHAnsi" w:hAnsiTheme="minorHAnsi" w:cstheme="minorHAnsi"/>
          <w:b/>
          <w:bCs/>
          <w:color w:val="auto"/>
          <w:sz w:val="18"/>
          <w:szCs w:val="18"/>
        </w:rPr>
        <w:t>number of deliverable within that WP</w:t>
      </w:r>
      <w:r w:rsidRPr="00637202">
        <w:rPr>
          <w:rFonts w:asciiTheme="minorHAnsi" w:hAnsiTheme="minorHAnsi" w:cstheme="minorHAnsi"/>
          <w:color w:val="auto"/>
          <w:sz w:val="18"/>
          <w:szCs w:val="18"/>
        </w:rPr>
        <w:t xml:space="preserve">&gt;. </w:t>
      </w:r>
      <w:r w:rsidRPr="00D5173A">
        <w:rPr>
          <w:rFonts w:asciiTheme="minorHAnsi" w:hAnsiTheme="minorHAnsi" w:cstheme="minorHAnsi"/>
          <w:color w:val="auto"/>
          <w:sz w:val="18"/>
          <w:szCs w:val="18"/>
        </w:rPr>
        <w:t>For example, deliverable 4.2 would be the second deliverable from work package 4</w:t>
      </w:r>
      <w:r w:rsidRPr="00637202">
        <w:rPr>
          <w:rFonts w:asciiTheme="minorHAnsi" w:hAnsiTheme="minorHAnsi" w:cstheme="minorHAnsi"/>
          <w:color w:val="auto"/>
          <w:sz w:val="18"/>
          <w:szCs w:val="18"/>
        </w:rPr>
        <w:t>.</w:t>
      </w:r>
    </w:p>
  </w:footnote>
  <w:footnote w:id="5">
    <w:p w14:paraId="7B03BCA6" w14:textId="7880AFC2" w:rsidR="006A75A7" w:rsidRPr="00637202" w:rsidRDefault="006A75A7" w:rsidP="008B5986">
      <w:pPr>
        <w:pStyle w:val="Textodenotaderodap"/>
        <w:rPr>
          <w:rFonts w:asciiTheme="minorHAnsi" w:hAnsiTheme="minorHAnsi" w:cstheme="minorHAnsi"/>
          <w:color w:val="auto"/>
          <w:sz w:val="18"/>
          <w:szCs w:val="18"/>
          <w:lang w:val="en-US"/>
        </w:rPr>
      </w:pPr>
      <w:r w:rsidRPr="006A75A7">
        <w:rPr>
          <w:rStyle w:val="Refdenotaderodap"/>
          <w:rFonts w:asciiTheme="minorHAnsi" w:hAnsiTheme="minorHAnsi" w:cstheme="minorHAnsi"/>
          <w:b/>
          <w:bCs/>
          <w:sz w:val="24"/>
          <w:szCs w:val="24"/>
        </w:rPr>
        <w:t>2</w:t>
      </w:r>
      <w:r w:rsidRPr="006A75A7">
        <w:rPr>
          <w:rFonts w:asciiTheme="minorHAnsi" w:hAnsiTheme="minorHAnsi" w:cstheme="minorHAnsi"/>
          <w:b/>
          <w:bCs/>
          <w:color w:val="auto"/>
          <w:sz w:val="32"/>
          <w:szCs w:val="32"/>
          <w:lang w:val="en-US"/>
        </w:rPr>
        <w:t xml:space="preserve"> </w:t>
      </w:r>
      <w:r w:rsidRPr="00637202">
        <w:rPr>
          <w:rFonts w:asciiTheme="minorHAnsi" w:hAnsiTheme="minorHAnsi" w:cstheme="minorHAnsi"/>
          <w:color w:val="auto"/>
          <w:sz w:val="18"/>
          <w:szCs w:val="18"/>
          <w:lang w:val="en-US"/>
        </w:rPr>
        <w:t>Use one of the following codes:</w:t>
      </w:r>
    </w:p>
    <w:p w14:paraId="59691953" w14:textId="77777777" w:rsidR="006A75A7" w:rsidRPr="00637202" w:rsidRDefault="006A75A7" w:rsidP="008B5986">
      <w:pPr>
        <w:pStyle w:val="Textodenotaderodap"/>
        <w:rPr>
          <w:rFonts w:asciiTheme="minorHAnsi" w:hAnsiTheme="minorHAnsi" w:cstheme="minorHAnsi"/>
          <w:color w:val="auto"/>
          <w:sz w:val="18"/>
          <w:szCs w:val="18"/>
          <w:lang w:val="en-US"/>
        </w:rPr>
      </w:pPr>
      <w:r w:rsidRPr="00CD7F50">
        <w:rPr>
          <w:rFonts w:asciiTheme="minorHAnsi" w:hAnsiTheme="minorHAnsi" w:cstheme="minorHAnsi"/>
          <w:b/>
          <w:bCs/>
          <w:color w:val="auto"/>
          <w:sz w:val="18"/>
          <w:szCs w:val="18"/>
          <w:lang w:val="en-US"/>
        </w:rPr>
        <w:t>R:</w:t>
      </w:r>
      <w:r w:rsidRPr="00637202">
        <w:rPr>
          <w:rFonts w:asciiTheme="minorHAnsi" w:hAnsiTheme="minorHAnsi" w:cstheme="minorHAnsi"/>
          <w:color w:val="auto"/>
          <w:sz w:val="18"/>
          <w:szCs w:val="18"/>
          <w:lang w:val="en-US"/>
        </w:rPr>
        <w:t xml:space="preserve"> Document, report (excluding the periodic and final reports)</w:t>
      </w:r>
    </w:p>
    <w:p w14:paraId="2FFD6A15" w14:textId="77777777" w:rsidR="006A75A7" w:rsidRPr="00637202" w:rsidRDefault="006A75A7" w:rsidP="008B5986">
      <w:pPr>
        <w:pStyle w:val="Textodenotaderodap"/>
        <w:rPr>
          <w:rFonts w:asciiTheme="minorHAnsi" w:hAnsiTheme="minorHAnsi" w:cstheme="minorHAnsi"/>
          <w:color w:val="auto"/>
          <w:sz w:val="18"/>
          <w:szCs w:val="18"/>
          <w:lang w:val="en-US"/>
        </w:rPr>
      </w:pPr>
      <w:r w:rsidRPr="00CD7F50">
        <w:rPr>
          <w:rFonts w:asciiTheme="minorHAnsi" w:hAnsiTheme="minorHAnsi" w:cstheme="minorHAnsi"/>
          <w:b/>
          <w:bCs/>
          <w:color w:val="auto"/>
          <w:sz w:val="18"/>
          <w:szCs w:val="18"/>
          <w:lang w:val="en-US"/>
        </w:rPr>
        <w:t>DEM:</w:t>
      </w:r>
      <w:r w:rsidRPr="00637202">
        <w:rPr>
          <w:rFonts w:asciiTheme="minorHAnsi" w:hAnsiTheme="minorHAnsi" w:cstheme="minorHAnsi"/>
          <w:color w:val="auto"/>
          <w:sz w:val="18"/>
          <w:szCs w:val="18"/>
          <w:lang w:val="en-US"/>
        </w:rPr>
        <w:t xml:space="preserve"> Demonstrator, pilot, prototype, plan designs</w:t>
      </w:r>
    </w:p>
    <w:p w14:paraId="27DB74CF" w14:textId="77777777" w:rsidR="006A75A7" w:rsidRPr="00CD5EBF" w:rsidRDefault="006A75A7" w:rsidP="008B5986">
      <w:pPr>
        <w:pStyle w:val="Textodenotaderodap"/>
        <w:rPr>
          <w:rFonts w:asciiTheme="minorHAnsi" w:hAnsiTheme="minorHAnsi" w:cstheme="minorHAnsi"/>
          <w:color w:val="auto"/>
          <w:sz w:val="18"/>
          <w:szCs w:val="18"/>
        </w:rPr>
      </w:pPr>
      <w:r w:rsidRPr="00CD5EBF">
        <w:rPr>
          <w:rFonts w:asciiTheme="minorHAnsi" w:hAnsiTheme="minorHAnsi" w:cstheme="minorHAnsi"/>
          <w:b/>
          <w:color w:val="auto"/>
          <w:sz w:val="18"/>
          <w:szCs w:val="18"/>
        </w:rPr>
        <w:t>DEC:</w:t>
      </w:r>
      <w:r w:rsidRPr="00CD5EBF">
        <w:rPr>
          <w:rFonts w:asciiTheme="minorHAnsi" w:hAnsiTheme="minorHAnsi" w:cstheme="minorHAnsi"/>
          <w:color w:val="auto"/>
          <w:sz w:val="18"/>
          <w:szCs w:val="18"/>
        </w:rPr>
        <w:t xml:space="preserve"> Websites, patents filing, press &amp; media actions, videos, etc.</w:t>
      </w:r>
    </w:p>
    <w:p w14:paraId="291CE020" w14:textId="77777777" w:rsidR="006A75A7" w:rsidRPr="00637202" w:rsidRDefault="006A75A7" w:rsidP="008B5986">
      <w:pPr>
        <w:pStyle w:val="Textodenotaderodap"/>
        <w:rPr>
          <w:rFonts w:asciiTheme="minorHAnsi" w:hAnsiTheme="minorHAnsi" w:cstheme="minorHAnsi"/>
          <w:color w:val="auto"/>
          <w:sz w:val="18"/>
          <w:szCs w:val="18"/>
        </w:rPr>
      </w:pPr>
      <w:r w:rsidRPr="00CD7F50">
        <w:rPr>
          <w:rFonts w:asciiTheme="minorHAnsi" w:hAnsiTheme="minorHAnsi" w:cstheme="minorHAnsi"/>
          <w:b/>
          <w:bCs/>
          <w:color w:val="auto"/>
          <w:sz w:val="18"/>
          <w:szCs w:val="18"/>
        </w:rPr>
        <w:t>DATA:</w:t>
      </w:r>
      <w:r w:rsidRPr="00637202">
        <w:rPr>
          <w:rFonts w:asciiTheme="minorHAnsi" w:hAnsiTheme="minorHAnsi" w:cstheme="minorHAnsi"/>
          <w:color w:val="auto"/>
          <w:sz w:val="18"/>
          <w:szCs w:val="18"/>
        </w:rPr>
        <w:t xml:space="preserve"> Data sets, microdata, etc.</w:t>
      </w:r>
    </w:p>
    <w:p w14:paraId="53CEE492" w14:textId="77777777" w:rsidR="006A75A7" w:rsidRPr="00637202" w:rsidRDefault="006A75A7" w:rsidP="008B5986">
      <w:pPr>
        <w:pStyle w:val="Textodenotaderodap"/>
        <w:rPr>
          <w:rFonts w:asciiTheme="minorHAnsi" w:hAnsiTheme="minorHAnsi" w:cstheme="minorHAnsi"/>
          <w:color w:val="auto"/>
          <w:sz w:val="18"/>
          <w:szCs w:val="18"/>
          <w:lang w:val="en-US"/>
        </w:rPr>
      </w:pPr>
      <w:r w:rsidRPr="00CD7F50">
        <w:rPr>
          <w:rFonts w:asciiTheme="minorHAnsi" w:hAnsiTheme="minorHAnsi" w:cstheme="minorHAnsi"/>
          <w:b/>
          <w:bCs/>
          <w:color w:val="auto"/>
          <w:sz w:val="18"/>
          <w:szCs w:val="18"/>
          <w:lang w:val="en-US"/>
        </w:rPr>
        <w:t>DMP:</w:t>
      </w:r>
      <w:r w:rsidRPr="00637202">
        <w:rPr>
          <w:rFonts w:asciiTheme="minorHAnsi" w:hAnsiTheme="minorHAnsi" w:cstheme="minorHAnsi"/>
          <w:color w:val="auto"/>
          <w:sz w:val="18"/>
          <w:szCs w:val="18"/>
          <w:lang w:val="en-US"/>
        </w:rPr>
        <w:t xml:space="preserve"> Data management plan</w:t>
      </w:r>
    </w:p>
    <w:p w14:paraId="432390AD" w14:textId="77777777" w:rsidR="006A75A7" w:rsidRPr="00637202" w:rsidRDefault="006A75A7" w:rsidP="008B5986">
      <w:pPr>
        <w:pStyle w:val="Textodenotaderodap"/>
        <w:rPr>
          <w:rFonts w:asciiTheme="minorHAnsi" w:hAnsiTheme="minorHAnsi" w:cstheme="minorHAnsi"/>
          <w:color w:val="auto"/>
          <w:sz w:val="18"/>
          <w:szCs w:val="18"/>
          <w:lang w:val="en-US"/>
        </w:rPr>
      </w:pPr>
      <w:r w:rsidRPr="00CD7F50">
        <w:rPr>
          <w:rFonts w:asciiTheme="minorHAnsi" w:hAnsiTheme="minorHAnsi" w:cstheme="minorHAnsi"/>
          <w:b/>
          <w:bCs/>
          <w:color w:val="auto"/>
          <w:sz w:val="18"/>
          <w:szCs w:val="18"/>
          <w:lang w:val="en-US"/>
        </w:rPr>
        <w:t>ETHICS:</w:t>
      </w:r>
      <w:r w:rsidRPr="00637202">
        <w:rPr>
          <w:rFonts w:asciiTheme="minorHAnsi" w:hAnsiTheme="minorHAnsi" w:cstheme="minorHAnsi"/>
          <w:color w:val="auto"/>
          <w:sz w:val="18"/>
          <w:szCs w:val="18"/>
          <w:lang w:val="en-US"/>
        </w:rPr>
        <w:t xml:space="preserve"> Deliverables related to ethics issues.</w:t>
      </w:r>
    </w:p>
    <w:p w14:paraId="46721C4E" w14:textId="77777777" w:rsidR="006A75A7" w:rsidRPr="00637202" w:rsidRDefault="006A75A7" w:rsidP="008B5986">
      <w:pPr>
        <w:pStyle w:val="Textodenotaderodap"/>
        <w:rPr>
          <w:rFonts w:asciiTheme="minorHAnsi" w:hAnsiTheme="minorHAnsi" w:cstheme="minorHAnsi"/>
          <w:color w:val="auto"/>
          <w:sz w:val="18"/>
          <w:szCs w:val="18"/>
          <w:lang w:val="en-US"/>
        </w:rPr>
      </w:pPr>
      <w:r>
        <w:rPr>
          <w:rFonts w:asciiTheme="minorHAnsi" w:hAnsiTheme="minorHAnsi" w:cstheme="minorHAnsi"/>
          <w:b/>
          <w:bCs/>
          <w:color w:val="auto"/>
          <w:sz w:val="18"/>
          <w:szCs w:val="18"/>
          <w:lang w:val="en-US"/>
        </w:rPr>
        <w:t>LICENSES</w:t>
      </w:r>
      <w:r w:rsidRPr="00CD7F50">
        <w:rPr>
          <w:rFonts w:asciiTheme="minorHAnsi" w:hAnsiTheme="minorHAnsi" w:cstheme="minorHAnsi"/>
          <w:b/>
          <w:bCs/>
          <w:color w:val="auto"/>
          <w:sz w:val="18"/>
          <w:szCs w:val="18"/>
          <w:lang w:val="en-US"/>
        </w:rPr>
        <w:t>:</w:t>
      </w:r>
      <w:r w:rsidRPr="00637202">
        <w:rPr>
          <w:rFonts w:asciiTheme="minorHAnsi" w:hAnsiTheme="minorHAnsi" w:cstheme="minorHAnsi"/>
          <w:color w:val="auto"/>
          <w:sz w:val="18"/>
          <w:szCs w:val="18"/>
          <w:lang w:val="en-US"/>
        </w:rPr>
        <w:t xml:space="preserve"> Deliverables related to </w:t>
      </w:r>
      <w:r>
        <w:rPr>
          <w:rFonts w:asciiTheme="minorHAnsi" w:hAnsiTheme="minorHAnsi" w:cstheme="minorHAnsi"/>
          <w:color w:val="auto"/>
          <w:sz w:val="18"/>
          <w:szCs w:val="18"/>
          <w:lang w:val="en-US"/>
        </w:rPr>
        <w:t>license and authorization</w:t>
      </w:r>
      <w:r w:rsidRPr="00637202">
        <w:rPr>
          <w:rFonts w:asciiTheme="minorHAnsi" w:hAnsiTheme="minorHAnsi" w:cstheme="minorHAnsi"/>
          <w:color w:val="auto"/>
          <w:sz w:val="18"/>
          <w:szCs w:val="18"/>
          <w:lang w:val="en-US"/>
        </w:rPr>
        <w:t xml:space="preserve"> issues</w:t>
      </w:r>
      <w:r>
        <w:rPr>
          <w:rFonts w:asciiTheme="minorHAnsi" w:hAnsiTheme="minorHAnsi" w:cstheme="minorHAnsi"/>
          <w:color w:val="auto"/>
          <w:sz w:val="18"/>
          <w:szCs w:val="18"/>
          <w:lang w:val="en-US"/>
        </w:rPr>
        <w:t>.</w:t>
      </w:r>
    </w:p>
    <w:p w14:paraId="22B4C5E9" w14:textId="77777777" w:rsidR="006A75A7" w:rsidRPr="00292EF4" w:rsidRDefault="006A75A7" w:rsidP="008B5986">
      <w:pPr>
        <w:pStyle w:val="Textodenotaderodap"/>
        <w:rPr>
          <w:color w:val="auto"/>
          <w:sz w:val="18"/>
          <w:szCs w:val="18"/>
          <w:lang w:val="en-US"/>
        </w:rPr>
      </w:pPr>
      <w:r w:rsidRPr="00292EF4">
        <w:rPr>
          <w:rFonts w:asciiTheme="minorHAnsi" w:hAnsiTheme="minorHAnsi" w:cstheme="minorHAnsi"/>
          <w:b/>
          <w:bCs/>
          <w:color w:val="auto"/>
          <w:sz w:val="18"/>
          <w:szCs w:val="18"/>
          <w:lang w:val="en-US"/>
        </w:rPr>
        <w:t>OTHER:</w:t>
      </w:r>
      <w:r w:rsidRPr="00292EF4">
        <w:rPr>
          <w:rFonts w:asciiTheme="minorHAnsi" w:hAnsiTheme="minorHAnsi" w:cstheme="minorHAnsi"/>
          <w:color w:val="auto"/>
          <w:sz w:val="18"/>
          <w:szCs w:val="18"/>
          <w:lang w:val="en-US"/>
        </w:rPr>
        <w:t xml:space="preserve"> Software, technical diagram, algorithms, models, etc.</w:t>
      </w:r>
    </w:p>
  </w:footnote>
  <w:footnote w:id="6">
    <w:p w14:paraId="05BB09C5" w14:textId="77777777" w:rsidR="008B5986" w:rsidRPr="00CD7F50" w:rsidRDefault="008B5986" w:rsidP="008B5986">
      <w:pPr>
        <w:pStyle w:val="Textodenotaderodap"/>
        <w:rPr>
          <w:rFonts w:asciiTheme="minorHAnsi" w:hAnsiTheme="minorHAnsi" w:cstheme="minorHAnsi"/>
          <w:color w:val="auto"/>
          <w:sz w:val="18"/>
          <w:szCs w:val="18"/>
          <w:lang w:val="en-US"/>
        </w:rPr>
      </w:pPr>
      <w:r w:rsidRPr="00CD7F50">
        <w:rPr>
          <w:rStyle w:val="Refdenotaderodap"/>
          <w:rFonts w:asciiTheme="minorHAnsi" w:hAnsiTheme="minorHAnsi" w:cstheme="minorHAnsi"/>
          <w:b/>
          <w:bCs/>
          <w:color w:val="auto"/>
          <w:sz w:val="24"/>
          <w:szCs w:val="24"/>
        </w:rPr>
        <w:footnoteRef/>
      </w:r>
      <w:r w:rsidRPr="00CD7F50">
        <w:rPr>
          <w:rFonts w:asciiTheme="minorHAnsi" w:hAnsiTheme="minorHAnsi" w:cstheme="minorHAnsi"/>
          <w:b/>
          <w:bCs/>
          <w:color w:val="auto"/>
          <w:sz w:val="24"/>
          <w:szCs w:val="24"/>
          <w:lang w:val="en-US"/>
        </w:rPr>
        <w:t xml:space="preserve"> </w:t>
      </w:r>
      <w:r w:rsidRPr="00CD7F50">
        <w:rPr>
          <w:rFonts w:asciiTheme="minorHAnsi" w:hAnsiTheme="minorHAnsi" w:cstheme="minorHAnsi"/>
          <w:color w:val="auto"/>
          <w:sz w:val="18"/>
          <w:szCs w:val="18"/>
          <w:lang w:val="en-US"/>
        </w:rPr>
        <w:t>Use one of the following codes:</w:t>
      </w:r>
    </w:p>
    <w:p w14:paraId="73728455" w14:textId="77777777" w:rsidR="008B5986" w:rsidRPr="00CD7F50" w:rsidRDefault="008B5986" w:rsidP="008B5986">
      <w:pPr>
        <w:pStyle w:val="Textodenotaderodap"/>
        <w:rPr>
          <w:rFonts w:asciiTheme="minorHAnsi" w:hAnsiTheme="minorHAnsi" w:cstheme="minorHAnsi"/>
          <w:color w:val="auto"/>
          <w:sz w:val="18"/>
          <w:szCs w:val="18"/>
          <w:lang w:val="en-US"/>
        </w:rPr>
      </w:pPr>
      <w:r w:rsidRPr="004017FC">
        <w:rPr>
          <w:rFonts w:asciiTheme="minorHAnsi" w:hAnsiTheme="minorHAnsi" w:cstheme="minorHAnsi"/>
          <w:b/>
          <w:bCs/>
          <w:color w:val="auto"/>
          <w:sz w:val="18"/>
          <w:szCs w:val="18"/>
          <w:lang w:val="en-US"/>
        </w:rPr>
        <w:t>PU</w:t>
      </w:r>
      <w:r w:rsidRPr="00CD7F50">
        <w:rPr>
          <w:rFonts w:asciiTheme="minorHAnsi" w:hAnsiTheme="minorHAnsi" w:cstheme="minorHAnsi"/>
          <w:color w:val="auto"/>
          <w:sz w:val="18"/>
          <w:szCs w:val="18"/>
          <w:lang w:val="en-US"/>
        </w:rPr>
        <w:t xml:space="preserve"> – Public, fully open, e.g. web</w:t>
      </w:r>
    </w:p>
    <w:p w14:paraId="0B4BB2CF" w14:textId="77777777" w:rsidR="008B5986" w:rsidRPr="00C35E7D" w:rsidRDefault="008B5986" w:rsidP="008B5986">
      <w:pPr>
        <w:pStyle w:val="Textodenotaderodap"/>
        <w:rPr>
          <w:rFonts w:asciiTheme="minorHAnsi" w:hAnsiTheme="minorHAnsi" w:cstheme="minorHAnsi"/>
          <w:color w:val="auto"/>
          <w:sz w:val="18"/>
          <w:szCs w:val="18"/>
          <w:lang w:val="en-US"/>
        </w:rPr>
      </w:pPr>
      <w:r w:rsidRPr="003F7ABE">
        <w:rPr>
          <w:rFonts w:asciiTheme="minorHAnsi" w:hAnsiTheme="minorHAnsi" w:cstheme="minorHAnsi"/>
          <w:b/>
          <w:bCs/>
          <w:color w:val="auto"/>
          <w:sz w:val="18"/>
          <w:szCs w:val="18"/>
          <w:lang w:val="en-US"/>
        </w:rPr>
        <w:t>CONF</w:t>
      </w:r>
      <w:r w:rsidRPr="00CD7F50">
        <w:rPr>
          <w:rFonts w:asciiTheme="minorHAnsi" w:hAnsiTheme="minorHAnsi" w:cstheme="minorHAnsi"/>
          <w:color w:val="auto"/>
          <w:sz w:val="18"/>
          <w:szCs w:val="18"/>
          <w:lang w:val="en-US"/>
        </w:rPr>
        <w:t xml:space="preserve"> – C</w:t>
      </w:r>
      <w:r>
        <w:rPr>
          <w:rFonts w:asciiTheme="minorHAnsi" w:hAnsiTheme="minorHAnsi" w:cstheme="minorHAnsi"/>
          <w:color w:val="auto"/>
          <w:sz w:val="18"/>
          <w:szCs w:val="18"/>
          <w:lang w:val="en-US"/>
        </w:rPr>
        <w:t>onfidential</w:t>
      </w:r>
      <w:r w:rsidRPr="00CD7F50">
        <w:rPr>
          <w:rFonts w:asciiTheme="minorHAnsi" w:hAnsiTheme="minorHAnsi" w:cstheme="minorHAnsi"/>
          <w:color w:val="auto"/>
          <w:sz w:val="18"/>
          <w:szCs w:val="18"/>
          <w:lang w:val="en-US"/>
        </w:rPr>
        <w:t xml:space="preserve">, limited under the conditions of </w:t>
      </w:r>
      <w:r w:rsidRPr="000A2314">
        <w:rPr>
          <w:rFonts w:asciiTheme="minorHAnsi" w:hAnsiTheme="minorHAnsi" w:cstheme="minorHAnsi"/>
          <w:color w:val="auto"/>
          <w:sz w:val="18"/>
          <w:szCs w:val="18"/>
          <w:lang w:val="en-US"/>
        </w:rPr>
        <w:t>the Consortium Agreement (must</w:t>
      </w:r>
      <w:r>
        <w:rPr>
          <w:rFonts w:asciiTheme="minorHAnsi" w:hAnsiTheme="minorHAnsi" w:cstheme="minorHAnsi"/>
          <w:color w:val="auto"/>
          <w:sz w:val="18"/>
          <w:szCs w:val="18"/>
          <w:lang w:val="en-US"/>
        </w:rPr>
        <w:t xml:space="preserve"> be available to the consortium and the funders)</w:t>
      </w:r>
    </w:p>
  </w:footnote>
  <w:footnote w:id="7">
    <w:p w14:paraId="72176179" w14:textId="77777777" w:rsidR="008B5986" w:rsidRPr="00E223C7" w:rsidRDefault="008B5986" w:rsidP="008B5986">
      <w:pPr>
        <w:pStyle w:val="Textodenotaderodap"/>
        <w:rPr>
          <w:rFonts w:asciiTheme="minorHAnsi" w:hAnsiTheme="minorHAnsi" w:cstheme="minorHAnsi"/>
          <w:sz w:val="18"/>
          <w:szCs w:val="18"/>
          <w:lang w:val="en-US"/>
        </w:rPr>
      </w:pPr>
      <w:r w:rsidRPr="00C35E7D">
        <w:rPr>
          <w:rStyle w:val="Refdenotaderodap"/>
          <w:rFonts w:asciiTheme="minorHAnsi" w:hAnsiTheme="minorHAnsi" w:cstheme="minorHAnsi"/>
          <w:b/>
          <w:bCs/>
          <w:color w:val="auto"/>
          <w:sz w:val="24"/>
          <w:szCs w:val="24"/>
        </w:rPr>
        <w:footnoteRef/>
      </w:r>
      <w:r w:rsidRPr="00C35E7D">
        <w:rPr>
          <w:rFonts w:asciiTheme="minorHAnsi" w:hAnsiTheme="minorHAnsi" w:cstheme="minorHAnsi"/>
          <w:b/>
          <w:bCs/>
          <w:color w:val="auto"/>
          <w:sz w:val="24"/>
          <w:szCs w:val="24"/>
          <w:lang w:val="en-US"/>
        </w:rPr>
        <w:t xml:space="preserve"> </w:t>
      </w:r>
      <w:r w:rsidRPr="00E223C7">
        <w:rPr>
          <w:rFonts w:asciiTheme="minorHAnsi" w:hAnsiTheme="minorHAnsi" w:cstheme="minorHAnsi"/>
          <w:color w:val="auto"/>
          <w:sz w:val="18"/>
          <w:szCs w:val="18"/>
          <w:lang w:val="en-US"/>
        </w:rPr>
        <w:t>Measured in months from the project start date (month 1)</w:t>
      </w:r>
    </w:p>
  </w:footnote>
  <w:footnote w:id="8">
    <w:p w14:paraId="06035A98" w14:textId="77777777" w:rsidR="008B5986" w:rsidRPr="00E223C7" w:rsidRDefault="008B5986" w:rsidP="008B5986">
      <w:pPr>
        <w:pStyle w:val="Textodenotaderodap"/>
        <w:rPr>
          <w:sz w:val="18"/>
          <w:szCs w:val="18"/>
          <w:lang w:val="en-US"/>
        </w:rPr>
      </w:pPr>
      <w:r w:rsidRPr="00E223C7">
        <w:rPr>
          <w:rStyle w:val="Refdenotaderodap"/>
          <w:rFonts w:asciiTheme="minorHAnsi" w:hAnsiTheme="minorHAnsi" w:cstheme="minorHAnsi"/>
          <w:b/>
          <w:bCs/>
          <w:color w:val="auto"/>
          <w:sz w:val="24"/>
          <w:szCs w:val="24"/>
        </w:rPr>
        <w:footnoteRef/>
      </w:r>
      <w:r w:rsidRPr="00E223C7">
        <w:rPr>
          <w:rFonts w:asciiTheme="minorHAnsi" w:hAnsiTheme="minorHAnsi" w:cstheme="minorHAnsi"/>
          <w:b/>
          <w:bCs/>
          <w:color w:val="auto"/>
          <w:sz w:val="24"/>
          <w:szCs w:val="24"/>
          <w:lang w:val="en-US"/>
        </w:rPr>
        <w:t xml:space="preserve"> </w:t>
      </w:r>
      <w:r w:rsidRPr="00E223C7">
        <w:rPr>
          <w:rFonts w:asciiTheme="minorHAnsi" w:hAnsiTheme="minorHAnsi" w:cstheme="minorHAnsi"/>
          <w:color w:val="auto"/>
          <w:sz w:val="18"/>
          <w:szCs w:val="18"/>
          <w:lang w:val="en-US"/>
        </w:rPr>
        <w:t>Measured in months from the project start date (month 1)</w:t>
      </w:r>
    </w:p>
  </w:footnote>
  <w:footnote w:id="9">
    <w:p w14:paraId="49B7219B" w14:textId="77777777" w:rsidR="008B5986" w:rsidRPr="00625319" w:rsidRDefault="008B5986" w:rsidP="008B5986">
      <w:pPr>
        <w:pStyle w:val="Default"/>
        <w:jc w:val="both"/>
        <w:rPr>
          <w:rFonts w:asciiTheme="minorHAnsi" w:hAnsiTheme="minorHAnsi" w:cstheme="minorHAnsi"/>
          <w:color w:val="auto"/>
          <w:sz w:val="18"/>
          <w:szCs w:val="18"/>
        </w:rPr>
      </w:pPr>
      <w:r w:rsidRPr="001E6998">
        <w:rPr>
          <w:rStyle w:val="Refdenotaderodap"/>
          <w:rFonts w:asciiTheme="minorHAnsi" w:hAnsiTheme="minorHAnsi" w:cstheme="minorHAnsi"/>
          <w:b/>
          <w:bCs/>
          <w:color w:val="auto"/>
        </w:rPr>
        <w:footnoteRef/>
      </w:r>
      <w:r w:rsidRPr="001E6998">
        <w:rPr>
          <w:rFonts w:asciiTheme="minorHAnsi" w:hAnsiTheme="minorHAnsi" w:cstheme="minorHAnsi"/>
          <w:b/>
          <w:bCs/>
          <w:color w:val="auto"/>
        </w:rPr>
        <w:t xml:space="preserve"> </w:t>
      </w:r>
      <w:r w:rsidRPr="001E6998">
        <w:rPr>
          <w:rFonts w:asciiTheme="minorHAnsi" w:hAnsiTheme="minorHAnsi" w:cstheme="minorHAnsi"/>
          <w:color w:val="auto"/>
          <w:sz w:val="18"/>
          <w:szCs w:val="18"/>
        </w:rPr>
        <w:t>Show how you will confirm that the milestone has been attained. Refer to indicators if appropriate. For example: a laboratory prototype that is ‘up and running’; software released and validated by a user group; field survey complete and data quality validated.</w:t>
      </w:r>
      <w:r w:rsidRPr="00625319">
        <w:rPr>
          <w:rFonts w:asciiTheme="minorHAnsi" w:hAnsiTheme="minorHAnsi" w:cstheme="minorHAnsi"/>
          <w:color w:val="auto"/>
          <w:sz w:val="18"/>
          <w:szCs w:val="18"/>
        </w:rPr>
        <w:t xml:space="preserve"> </w:t>
      </w:r>
    </w:p>
    <w:p w14:paraId="11910D7B" w14:textId="77777777" w:rsidR="008B5986" w:rsidRPr="00625319" w:rsidRDefault="008B5986" w:rsidP="008B5986">
      <w:pPr>
        <w:pStyle w:val="Textodenotaderodap"/>
        <w:rPr>
          <w:lang w:val="en-US"/>
        </w:rPr>
      </w:pPr>
    </w:p>
  </w:footnote>
  <w:footnote w:id="10">
    <w:p w14:paraId="04BED6D1" w14:textId="77777777" w:rsidR="008B5986" w:rsidRPr="00F00045" w:rsidRDefault="008B5986" w:rsidP="008B5986">
      <w:pPr>
        <w:pStyle w:val="Textodenotaderodap"/>
        <w:rPr>
          <w:rFonts w:asciiTheme="minorHAnsi" w:hAnsiTheme="minorHAnsi" w:cstheme="minorHAnsi"/>
          <w:color w:val="auto"/>
          <w:sz w:val="18"/>
          <w:szCs w:val="18"/>
          <w:lang w:val="en-US"/>
        </w:rPr>
      </w:pPr>
      <w:r w:rsidRPr="00F00045">
        <w:rPr>
          <w:rStyle w:val="Refdenotaderodap"/>
          <w:rFonts w:asciiTheme="minorHAnsi" w:hAnsiTheme="minorHAnsi" w:cstheme="minorHAnsi"/>
          <w:b/>
          <w:bCs/>
          <w:color w:val="auto"/>
          <w:sz w:val="24"/>
          <w:szCs w:val="24"/>
        </w:rPr>
        <w:footnoteRef/>
      </w:r>
      <w:r w:rsidRPr="00F00045">
        <w:rPr>
          <w:rFonts w:asciiTheme="minorHAnsi" w:hAnsiTheme="minorHAnsi" w:cstheme="minorHAnsi"/>
          <w:b/>
          <w:bCs/>
          <w:color w:val="auto"/>
          <w:sz w:val="24"/>
          <w:szCs w:val="24"/>
          <w:lang w:val="en-US"/>
        </w:rPr>
        <w:t xml:space="preserve"> </w:t>
      </w:r>
      <w:r w:rsidRPr="00F00045">
        <w:rPr>
          <w:rFonts w:asciiTheme="minorHAnsi" w:hAnsiTheme="minorHAnsi" w:cstheme="minorHAnsi"/>
          <w:b/>
          <w:bCs/>
          <w:color w:val="auto"/>
          <w:sz w:val="18"/>
          <w:szCs w:val="18"/>
          <w:lang w:val="en-US"/>
        </w:rPr>
        <w:t>Definition critical risk</w:t>
      </w:r>
      <w:r w:rsidRPr="00F00045">
        <w:rPr>
          <w:rFonts w:asciiTheme="minorHAnsi" w:hAnsiTheme="minorHAnsi" w:cstheme="minorHAnsi"/>
          <w:color w:val="auto"/>
          <w:sz w:val="18"/>
          <w:szCs w:val="18"/>
          <w:lang w:val="en-US"/>
        </w:rPr>
        <w:t>: A critical risk is a plausible event or issue that could have a high adverse impact on the ability of the project to achieve its objectives.</w:t>
      </w:r>
    </w:p>
  </w:footnote>
  <w:footnote w:id="11">
    <w:p w14:paraId="2843CD12" w14:textId="77777777" w:rsidR="008B5986" w:rsidRPr="00F00045" w:rsidRDefault="008B5986" w:rsidP="008B5986">
      <w:pPr>
        <w:pStyle w:val="Textodenotaderodap"/>
        <w:rPr>
          <w:rFonts w:asciiTheme="minorHAnsi" w:hAnsiTheme="minorHAnsi" w:cstheme="minorHAnsi"/>
          <w:color w:val="auto"/>
          <w:sz w:val="18"/>
          <w:szCs w:val="18"/>
          <w:lang w:val="en-US"/>
        </w:rPr>
      </w:pPr>
      <w:r w:rsidRPr="00F00045">
        <w:rPr>
          <w:rStyle w:val="Refdenotaderodap"/>
          <w:rFonts w:asciiTheme="minorHAnsi" w:hAnsiTheme="minorHAnsi" w:cstheme="minorHAnsi"/>
          <w:b/>
          <w:bCs/>
          <w:color w:val="auto"/>
          <w:sz w:val="24"/>
          <w:szCs w:val="24"/>
        </w:rPr>
        <w:footnoteRef/>
      </w:r>
      <w:r w:rsidRPr="00F00045">
        <w:rPr>
          <w:rFonts w:asciiTheme="minorHAnsi" w:hAnsiTheme="minorHAnsi" w:cstheme="minorHAnsi"/>
          <w:b/>
          <w:bCs/>
          <w:color w:val="auto"/>
          <w:sz w:val="24"/>
          <w:szCs w:val="24"/>
          <w:lang w:val="en-US"/>
        </w:rPr>
        <w:t xml:space="preserve"> </w:t>
      </w:r>
      <w:r w:rsidRPr="00F00045">
        <w:rPr>
          <w:rFonts w:asciiTheme="minorHAnsi" w:hAnsiTheme="minorHAnsi" w:cstheme="minorHAnsi"/>
          <w:b/>
          <w:bCs/>
          <w:color w:val="auto"/>
          <w:sz w:val="18"/>
          <w:szCs w:val="18"/>
          <w:lang w:val="en-US"/>
        </w:rPr>
        <w:t>Level of likelihood to occur - Low/medium/high</w:t>
      </w:r>
      <w:r w:rsidRPr="00F00045">
        <w:rPr>
          <w:rFonts w:asciiTheme="minorHAnsi" w:hAnsiTheme="minorHAnsi" w:cstheme="minorHAnsi"/>
          <w:color w:val="auto"/>
          <w:sz w:val="18"/>
          <w:szCs w:val="18"/>
          <w:lang w:val="en-US"/>
        </w:rPr>
        <w:t>: The likelihood is the estimated probability that the risk will materialize even after taking account of the mitigating measures put in place.</w:t>
      </w:r>
    </w:p>
    <w:p w14:paraId="4C1EE768" w14:textId="77777777" w:rsidR="008B5986" w:rsidRPr="001B4AB9" w:rsidRDefault="008B5986" w:rsidP="008B5986">
      <w:pPr>
        <w:pStyle w:val="Textodenotaderodap"/>
        <w:rPr>
          <w:lang w:val="en-US"/>
        </w:rPr>
      </w:pPr>
      <w:r w:rsidRPr="00F00045">
        <w:rPr>
          <w:rFonts w:asciiTheme="minorHAnsi" w:hAnsiTheme="minorHAnsi" w:cstheme="minorHAnsi"/>
          <w:b/>
          <w:bCs/>
          <w:color w:val="auto"/>
          <w:sz w:val="18"/>
          <w:szCs w:val="18"/>
          <w:lang w:val="en-US"/>
        </w:rPr>
        <w:t>Level of severity - Low/medium/high:</w:t>
      </w:r>
      <w:r w:rsidRPr="00F00045">
        <w:rPr>
          <w:rFonts w:asciiTheme="minorHAnsi" w:hAnsiTheme="minorHAnsi" w:cstheme="minorHAnsi"/>
          <w:color w:val="auto"/>
          <w:sz w:val="18"/>
          <w:szCs w:val="18"/>
          <w:lang w:val="en-US"/>
        </w:rPr>
        <w:t xml:space="preserve"> The relative seriousness of the risk and the significance of its effect.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30E94" w14:textId="073B90CC" w:rsidR="00301D32" w:rsidRPr="006F160A" w:rsidRDefault="00E05DFF">
    <w:pPr>
      <w:pStyle w:val="Cabealho"/>
      <w:tabs>
        <w:tab w:val="left" w:pos="4111"/>
      </w:tabs>
      <w:jc w:val="right"/>
    </w:pPr>
    <w:r w:rsidRPr="006F160A">
      <w:rPr>
        <w:noProof/>
      </w:rPr>
      <w:drawing>
        <wp:anchor distT="0" distB="0" distL="114300" distR="114300" simplePos="0" relativeHeight="251658240" behindDoc="1" locked="0" layoutInCell="1" allowOverlap="1" wp14:anchorId="19F7CF79" wp14:editId="6CABEF6E">
          <wp:simplePos x="0" y="0"/>
          <wp:positionH relativeFrom="column">
            <wp:posOffset>-723265</wp:posOffset>
          </wp:positionH>
          <wp:positionV relativeFrom="paragraph">
            <wp:posOffset>-621361</wp:posOffset>
          </wp:positionV>
          <wp:extent cx="2139315" cy="2107127"/>
          <wp:effectExtent l="0" t="0" r="0" b="7620"/>
          <wp:wrapNone/>
          <wp:docPr id="876172090" name="Imagem 876172090" descr="Uma imagem com logótipo  Descrição gerada automaticamente">
            <a:extLst xmlns:a="http://schemas.openxmlformats.org/drawingml/2006/main">
              <a:ext uri="{FF2B5EF4-FFF2-40B4-BE49-F238E27FC236}">
                <a16:creationId xmlns:a16="http://schemas.microsoft.com/office/drawing/2014/main" id="{0D919286-C978-4F3A-9116-6B2ACC271F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 descr="Uma imagem com logótipo  Descrição gerada automaticamente">
                    <a:extLst>
                      <a:ext uri="{FF2B5EF4-FFF2-40B4-BE49-F238E27FC236}">
                        <a16:creationId xmlns:a16="http://schemas.microsoft.com/office/drawing/2014/main" id="{0D919286-C978-4F3A-9116-6B2ACC271F4E}"/>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6130" t="11470"/>
                  <a:stretch/>
                </pic:blipFill>
                <pic:spPr bwMode="auto">
                  <a:xfrm>
                    <a:off x="0" y="0"/>
                    <a:ext cx="2139315" cy="21071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673655729"/>
        <w:picture/>
      </w:sdtPr>
      <w:sdtEndPr/>
      <w:sdtContent/>
    </w:sdt>
    <w:sdt>
      <w:sdtPr>
        <w:alias w:val="LogoPrograma"/>
        <w:tag w:val="LogoPrograma"/>
        <w:id w:val="-696080044"/>
        <w:picture/>
      </w:sdtPr>
      <w:sdtEndPr/>
      <w:sdtContent/>
    </w:sdt>
    <w:sdt>
      <w:sdtPr>
        <w:alias w:val="InserirLogo"/>
        <w:tag w:val="InserirLogo"/>
        <w:id w:val="-1808851883"/>
        <w15:color w:val="FFFFFF"/>
        <w:picture/>
      </w:sdtPr>
      <w:sdtEndPr/>
      <w:sdtContent>
        <w:r w:rsidRPr="006F160A">
          <w:rPr>
            <w:noProof/>
          </w:rPr>
          <w:drawing>
            <wp:inline distT="0" distB="0" distL="0" distR="0" wp14:anchorId="0959E863" wp14:editId="2541E1C1">
              <wp:extent cx="1884177" cy="657084"/>
              <wp:effectExtent l="0" t="0" r="1905" b="0"/>
              <wp:docPr id="1222560039" name="Imagem 122256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a:picLocks noChangeAspect="1" noChangeArrowheads="1"/>
                      </pic:cNvPicPr>
                    </pic:nvPicPr>
                    <pic:blipFill>
                      <a:blip r:embed="rId2"/>
                      <a:stretch>
                        <a:fillRect/>
                      </a:stretch>
                    </pic:blipFill>
                    <pic:spPr bwMode="auto">
                      <a:xfrm>
                        <a:off x="0" y="0"/>
                        <a:ext cx="1901814" cy="663235"/>
                      </a:xfrm>
                      <a:prstGeom prst="rect">
                        <a:avLst/>
                      </a:prstGeom>
                      <a:noFill/>
                      <a:ln>
                        <a:noFill/>
                      </a:ln>
                    </pic:spPr>
                  </pic:pic>
                </a:graphicData>
              </a:graphic>
            </wp:inline>
          </w:drawing>
        </w:r>
      </w:sdtContent>
    </w:sdt>
    <w:r w:rsidRPr="006F160A">
      <w:t xml:space="preserve">  </w:t>
    </w:r>
  </w:p>
  <w:p w14:paraId="652B1082" w14:textId="77777777" w:rsidR="00301D32" w:rsidRPr="006F160A" w:rsidRDefault="00301D32">
    <w:pPr>
      <w:pStyle w:val="Cabealho"/>
      <w:tabs>
        <w:tab w:val="left" w:pos="4111"/>
      </w:tabs>
    </w:pPr>
  </w:p>
  <w:p w14:paraId="7F0FAA06" w14:textId="77777777" w:rsidR="00301D32" w:rsidRPr="006F160A" w:rsidRDefault="00301D3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2300A" w14:textId="7C9DE019" w:rsidR="00301D32" w:rsidRPr="006F160A" w:rsidRDefault="00301D32">
    <w:pPr>
      <w:pStyle w:val="Cabealho"/>
      <w:tabs>
        <w:tab w:val="right" w:pos="9639"/>
      </w:tabs>
      <w:ind w:left="-720"/>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5AE77" w14:textId="77777777" w:rsidR="008B5986" w:rsidRDefault="008B5986" w:rsidP="00895C52">
    <w:pPr>
      <w:pStyle w:val="Cabealho"/>
      <w:tabs>
        <w:tab w:val="left" w:pos="4111"/>
      </w:tabs>
      <w:jc w:val="right"/>
    </w:pPr>
    <w:r w:rsidRPr="00AB4FE2">
      <w:rPr>
        <w:noProof/>
      </w:rPr>
      <w:drawing>
        <wp:anchor distT="0" distB="0" distL="114300" distR="114300" simplePos="0" relativeHeight="251658242" behindDoc="1" locked="0" layoutInCell="1" allowOverlap="1" wp14:anchorId="720CEF9F" wp14:editId="75518E76">
          <wp:simplePos x="0" y="0"/>
          <wp:positionH relativeFrom="column">
            <wp:posOffset>-723265</wp:posOffset>
          </wp:positionH>
          <wp:positionV relativeFrom="paragraph">
            <wp:posOffset>-621361</wp:posOffset>
          </wp:positionV>
          <wp:extent cx="2139315" cy="2107127"/>
          <wp:effectExtent l="0" t="0" r="0" b="7620"/>
          <wp:wrapNone/>
          <wp:docPr id="2114868383" name="Imagem 2114868383" descr="Uma imagem com logótipo&#10;&#10;Descrição gerada automaticamente">
            <a:extLst xmlns:a="http://schemas.openxmlformats.org/drawingml/2006/main">
              <a:ext uri="{FF2B5EF4-FFF2-40B4-BE49-F238E27FC236}">
                <a16:creationId xmlns:a16="http://schemas.microsoft.com/office/drawing/2014/main" id="{0D919286-C978-4F3A-9116-6B2ACC271F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 descr="Uma imagem com logótipo&#10;&#10;Descrição gerada automaticamente">
                    <a:extLst>
                      <a:ext uri="{FF2B5EF4-FFF2-40B4-BE49-F238E27FC236}">
                        <a16:creationId xmlns:a16="http://schemas.microsoft.com/office/drawing/2014/main" id="{0D919286-C978-4F3A-9116-6B2ACC271F4E}"/>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6130" t="11470"/>
                  <a:stretch/>
                </pic:blipFill>
                <pic:spPr bwMode="auto">
                  <a:xfrm>
                    <a:off x="0" y="0"/>
                    <a:ext cx="2139315" cy="21071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321191677"/>
        <w:picture/>
      </w:sdtPr>
      <w:sdtEndPr/>
      <w:sdtContent/>
    </w:sdt>
    <w:sdt>
      <w:sdtPr>
        <w:alias w:val="LogoPrograma"/>
        <w:tag w:val="LogoPrograma"/>
        <w:id w:val="-983387071"/>
        <w:picture/>
      </w:sdtPr>
      <w:sdtEndPr/>
      <w:sdtContent/>
    </w:sdt>
    <w:sdt>
      <w:sdtPr>
        <w:alias w:val="InserirLogo"/>
        <w:tag w:val="InserirLogo"/>
        <w:id w:val="-1906824092"/>
        <w15:color w:val="FFFFFF"/>
        <w:picture/>
      </w:sdtPr>
      <w:sdtEndPr/>
      <w:sdtContent>
        <w:r>
          <w:rPr>
            <w:noProof/>
          </w:rPr>
          <w:drawing>
            <wp:inline distT="0" distB="0" distL="0" distR="0" wp14:anchorId="54D32DB1" wp14:editId="448CBDA3">
              <wp:extent cx="1884177" cy="657084"/>
              <wp:effectExtent l="0" t="0" r="1905" b="0"/>
              <wp:docPr id="1685089841" name="Imagem 1685089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a:picLocks noChangeAspect="1" noChangeArrowheads="1"/>
                      </pic:cNvPicPr>
                    </pic:nvPicPr>
                    <pic:blipFill>
                      <a:blip r:embed="rId2"/>
                      <a:stretch>
                        <a:fillRect/>
                      </a:stretch>
                    </pic:blipFill>
                    <pic:spPr bwMode="auto">
                      <a:xfrm>
                        <a:off x="0" y="0"/>
                        <a:ext cx="1901814" cy="663235"/>
                      </a:xfrm>
                      <a:prstGeom prst="rect">
                        <a:avLst/>
                      </a:prstGeom>
                      <a:noFill/>
                      <a:ln>
                        <a:noFill/>
                      </a:ln>
                    </pic:spPr>
                  </pic:pic>
                </a:graphicData>
              </a:graphic>
            </wp:inline>
          </w:drawing>
        </w:r>
      </w:sdtContent>
    </w:sdt>
    <w:r>
      <w:t xml:space="preserve">  </w:t>
    </w:r>
  </w:p>
  <w:p w14:paraId="5A42D196" w14:textId="77777777" w:rsidR="008B5986" w:rsidRDefault="008B5986" w:rsidP="005E6A10">
    <w:pPr>
      <w:pStyle w:val="Cabealho"/>
      <w:tabs>
        <w:tab w:val="left" w:pos="4111"/>
      </w:tabs>
    </w:pPr>
  </w:p>
  <w:p w14:paraId="506F56D6" w14:textId="77777777" w:rsidR="008B5986" w:rsidRDefault="008B598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CA14F" w14:textId="77777777" w:rsidR="008B5986" w:rsidRPr="00F832F0" w:rsidRDefault="008B5986" w:rsidP="002A75AE">
    <w:pPr>
      <w:pStyle w:val="Cabealho"/>
      <w:tabs>
        <w:tab w:val="right" w:pos="9639"/>
      </w:tabs>
      <w:ind w:left="-720"/>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9F5FB" w14:textId="77777777" w:rsidR="008118AF" w:rsidRDefault="008118AF" w:rsidP="00895C52">
    <w:pPr>
      <w:pStyle w:val="Cabealho"/>
      <w:tabs>
        <w:tab w:val="left" w:pos="4111"/>
      </w:tabs>
      <w:jc w:val="right"/>
    </w:pPr>
    <w:r w:rsidRPr="00AB4FE2">
      <w:rPr>
        <w:noProof/>
      </w:rPr>
      <w:drawing>
        <wp:anchor distT="0" distB="0" distL="114300" distR="114300" simplePos="0" relativeHeight="251660291" behindDoc="1" locked="0" layoutInCell="1" allowOverlap="1" wp14:anchorId="44734B61" wp14:editId="4BEFD0F3">
          <wp:simplePos x="0" y="0"/>
          <wp:positionH relativeFrom="page">
            <wp:align>left</wp:align>
          </wp:positionH>
          <wp:positionV relativeFrom="paragraph">
            <wp:posOffset>-628345</wp:posOffset>
          </wp:positionV>
          <wp:extent cx="2139315" cy="2107127"/>
          <wp:effectExtent l="0" t="0" r="0" b="7620"/>
          <wp:wrapNone/>
          <wp:docPr id="405434285" name="Imagem 405434285" descr="Uma imagem com logótipo&#10;&#10;Descrição gerada automaticamente">
            <a:extLst xmlns:a="http://schemas.openxmlformats.org/drawingml/2006/main">
              <a:ext uri="{FF2B5EF4-FFF2-40B4-BE49-F238E27FC236}">
                <a16:creationId xmlns:a16="http://schemas.microsoft.com/office/drawing/2014/main" id="{0D919286-C978-4F3A-9116-6B2ACC271F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 descr="Uma imagem com logótipo&#10;&#10;Descrição gerada automaticamente">
                    <a:extLst>
                      <a:ext uri="{FF2B5EF4-FFF2-40B4-BE49-F238E27FC236}">
                        <a16:creationId xmlns:a16="http://schemas.microsoft.com/office/drawing/2014/main" id="{0D919286-C978-4F3A-9116-6B2ACC271F4E}"/>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6130" t="11470"/>
                  <a:stretch/>
                </pic:blipFill>
                <pic:spPr bwMode="auto">
                  <a:xfrm>
                    <a:off x="0" y="0"/>
                    <a:ext cx="2139315" cy="21071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711848218"/>
        <w:picture/>
      </w:sdtPr>
      <w:sdtContent/>
    </w:sdt>
    <w:sdt>
      <w:sdtPr>
        <w:alias w:val="LogoPrograma"/>
        <w:tag w:val="LogoPrograma"/>
        <w:id w:val="-305311487"/>
        <w:picture/>
      </w:sdtPr>
      <w:sdtContent/>
    </w:sdt>
    <w:sdt>
      <w:sdtPr>
        <w:alias w:val="InserirLogo"/>
        <w:tag w:val="InserirLogo"/>
        <w:id w:val="-592476690"/>
        <w15:color w:val="FFFFFF"/>
        <w:picture/>
      </w:sdtPr>
      <w:sdtContent>
        <w:r>
          <w:rPr>
            <w:noProof/>
          </w:rPr>
          <w:drawing>
            <wp:inline distT="0" distB="0" distL="0" distR="0" wp14:anchorId="57A21F0A" wp14:editId="018DA086">
              <wp:extent cx="1884177" cy="657084"/>
              <wp:effectExtent l="0" t="0" r="1905" b="0"/>
              <wp:docPr id="807010935" name="Imagem 80701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a:picLocks noChangeAspect="1" noChangeArrowheads="1"/>
                      </pic:cNvPicPr>
                    </pic:nvPicPr>
                    <pic:blipFill>
                      <a:blip r:embed="rId2"/>
                      <a:stretch>
                        <a:fillRect/>
                      </a:stretch>
                    </pic:blipFill>
                    <pic:spPr bwMode="auto">
                      <a:xfrm>
                        <a:off x="0" y="0"/>
                        <a:ext cx="1901814" cy="663235"/>
                      </a:xfrm>
                      <a:prstGeom prst="rect">
                        <a:avLst/>
                      </a:prstGeom>
                      <a:noFill/>
                      <a:ln>
                        <a:noFill/>
                      </a:ln>
                    </pic:spPr>
                  </pic:pic>
                </a:graphicData>
              </a:graphic>
            </wp:inline>
          </w:drawing>
        </w:r>
      </w:sdtContent>
    </w:sdt>
    <w:r>
      <w:t xml:space="preserve">  </w:t>
    </w:r>
  </w:p>
  <w:p w14:paraId="48CE740D" w14:textId="77777777" w:rsidR="008118AF" w:rsidRDefault="008118AF" w:rsidP="005E6A10">
    <w:pPr>
      <w:pStyle w:val="Cabealho"/>
      <w:tabs>
        <w:tab w:val="left" w:pos="4111"/>
      </w:tabs>
    </w:pPr>
  </w:p>
  <w:p w14:paraId="3346F6B5" w14:textId="77777777" w:rsidR="008118AF" w:rsidRDefault="008118A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02C8F" w14:textId="77777777" w:rsidR="008118AF" w:rsidRDefault="008118AF" w:rsidP="00895C52">
    <w:pPr>
      <w:pStyle w:val="Cabealho"/>
      <w:tabs>
        <w:tab w:val="left" w:pos="4111"/>
      </w:tabs>
      <w:jc w:val="right"/>
    </w:pPr>
    <w:r w:rsidRPr="00AB4FE2">
      <w:rPr>
        <w:noProof/>
      </w:rPr>
      <w:drawing>
        <wp:anchor distT="0" distB="0" distL="114300" distR="114300" simplePos="0" relativeHeight="251662339" behindDoc="1" locked="0" layoutInCell="1" allowOverlap="1" wp14:anchorId="18C43C3B" wp14:editId="3B477542">
          <wp:simplePos x="0" y="0"/>
          <wp:positionH relativeFrom="column">
            <wp:posOffset>-723265</wp:posOffset>
          </wp:positionH>
          <wp:positionV relativeFrom="paragraph">
            <wp:posOffset>-621361</wp:posOffset>
          </wp:positionV>
          <wp:extent cx="2139315" cy="2107127"/>
          <wp:effectExtent l="0" t="0" r="0" b="7620"/>
          <wp:wrapNone/>
          <wp:docPr id="1323768" name="Imagem 1323768" descr="Uma imagem com logótipo&#10;&#10;Descrição gerada automaticamente">
            <a:extLst xmlns:a="http://schemas.openxmlformats.org/drawingml/2006/main">
              <a:ext uri="{FF2B5EF4-FFF2-40B4-BE49-F238E27FC236}">
                <a16:creationId xmlns:a16="http://schemas.microsoft.com/office/drawing/2014/main" id="{0D919286-C978-4F3A-9116-6B2ACC271F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 descr="Uma imagem com logótipo&#10;&#10;Descrição gerada automaticamente">
                    <a:extLst>
                      <a:ext uri="{FF2B5EF4-FFF2-40B4-BE49-F238E27FC236}">
                        <a16:creationId xmlns:a16="http://schemas.microsoft.com/office/drawing/2014/main" id="{0D919286-C978-4F3A-9116-6B2ACC271F4E}"/>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6130" t="11470"/>
                  <a:stretch/>
                </pic:blipFill>
                <pic:spPr bwMode="auto">
                  <a:xfrm>
                    <a:off x="0" y="0"/>
                    <a:ext cx="2139315" cy="21071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390082600"/>
        <w:picture/>
      </w:sdtPr>
      <w:sdtContent/>
    </w:sdt>
    <w:sdt>
      <w:sdtPr>
        <w:alias w:val="LogoPrograma"/>
        <w:tag w:val="LogoPrograma"/>
        <w:id w:val="-940683373"/>
        <w:picture/>
      </w:sdtPr>
      <w:sdtContent/>
    </w:sdt>
    <w:sdt>
      <w:sdtPr>
        <w:alias w:val="InserirLogo"/>
        <w:tag w:val="InserirLogo"/>
        <w:id w:val="471641767"/>
        <w15:color w:val="FFFFFF"/>
        <w:picture/>
      </w:sdtPr>
      <w:sdtContent>
        <w:r>
          <w:rPr>
            <w:noProof/>
          </w:rPr>
          <w:drawing>
            <wp:inline distT="0" distB="0" distL="0" distR="0" wp14:anchorId="3F6A25F1" wp14:editId="663E5488">
              <wp:extent cx="1884177" cy="657084"/>
              <wp:effectExtent l="0" t="0" r="1905" b="0"/>
              <wp:docPr id="1262757108" name="Imagem 126275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a:picLocks noChangeAspect="1" noChangeArrowheads="1"/>
                      </pic:cNvPicPr>
                    </pic:nvPicPr>
                    <pic:blipFill>
                      <a:blip r:embed="rId2"/>
                      <a:stretch>
                        <a:fillRect/>
                      </a:stretch>
                    </pic:blipFill>
                    <pic:spPr bwMode="auto">
                      <a:xfrm>
                        <a:off x="0" y="0"/>
                        <a:ext cx="1901814" cy="663235"/>
                      </a:xfrm>
                      <a:prstGeom prst="rect">
                        <a:avLst/>
                      </a:prstGeom>
                      <a:noFill/>
                      <a:ln>
                        <a:noFill/>
                      </a:ln>
                    </pic:spPr>
                  </pic:pic>
                </a:graphicData>
              </a:graphic>
            </wp:inline>
          </w:drawing>
        </w:r>
      </w:sdtContent>
    </w:sdt>
    <w:r>
      <w:t xml:space="preserve">  </w:t>
    </w:r>
  </w:p>
  <w:p w14:paraId="37DA4C2E" w14:textId="77777777" w:rsidR="008118AF" w:rsidRDefault="008118AF" w:rsidP="005E6A10">
    <w:pPr>
      <w:pStyle w:val="Cabealho"/>
      <w:tabs>
        <w:tab w:val="left" w:pos="4111"/>
      </w:tabs>
    </w:pPr>
  </w:p>
  <w:p w14:paraId="4CA95F92" w14:textId="77777777" w:rsidR="008118AF" w:rsidRDefault="008118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A0874"/>
    <w:multiLevelType w:val="hybridMultilevel"/>
    <w:tmpl w:val="E79609A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20C2BA7"/>
    <w:multiLevelType w:val="hybridMultilevel"/>
    <w:tmpl w:val="2D7E9C8E"/>
    <w:lvl w:ilvl="0" w:tplc="0816000F">
      <w:start w:val="1"/>
      <w:numFmt w:val="decimal"/>
      <w:lvlText w:val="%1."/>
      <w:lvlJc w:val="left"/>
      <w:pPr>
        <w:ind w:left="720" w:hanging="360"/>
      </w:pPr>
    </w:lvl>
    <w:lvl w:ilvl="1" w:tplc="5D76D216">
      <w:numFmt w:val="bullet"/>
      <w:lvlText w:val="•"/>
      <w:lvlJc w:val="left"/>
      <w:pPr>
        <w:ind w:left="1440" w:hanging="360"/>
      </w:pPr>
      <w:rPr>
        <w:rFonts w:ascii="Calibri" w:eastAsia="Arial" w:hAnsi="Calibri" w:cs="Calibri"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030D2DA9"/>
    <w:multiLevelType w:val="hybridMultilevel"/>
    <w:tmpl w:val="D6340B44"/>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0CC4601F"/>
    <w:multiLevelType w:val="hybridMultilevel"/>
    <w:tmpl w:val="8F4A8180"/>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0CCB6C1F"/>
    <w:multiLevelType w:val="hybridMultilevel"/>
    <w:tmpl w:val="261C51FA"/>
    <w:lvl w:ilvl="0" w:tplc="0816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A14C18"/>
    <w:multiLevelType w:val="hybridMultilevel"/>
    <w:tmpl w:val="EE8ADD08"/>
    <w:lvl w:ilvl="0" w:tplc="0816001B">
      <w:start w:val="1"/>
      <w:numFmt w:val="low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0FE46372"/>
    <w:multiLevelType w:val="hybridMultilevel"/>
    <w:tmpl w:val="E5E2956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126E44AD"/>
    <w:multiLevelType w:val="hybridMultilevel"/>
    <w:tmpl w:val="A2504C0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13A83AFA"/>
    <w:multiLevelType w:val="hybridMultilevel"/>
    <w:tmpl w:val="D03059B4"/>
    <w:lvl w:ilvl="0" w:tplc="F5429AD8">
      <w:numFmt w:val="bullet"/>
      <w:lvlText w:val="−"/>
      <w:lvlJc w:val="left"/>
      <w:pPr>
        <w:ind w:left="720" w:hanging="360"/>
      </w:pPr>
      <w:rPr>
        <w:rFonts w:ascii="Calibri" w:eastAsia="Arial"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16F206F2"/>
    <w:multiLevelType w:val="hybridMultilevel"/>
    <w:tmpl w:val="484861E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6626F0"/>
    <w:multiLevelType w:val="hybridMultilevel"/>
    <w:tmpl w:val="11CE7FB6"/>
    <w:lvl w:ilvl="0" w:tplc="8D00B912">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1BED76DD"/>
    <w:multiLevelType w:val="hybridMultilevel"/>
    <w:tmpl w:val="AF9A18A8"/>
    <w:lvl w:ilvl="0" w:tplc="5422FEAC">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15:restartNumberingAfterBreak="0">
    <w:nsid w:val="1D2F5BC7"/>
    <w:multiLevelType w:val="hybridMultilevel"/>
    <w:tmpl w:val="6434BBEC"/>
    <w:lvl w:ilvl="0" w:tplc="08160019">
      <w:start w:val="1"/>
      <w:numFmt w:val="lowerLetter"/>
      <w:lvlText w:val="%1."/>
      <w:lvlJc w:val="left"/>
      <w:pPr>
        <w:ind w:left="1004" w:hanging="360"/>
      </w:pPr>
    </w:lvl>
    <w:lvl w:ilvl="1" w:tplc="08160019" w:tentative="1">
      <w:start w:val="1"/>
      <w:numFmt w:val="lowerLetter"/>
      <w:lvlText w:val="%2."/>
      <w:lvlJc w:val="left"/>
      <w:pPr>
        <w:ind w:left="1724" w:hanging="360"/>
      </w:pPr>
    </w:lvl>
    <w:lvl w:ilvl="2" w:tplc="0816001B" w:tentative="1">
      <w:start w:val="1"/>
      <w:numFmt w:val="lowerRoman"/>
      <w:lvlText w:val="%3."/>
      <w:lvlJc w:val="right"/>
      <w:pPr>
        <w:ind w:left="2444" w:hanging="180"/>
      </w:pPr>
    </w:lvl>
    <w:lvl w:ilvl="3" w:tplc="0816000F" w:tentative="1">
      <w:start w:val="1"/>
      <w:numFmt w:val="decimal"/>
      <w:lvlText w:val="%4."/>
      <w:lvlJc w:val="left"/>
      <w:pPr>
        <w:ind w:left="3164" w:hanging="360"/>
      </w:pPr>
    </w:lvl>
    <w:lvl w:ilvl="4" w:tplc="08160019" w:tentative="1">
      <w:start w:val="1"/>
      <w:numFmt w:val="lowerLetter"/>
      <w:lvlText w:val="%5."/>
      <w:lvlJc w:val="left"/>
      <w:pPr>
        <w:ind w:left="3884" w:hanging="360"/>
      </w:pPr>
    </w:lvl>
    <w:lvl w:ilvl="5" w:tplc="0816001B" w:tentative="1">
      <w:start w:val="1"/>
      <w:numFmt w:val="lowerRoman"/>
      <w:lvlText w:val="%6."/>
      <w:lvlJc w:val="right"/>
      <w:pPr>
        <w:ind w:left="4604" w:hanging="180"/>
      </w:pPr>
    </w:lvl>
    <w:lvl w:ilvl="6" w:tplc="0816000F" w:tentative="1">
      <w:start w:val="1"/>
      <w:numFmt w:val="decimal"/>
      <w:lvlText w:val="%7."/>
      <w:lvlJc w:val="left"/>
      <w:pPr>
        <w:ind w:left="5324" w:hanging="360"/>
      </w:pPr>
    </w:lvl>
    <w:lvl w:ilvl="7" w:tplc="08160019" w:tentative="1">
      <w:start w:val="1"/>
      <w:numFmt w:val="lowerLetter"/>
      <w:lvlText w:val="%8."/>
      <w:lvlJc w:val="left"/>
      <w:pPr>
        <w:ind w:left="6044" w:hanging="360"/>
      </w:pPr>
    </w:lvl>
    <w:lvl w:ilvl="8" w:tplc="0816001B" w:tentative="1">
      <w:start w:val="1"/>
      <w:numFmt w:val="lowerRoman"/>
      <w:lvlText w:val="%9."/>
      <w:lvlJc w:val="right"/>
      <w:pPr>
        <w:ind w:left="6764" w:hanging="180"/>
      </w:pPr>
    </w:lvl>
  </w:abstractNum>
  <w:abstractNum w:abstractNumId="13" w15:restartNumberingAfterBreak="0">
    <w:nsid w:val="1DE0529B"/>
    <w:multiLevelType w:val="hybridMultilevel"/>
    <w:tmpl w:val="918E59E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1E8A5491"/>
    <w:multiLevelType w:val="hybridMultilevel"/>
    <w:tmpl w:val="14345AF2"/>
    <w:lvl w:ilvl="0" w:tplc="83B2C410">
      <w:start w:val="1"/>
      <w:numFmt w:val="decimal"/>
      <w:lvlText w:val="%1."/>
      <w:lvlJc w:val="left"/>
      <w:pPr>
        <w:ind w:left="720" w:hanging="360"/>
      </w:pPr>
    </w:lvl>
    <w:lvl w:ilvl="1" w:tplc="4A5ACFB6">
      <w:start w:val="1"/>
      <w:numFmt w:val="decimal"/>
      <w:lvlText w:val="%2."/>
      <w:lvlJc w:val="left"/>
      <w:pPr>
        <w:ind w:left="720" w:hanging="360"/>
      </w:pPr>
    </w:lvl>
    <w:lvl w:ilvl="2" w:tplc="349E0184">
      <w:start w:val="1"/>
      <w:numFmt w:val="decimal"/>
      <w:lvlText w:val="%3."/>
      <w:lvlJc w:val="left"/>
      <w:pPr>
        <w:ind w:left="720" w:hanging="360"/>
      </w:pPr>
    </w:lvl>
    <w:lvl w:ilvl="3" w:tplc="A2FC3D66">
      <w:start w:val="1"/>
      <w:numFmt w:val="decimal"/>
      <w:lvlText w:val="%4."/>
      <w:lvlJc w:val="left"/>
      <w:pPr>
        <w:ind w:left="720" w:hanging="360"/>
      </w:pPr>
    </w:lvl>
    <w:lvl w:ilvl="4" w:tplc="E14E23E4">
      <w:start w:val="1"/>
      <w:numFmt w:val="decimal"/>
      <w:lvlText w:val="%5."/>
      <w:lvlJc w:val="left"/>
      <w:pPr>
        <w:ind w:left="720" w:hanging="360"/>
      </w:pPr>
    </w:lvl>
    <w:lvl w:ilvl="5" w:tplc="39E0A57A">
      <w:start w:val="1"/>
      <w:numFmt w:val="decimal"/>
      <w:lvlText w:val="%6."/>
      <w:lvlJc w:val="left"/>
      <w:pPr>
        <w:ind w:left="720" w:hanging="360"/>
      </w:pPr>
    </w:lvl>
    <w:lvl w:ilvl="6" w:tplc="CE9CBF18">
      <w:start w:val="1"/>
      <w:numFmt w:val="decimal"/>
      <w:lvlText w:val="%7."/>
      <w:lvlJc w:val="left"/>
      <w:pPr>
        <w:ind w:left="720" w:hanging="360"/>
      </w:pPr>
    </w:lvl>
    <w:lvl w:ilvl="7" w:tplc="7D4EC0C0">
      <w:start w:val="1"/>
      <w:numFmt w:val="decimal"/>
      <w:lvlText w:val="%8."/>
      <w:lvlJc w:val="left"/>
      <w:pPr>
        <w:ind w:left="720" w:hanging="360"/>
      </w:pPr>
    </w:lvl>
    <w:lvl w:ilvl="8" w:tplc="08585BF4">
      <w:start w:val="1"/>
      <w:numFmt w:val="decimal"/>
      <w:lvlText w:val="%9."/>
      <w:lvlJc w:val="left"/>
      <w:pPr>
        <w:ind w:left="720" w:hanging="360"/>
      </w:pPr>
    </w:lvl>
  </w:abstractNum>
  <w:abstractNum w:abstractNumId="15" w15:restartNumberingAfterBreak="0">
    <w:nsid w:val="1F786F6F"/>
    <w:multiLevelType w:val="hybridMultilevel"/>
    <w:tmpl w:val="8F1EED4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23D13C33"/>
    <w:multiLevelType w:val="hybridMultilevel"/>
    <w:tmpl w:val="484861E6"/>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286A316E"/>
    <w:multiLevelType w:val="hybridMultilevel"/>
    <w:tmpl w:val="8586D84C"/>
    <w:lvl w:ilvl="0" w:tplc="FFFFFFFF">
      <w:start w:val="1"/>
      <w:numFmt w:val="decimal"/>
      <w:lvlText w:val="%1."/>
      <w:lvlJc w:val="left"/>
      <w:pPr>
        <w:ind w:left="720" w:hanging="360"/>
      </w:pPr>
    </w:lvl>
    <w:lvl w:ilvl="1" w:tplc="0816000F">
      <w:start w:val="1"/>
      <w:numFmt w:val="decimal"/>
      <w:lvlText w:val="%2."/>
      <w:lvlJc w:val="left"/>
      <w:pPr>
        <w:ind w:left="720" w:hanging="360"/>
      </w:pPr>
    </w:lvl>
    <w:lvl w:ilvl="2" w:tplc="0816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A775E45"/>
    <w:multiLevelType w:val="hybridMultilevel"/>
    <w:tmpl w:val="3ED0131C"/>
    <w:lvl w:ilvl="0" w:tplc="08160013">
      <w:start w:val="1"/>
      <w:numFmt w:val="upperRoman"/>
      <w:lvlText w:val="%1."/>
      <w:lvlJc w:val="right"/>
      <w:pPr>
        <w:ind w:left="720" w:hanging="360"/>
      </w:pPr>
    </w:lvl>
    <w:lvl w:ilvl="1" w:tplc="FFFFFFFF">
      <w:start w:val="1"/>
      <w:numFmt w:val="decimal"/>
      <w:lvlText w:val="%2."/>
      <w:lvlJc w:val="left"/>
      <w:pPr>
        <w:ind w:left="720" w:hanging="360"/>
      </w:pPr>
    </w:lvl>
    <w:lvl w:ilvl="2" w:tplc="FFFFFFFF">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B841C1E"/>
    <w:multiLevelType w:val="hybridMultilevel"/>
    <w:tmpl w:val="661A511C"/>
    <w:lvl w:ilvl="0" w:tplc="FA1A67D4">
      <w:start w:val="1"/>
      <w:numFmt w:val="lowerRoman"/>
      <w:pStyle w:val="99Textodasub-alinea"/>
      <w:lvlText w:val="%1."/>
      <w:lvlJc w:val="right"/>
      <w:pPr>
        <w:ind w:left="1440" w:hanging="360"/>
      </w:pPr>
      <w:rPr>
        <w:rFonts w:hint="default"/>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20" w15:restartNumberingAfterBreak="0">
    <w:nsid w:val="2D8221C9"/>
    <w:multiLevelType w:val="hybridMultilevel"/>
    <w:tmpl w:val="8E283F7A"/>
    <w:lvl w:ilvl="0" w:tplc="8D00B912">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15:restartNumberingAfterBreak="0">
    <w:nsid w:val="2E523DE7"/>
    <w:multiLevelType w:val="hybridMultilevel"/>
    <w:tmpl w:val="C30E9AC0"/>
    <w:lvl w:ilvl="0" w:tplc="5AC0EC36">
      <w:start w:val="1"/>
      <w:numFmt w:val="bullet"/>
      <w:pStyle w:val="99Textobullet-verde"/>
      <w:lvlText w:val=""/>
      <w:lvlJc w:val="left"/>
      <w:pPr>
        <w:ind w:left="2880" w:hanging="360"/>
      </w:pPr>
      <w:rPr>
        <w:rFonts w:ascii="Symbol" w:hAnsi="Symbol" w:cs="Symbol" w:hint="default"/>
        <w:color w:val="474747" w:themeColor="background1" w:themeShade="BF"/>
        <w:sz w:val="20"/>
      </w:rPr>
    </w:lvl>
    <w:lvl w:ilvl="1" w:tplc="08160003" w:tentative="1">
      <w:start w:val="1"/>
      <w:numFmt w:val="bullet"/>
      <w:lvlText w:val="o"/>
      <w:lvlJc w:val="left"/>
      <w:pPr>
        <w:ind w:left="3600" w:hanging="360"/>
      </w:pPr>
      <w:rPr>
        <w:rFonts w:ascii="Courier New" w:hAnsi="Courier New" w:cs="Courier New" w:hint="default"/>
      </w:rPr>
    </w:lvl>
    <w:lvl w:ilvl="2" w:tplc="08160005" w:tentative="1">
      <w:start w:val="1"/>
      <w:numFmt w:val="bullet"/>
      <w:lvlText w:val=""/>
      <w:lvlJc w:val="left"/>
      <w:pPr>
        <w:ind w:left="4320" w:hanging="360"/>
      </w:pPr>
      <w:rPr>
        <w:rFonts w:ascii="Wingdings" w:hAnsi="Wingdings" w:hint="default"/>
      </w:rPr>
    </w:lvl>
    <w:lvl w:ilvl="3" w:tplc="08160001" w:tentative="1">
      <w:start w:val="1"/>
      <w:numFmt w:val="bullet"/>
      <w:lvlText w:val=""/>
      <w:lvlJc w:val="left"/>
      <w:pPr>
        <w:ind w:left="5040" w:hanging="360"/>
      </w:pPr>
      <w:rPr>
        <w:rFonts w:ascii="Symbol" w:hAnsi="Symbol" w:hint="default"/>
      </w:rPr>
    </w:lvl>
    <w:lvl w:ilvl="4" w:tplc="08160003" w:tentative="1">
      <w:start w:val="1"/>
      <w:numFmt w:val="bullet"/>
      <w:lvlText w:val="o"/>
      <w:lvlJc w:val="left"/>
      <w:pPr>
        <w:ind w:left="5760" w:hanging="360"/>
      </w:pPr>
      <w:rPr>
        <w:rFonts w:ascii="Courier New" w:hAnsi="Courier New" w:cs="Courier New" w:hint="default"/>
      </w:rPr>
    </w:lvl>
    <w:lvl w:ilvl="5" w:tplc="08160005" w:tentative="1">
      <w:start w:val="1"/>
      <w:numFmt w:val="bullet"/>
      <w:lvlText w:val=""/>
      <w:lvlJc w:val="left"/>
      <w:pPr>
        <w:ind w:left="6480" w:hanging="360"/>
      </w:pPr>
      <w:rPr>
        <w:rFonts w:ascii="Wingdings" w:hAnsi="Wingdings" w:hint="default"/>
      </w:rPr>
    </w:lvl>
    <w:lvl w:ilvl="6" w:tplc="08160001" w:tentative="1">
      <w:start w:val="1"/>
      <w:numFmt w:val="bullet"/>
      <w:lvlText w:val=""/>
      <w:lvlJc w:val="left"/>
      <w:pPr>
        <w:ind w:left="7200" w:hanging="360"/>
      </w:pPr>
      <w:rPr>
        <w:rFonts w:ascii="Symbol" w:hAnsi="Symbol" w:hint="default"/>
      </w:rPr>
    </w:lvl>
    <w:lvl w:ilvl="7" w:tplc="08160003" w:tentative="1">
      <w:start w:val="1"/>
      <w:numFmt w:val="bullet"/>
      <w:lvlText w:val="o"/>
      <w:lvlJc w:val="left"/>
      <w:pPr>
        <w:ind w:left="7920" w:hanging="360"/>
      </w:pPr>
      <w:rPr>
        <w:rFonts w:ascii="Courier New" w:hAnsi="Courier New" w:cs="Courier New" w:hint="default"/>
      </w:rPr>
    </w:lvl>
    <w:lvl w:ilvl="8" w:tplc="08160005" w:tentative="1">
      <w:start w:val="1"/>
      <w:numFmt w:val="bullet"/>
      <w:lvlText w:val=""/>
      <w:lvlJc w:val="left"/>
      <w:pPr>
        <w:ind w:left="8640" w:hanging="360"/>
      </w:pPr>
      <w:rPr>
        <w:rFonts w:ascii="Wingdings" w:hAnsi="Wingdings" w:hint="default"/>
      </w:rPr>
    </w:lvl>
  </w:abstractNum>
  <w:abstractNum w:abstractNumId="22" w15:restartNumberingAfterBreak="0">
    <w:nsid w:val="34684250"/>
    <w:multiLevelType w:val="hybridMultilevel"/>
    <w:tmpl w:val="78BE9972"/>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15:restartNumberingAfterBreak="0">
    <w:nsid w:val="383E6E30"/>
    <w:multiLevelType w:val="hybridMultilevel"/>
    <w:tmpl w:val="2A345E98"/>
    <w:lvl w:ilvl="0" w:tplc="70109468">
      <w:start w:val="1"/>
      <w:numFmt w:val="lowerLetter"/>
      <w:pStyle w:val="99Textodaalinea"/>
      <w:lvlText w:val="%1)"/>
      <w:lvlJc w:val="left"/>
      <w:pPr>
        <w:ind w:left="1080" w:hanging="360"/>
      </w:pPr>
    </w:lvl>
    <w:lvl w:ilvl="1" w:tplc="08160019">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4" w15:restartNumberingAfterBreak="0">
    <w:nsid w:val="3C9D05B9"/>
    <w:multiLevelType w:val="hybridMultilevel"/>
    <w:tmpl w:val="CAF4751A"/>
    <w:lvl w:ilvl="0" w:tplc="0816000F">
      <w:start w:val="1"/>
      <w:numFmt w:val="decimal"/>
      <w:lvlText w:val="%1."/>
      <w:lvlJc w:val="left"/>
      <w:pPr>
        <w:ind w:left="720" w:hanging="360"/>
      </w:pPr>
    </w:lvl>
    <w:lvl w:ilvl="1" w:tplc="D0CA831C">
      <w:numFmt w:val="bullet"/>
      <w:lvlText w:val="•"/>
      <w:lvlJc w:val="left"/>
      <w:pPr>
        <w:ind w:left="1440" w:hanging="360"/>
      </w:pPr>
      <w:rPr>
        <w:rFonts w:ascii="Calibri" w:eastAsia="Arial" w:hAnsi="Calibri" w:cs="Calibri"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15:restartNumberingAfterBreak="0">
    <w:nsid w:val="3D4249CD"/>
    <w:multiLevelType w:val="hybridMultilevel"/>
    <w:tmpl w:val="1EA2980C"/>
    <w:lvl w:ilvl="0" w:tplc="0816001B">
      <w:start w:val="1"/>
      <w:numFmt w:val="lowerRoman"/>
      <w:lvlText w:val="%1."/>
      <w:lvlJc w:val="righ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15:restartNumberingAfterBreak="0">
    <w:nsid w:val="3D954147"/>
    <w:multiLevelType w:val="hybridMultilevel"/>
    <w:tmpl w:val="106C4BF6"/>
    <w:lvl w:ilvl="0" w:tplc="22846C00">
      <w:start w:val="23"/>
      <w:numFmt w:val="bullet"/>
      <w:lvlText w:val="-"/>
      <w:lvlJc w:val="left"/>
      <w:pPr>
        <w:ind w:left="1440" w:hanging="360"/>
      </w:pPr>
      <w:rPr>
        <w:rFonts w:ascii="Calibri" w:eastAsia="Times New Roman" w:hAnsi="Calibri" w:cs="Calibri"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27" w15:restartNumberingAfterBreak="0">
    <w:nsid w:val="3D9C399B"/>
    <w:multiLevelType w:val="hybridMultilevel"/>
    <w:tmpl w:val="044C352E"/>
    <w:lvl w:ilvl="0" w:tplc="22846C00">
      <w:start w:val="23"/>
      <w:numFmt w:val="bullet"/>
      <w:lvlText w:val="-"/>
      <w:lvlJc w:val="left"/>
      <w:pPr>
        <w:ind w:left="1004" w:hanging="360"/>
      </w:pPr>
      <w:rPr>
        <w:rFonts w:ascii="Calibri" w:eastAsia="Times New Roman" w:hAnsi="Calibri" w:cs="Calibri"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8" w15:restartNumberingAfterBreak="0">
    <w:nsid w:val="3E4C1D1F"/>
    <w:multiLevelType w:val="hybridMultilevel"/>
    <w:tmpl w:val="EACAD69A"/>
    <w:lvl w:ilvl="0" w:tplc="22846C00">
      <w:start w:val="23"/>
      <w:numFmt w:val="bullet"/>
      <w:lvlText w:val="-"/>
      <w:lvlJc w:val="left"/>
      <w:pPr>
        <w:ind w:left="720" w:hanging="360"/>
      </w:pPr>
      <w:rPr>
        <w:rFonts w:ascii="Calibri" w:eastAsia="Times New Roman"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15:restartNumberingAfterBreak="0">
    <w:nsid w:val="41564D48"/>
    <w:multiLevelType w:val="hybridMultilevel"/>
    <w:tmpl w:val="6492A6B2"/>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0" w15:restartNumberingAfterBreak="0">
    <w:nsid w:val="43F43AA1"/>
    <w:multiLevelType w:val="hybridMultilevel"/>
    <w:tmpl w:val="F0382616"/>
    <w:lvl w:ilvl="0" w:tplc="08160019">
      <w:start w:val="1"/>
      <w:numFmt w:val="lowerLetter"/>
      <w:lvlText w:val="%1."/>
      <w:lvlJc w:val="left"/>
      <w:pPr>
        <w:ind w:left="1004" w:hanging="360"/>
      </w:pPr>
    </w:lvl>
    <w:lvl w:ilvl="1" w:tplc="08160019" w:tentative="1">
      <w:start w:val="1"/>
      <w:numFmt w:val="lowerLetter"/>
      <w:lvlText w:val="%2."/>
      <w:lvlJc w:val="left"/>
      <w:pPr>
        <w:ind w:left="1724" w:hanging="360"/>
      </w:pPr>
    </w:lvl>
    <w:lvl w:ilvl="2" w:tplc="0816001B" w:tentative="1">
      <w:start w:val="1"/>
      <w:numFmt w:val="lowerRoman"/>
      <w:lvlText w:val="%3."/>
      <w:lvlJc w:val="right"/>
      <w:pPr>
        <w:ind w:left="2444" w:hanging="180"/>
      </w:pPr>
    </w:lvl>
    <w:lvl w:ilvl="3" w:tplc="0816000F" w:tentative="1">
      <w:start w:val="1"/>
      <w:numFmt w:val="decimal"/>
      <w:lvlText w:val="%4."/>
      <w:lvlJc w:val="left"/>
      <w:pPr>
        <w:ind w:left="3164" w:hanging="360"/>
      </w:pPr>
    </w:lvl>
    <w:lvl w:ilvl="4" w:tplc="08160019" w:tentative="1">
      <w:start w:val="1"/>
      <w:numFmt w:val="lowerLetter"/>
      <w:lvlText w:val="%5."/>
      <w:lvlJc w:val="left"/>
      <w:pPr>
        <w:ind w:left="3884" w:hanging="360"/>
      </w:pPr>
    </w:lvl>
    <w:lvl w:ilvl="5" w:tplc="0816001B" w:tentative="1">
      <w:start w:val="1"/>
      <w:numFmt w:val="lowerRoman"/>
      <w:lvlText w:val="%6."/>
      <w:lvlJc w:val="right"/>
      <w:pPr>
        <w:ind w:left="4604" w:hanging="180"/>
      </w:pPr>
    </w:lvl>
    <w:lvl w:ilvl="6" w:tplc="0816000F" w:tentative="1">
      <w:start w:val="1"/>
      <w:numFmt w:val="decimal"/>
      <w:lvlText w:val="%7."/>
      <w:lvlJc w:val="left"/>
      <w:pPr>
        <w:ind w:left="5324" w:hanging="360"/>
      </w:pPr>
    </w:lvl>
    <w:lvl w:ilvl="7" w:tplc="08160019" w:tentative="1">
      <w:start w:val="1"/>
      <w:numFmt w:val="lowerLetter"/>
      <w:lvlText w:val="%8."/>
      <w:lvlJc w:val="left"/>
      <w:pPr>
        <w:ind w:left="6044" w:hanging="360"/>
      </w:pPr>
    </w:lvl>
    <w:lvl w:ilvl="8" w:tplc="0816001B" w:tentative="1">
      <w:start w:val="1"/>
      <w:numFmt w:val="lowerRoman"/>
      <w:lvlText w:val="%9."/>
      <w:lvlJc w:val="right"/>
      <w:pPr>
        <w:ind w:left="6764" w:hanging="180"/>
      </w:pPr>
    </w:lvl>
  </w:abstractNum>
  <w:abstractNum w:abstractNumId="31" w15:restartNumberingAfterBreak="0">
    <w:nsid w:val="457D105D"/>
    <w:multiLevelType w:val="hybridMultilevel"/>
    <w:tmpl w:val="CD301ED2"/>
    <w:lvl w:ilvl="0" w:tplc="8D00B912">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15:restartNumberingAfterBreak="0">
    <w:nsid w:val="45C261CD"/>
    <w:multiLevelType w:val="hybridMultilevel"/>
    <w:tmpl w:val="0520F4A6"/>
    <w:lvl w:ilvl="0" w:tplc="FFFFFFFF">
      <w:start w:val="1"/>
      <w:numFmt w:val="decimal"/>
      <w:lvlText w:val="A%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5CB37AF"/>
    <w:multiLevelType w:val="hybridMultilevel"/>
    <w:tmpl w:val="C72C5F46"/>
    <w:lvl w:ilvl="0" w:tplc="8D00B912">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15:restartNumberingAfterBreak="0">
    <w:nsid w:val="4AB82E5A"/>
    <w:multiLevelType w:val="hybridMultilevel"/>
    <w:tmpl w:val="DD36DD98"/>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15:restartNumberingAfterBreak="0">
    <w:nsid w:val="4C7C6600"/>
    <w:multiLevelType w:val="hybridMultilevel"/>
    <w:tmpl w:val="4FD65D7C"/>
    <w:lvl w:ilvl="0" w:tplc="663C7ACC">
      <w:numFmt w:val="bullet"/>
      <w:lvlText w:val="-"/>
      <w:lvlJc w:val="left"/>
      <w:pPr>
        <w:ind w:left="720" w:hanging="360"/>
      </w:pPr>
      <w:rPr>
        <w:rFonts w:ascii="Calibri" w:eastAsia="Times New Roman"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15:restartNumberingAfterBreak="0">
    <w:nsid w:val="52735507"/>
    <w:multiLevelType w:val="hybridMultilevel"/>
    <w:tmpl w:val="8F4A818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9460EF5"/>
    <w:multiLevelType w:val="hybridMultilevel"/>
    <w:tmpl w:val="E5E2956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AC33642"/>
    <w:multiLevelType w:val="hybridMultilevel"/>
    <w:tmpl w:val="2F3A16B2"/>
    <w:lvl w:ilvl="0" w:tplc="ED6E446A">
      <w:start w:val="1"/>
      <w:numFmt w:val="decimal"/>
      <w:pStyle w:val="Estilo9"/>
      <w:lvlText w:val="%1."/>
      <w:lvlJc w:val="left"/>
      <w:pPr>
        <w:ind w:left="720" w:hanging="360"/>
      </w:pPr>
      <w:rPr>
        <w:rFonts w:ascii="Calibri Light" w:eastAsiaTheme="majorEastAsia" w:hAnsi="Calibri Light" w:cstheme="majorHAnsi"/>
        <w:b/>
        <w:bCs w:val="0"/>
        <w:color w:val="474747" w:themeColor="background1" w:themeShade="BF"/>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B145F9B"/>
    <w:multiLevelType w:val="hybridMultilevel"/>
    <w:tmpl w:val="6A52486C"/>
    <w:lvl w:ilvl="0" w:tplc="B5DE8290">
      <w:start w:val="1"/>
      <w:numFmt w:val="decimal"/>
      <w:pStyle w:val="02TitulosIntermdiosnumerados"/>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40" w15:restartNumberingAfterBreak="0">
    <w:nsid w:val="63A04537"/>
    <w:multiLevelType w:val="hybridMultilevel"/>
    <w:tmpl w:val="888AA562"/>
    <w:lvl w:ilvl="0" w:tplc="06646614">
      <w:numFmt w:val="bullet"/>
      <w:lvlText w:val="−"/>
      <w:lvlJc w:val="left"/>
      <w:pPr>
        <w:ind w:left="720" w:hanging="360"/>
      </w:pPr>
      <w:rPr>
        <w:rFonts w:ascii="Calibri" w:eastAsia="Arial"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1" w15:restartNumberingAfterBreak="0">
    <w:nsid w:val="678F2287"/>
    <w:multiLevelType w:val="hybridMultilevel"/>
    <w:tmpl w:val="66BA752A"/>
    <w:lvl w:ilvl="0" w:tplc="0816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2" w15:restartNumberingAfterBreak="0">
    <w:nsid w:val="69AD5E92"/>
    <w:multiLevelType w:val="hybridMultilevel"/>
    <w:tmpl w:val="0520F4A6"/>
    <w:lvl w:ilvl="0" w:tplc="4202AC40">
      <w:start w:val="1"/>
      <w:numFmt w:val="decimal"/>
      <w:lvlText w:val="A%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3" w15:restartNumberingAfterBreak="0">
    <w:nsid w:val="6CA0018F"/>
    <w:multiLevelType w:val="hybridMultilevel"/>
    <w:tmpl w:val="032E77F2"/>
    <w:lvl w:ilvl="0" w:tplc="08160013">
      <w:start w:val="1"/>
      <w:numFmt w:val="upperRoman"/>
      <w:lvlText w:val="%1."/>
      <w:lvlJc w:val="right"/>
      <w:pPr>
        <w:ind w:left="720" w:hanging="360"/>
      </w:pPr>
    </w:lvl>
    <w:lvl w:ilvl="1" w:tplc="FFFFFFFF">
      <w:start w:val="1"/>
      <w:numFmt w:val="decimal"/>
      <w:lvlText w:val="%2."/>
      <w:lvlJc w:val="left"/>
      <w:pPr>
        <w:ind w:left="720" w:hanging="360"/>
      </w:pPr>
    </w:lvl>
    <w:lvl w:ilvl="2" w:tplc="FFFFFFFF">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04B38AB"/>
    <w:multiLevelType w:val="hybridMultilevel"/>
    <w:tmpl w:val="2904EDE8"/>
    <w:lvl w:ilvl="0" w:tplc="0816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0960708"/>
    <w:multiLevelType w:val="hybridMultilevel"/>
    <w:tmpl w:val="92765E48"/>
    <w:lvl w:ilvl="0" w:tplc="08160019">
      <w:start w:val="1"/>
      <w:numFmt w:val="lowerLetter"/>
      <w:lvlText w:val="%1."/>
      <w:lvlJc w:val="left"/>
      <w:pPr>
        <w:ind w:left="720" w:hanging="360"/>
      </w:pPr>
    </w:lvl>
    <w:lvl w:ilvl="1" w:tplc="0816001B">
      <w:start w:val="1"/>
      <w:numFmt w:val="lowerRoman"/>
      <w:lvlText w:val="%2."/>
      <w:lvlJc w:val="righ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6" w15:restartNumberingAfterBreak="0">
    <w:nsid w:val="72CF3800"/>
    <w:multiLevelType w:val="hybridMultilevel"/>
    <w:tmpl w:val="0A7CAB74"/>
    <w:lvl w:ilvl="0" w:tplc="0816001B">
      <w:start w:val="1"/>
      <w:numFmt w:val="low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7" w15:restartNumberingAfterBreak="0">
    <w:nsid w:val="74EF549C"/>
    <w:multiLevelType w:val="hybridMultilevel"/>
    <w:tmpl w:val="B082F046"/>
    <w:lvl w:ilvl="0" w:tplc="D79ABE30">
      <w:start w:val="1"/>
      <w:numFmt w:val="decimal"/>
      <w:lvlText w:val="B%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8" w15:restartNumberingAfterBreak="0">
    <w:nsid w:val="7CBF6EE7"/>
    <w:multiLevelType w:val="hybridMultilevel"/>
    <w:tmpl w:val="E988C3A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9" w15:restartNumberingAfterBreak="0">
    <w:nsid w:val="7FA64DAA"/>
    <w:multiLevelType w:val="hybridMultilevel"/>
    <w:tmpl w:val="60B09EB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900094705">
    <w:abstractNumId w:val="23"/>
  </w:num>
  <w:num w:numId="2" w16cid:durableId="331421905">
    <w:abstractNumId w:val="19"/>
  </w:num>
  <w:num w:numId="3" w16cid:durableId="1626429156">
    <w:abstractNumId w:val="21"/>
  </w:num>
  <w:num w:numId="4" w16cid:durableId="1471826533">
    <w:abstractNumId w:val="39"/>
  </w:num>
  <w:num w:numId="5" w16cid:durableId="2020933678">
    <w:abstractNumId w:val="38"/>
    <w:lvlOverride w:ilvl="0">
      <w:startOverride w:val="1"/>
    </w:lvlOverride>
  </w:num>
  <w:num w:numId="6" w16cid:durableId="666518292">
    <w:abstractNumId w:val="42"/>
  </w:num>
  <w:num w:numId="7" w16cid:durableId="1890605059">
    <w:abstractNumId w:val="31"/>
  </w:num>
  <w:num w:numId="8" w16cid:durableId="1372221501">
    <w:abstractNumId w:val="20"/>
  </w:num>
  <w:num w:numId="9" w16cid:durableId="1175878862">
    <w:abstractNumId w:val="33"/>
  </w:num>
  <w:num w:numId="10" w16cid:durableId="985813488">
    <w:abstractNumId w:val="10"/>
  </w:num>
  <w:num w:numId="11" w16cid:durableId="1924727498">
    <w:abstractNumId w:val="28"/>
  </w:num>
  <w:num w:numId="12" w16cid:durableId="1272661512">
    <w:abstractNumId w:val="47"/>
  </w:num>
  <w:num w:numId="13" w16cid:durableId="314572823">
    <w:abstractNumId w:val="35"/>
  </w:num>
  <w:num w:numId="14" w16cid:durableId="1510220752">
    <w:abstractNumId w:val="7"/>
  </w:num>
  <w:num w:numId="15" w16cid:durableId="732121696">
    <w:abstractNumId w:val="8"/>
  </w:num>
  <w:num w:numId="16" w16cid:durableId="593052205">
    <w:abstractNumId w:val="1"/>
  </w:num>
  <w:num w:numId="17" w16cid:durableId="2361865">
    <w:abstractNumId w:val="16"/>
  </w:num>
  <w:num w:numId="18" w16cid:durableId="1551914032">
    <w:abstractNumId w:val="2"/>
  </w:num>
  <w:num w:numId="19" w16cid:durableId="1965652109">
    <w:abstractNumId w:val="12"/>
  </w:num>
  <w:num w:numId="20" w16cid:durableId="858933909">
    <w:abstractNumId w:val="27"/>
  </w:num>
  <w:num w:numId="21" w16cid:durableId="1294479691">
    <w:abstractNumId w:val="30"/>
  </w:num>
  <w:num w:numId="22" w16cid:durableId="1334915202">
    <w:abstractNumId w:val="15"/>
  </w:num>
  <w:num w:numId="23" w16cid:durableId="1045984043">
    <w:abstractNumId w:val="40"/>
  </w:num>
  <w:num w:numId="24" w16cid:durableId="1697851999">
    <w:abstractNumId w:val="29"/>
  </w:num>
  <w:num w:numId="25" w16cid:durableId="353267351">
    <w:abstractNumId w:val="45"/>
  </w:num>
  <w:num w:numId="26" w16cid:durableId="328294471">
    <w:abstractNumId w:val="26"/>
  </w:num>
  <w:num w:numId="27" w16cid:durableId="1444878601">
    <w:abstractNumId w:val="41"/>
  </w:num>
  <w:num w:numId="28" w16cid:durableId="737048682">
    <w:abstractNumId w:val="25"/>
  </w:num>
  <w:num w:numId="29" w16cid:durableId="855004312">
    <w:abstractNumId w:val="44"/>
  </w:num>
  <w:num w:numId="30" w16cid:durableId="751122178">
    <w:abstractNumId w:val="5"/>
  </w:num>
  <w:num w:numId="31" w16cid:durableId="1848208018">
    <w:abstractNumId w:val="22"/>
  </w:num>
  <w:num w:numId="32" w16cid:durableId="1438869193">
    <w:abstractNumId w:val="6"/>
  </w:num>
  <w:num w:numId="33" w16cid:durableId="623927769">
    <w:abstractNumId w:val="4"/>
  </w:num>
  <w:num w:numId="34" w16cid:durableId="1824663810">
    <w:abstractNumId w:val="48"/>
  </w:num>
  <w:num w:numId="35" w16cid:durableId="1892883829">
    <w:abstractNumId w:val="34"/>
  </w:num>
  <w:num w:numId="36" w16cid:durableId="1389181596">
    <w:abstractNumId w:val="11"/>
  </w:num>
  <w:num w:numId="37" w16cid:durableId="432552619">
    <w:abstractNumId w:val="0"/>
  </w:num>
  <w:num w:numId="38" w16cid:durableId="105545270">
    <w:abstractNumId w:val="24"/>
  </w:num>
  <w:num w:numId="39" w16cid:durableId="417940874">
    <w:abstractNumId w:val="17"/>
  </w:num>
  <w:num w:numId="40" w16cid:durableId="1736201301">
    <w:abstractNumId w:val="3"/>
  </w:num>
  <w:num w:numId="41" w16cid:durableId="833573829">
    <w:abstractNumId w:val="46"/>
  </w:num>
  <w:num w:numId="42" w16cid:durableId="603539570">
    <w:abstractNumId w:val="49"/>
  </w:num>
  <w:num w:numId="43" w16cid:durableId="780953805">
    <w:abstractNumId w:val="13"/>
  </w:num>
  <w:num w:numId="44" w16cid:durableId="501630396">
    <w:abstractNumId w:val="14"/>
  </w:num>
  <w:num w:numId="45" w16cid:durableId="862207311">
    <w:abstractNumId w:val="32"/>
  </w:num>
  <w:num w:numId="46" w16cid:durableId="1019425949">
    <w:abstractNumId w:val="36"/>
  </w:num>
  <w:num w:numId="47" w16cid:durableId="29191752">
    <w:abstractNumId w:val="37"/>
  </w:num>
  <w:num w:numId="48" w16cid:durableId="967123900">
    <w:abstractNumId w:val="18"/>
  </w:num>
  <w:num w:numId="49" w16cid:durableId="1734347372">
    <w:abstractNumId w:val="43"/>
  </w:num>
  <w:num w:numId="50" w16cid:durableId="552162172">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styleLockQFSet/>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zNLEwMDWxNDM3NzVW0lEKTi0uzszPAykwtKgFADPEaNYtAAAA"/>
  </w:docVars>
  <w:rsids>
    <w:rsidRoot w:val="009F1CD8"/>
    <w:rsid w:val="000001A0"/>
    <w:rsid w:val="0000023B"/>
    <w:rsid w:val="000005FB"/>
    <w:rsid w:val="00000827"/>
    <w:rsid w:val="00000DA0"/>
    <w:rsid w:val="000016AE"/>
    <w:rsid w:val="000018E1"/>
    <w:rsid w:val="00001BA3"/>
    <w:rsid w:val="00001D67"/>
    <w:rsid w:val="00002522"/>
    <w:rsid w:val="0000261C"/>
    <w:rsid w:val="00002810"/>
    <w:rsid w:val="0000294C"/>
    <w:rsid w:val="00002DA6"/>
    <w:rsid w:val="00003663"/>
    <w:rsid w:val="00003F03"/>
    <w:rsid w:val="0000417F"/>
    <w:rsid w:val="00004BCA"/>
    <w:rsid w:val="00004DE2"/>
    <w:rsid w:val="00005428"/>
    <w:rsid w:val="00005901"/>
    <w:rsid w:val="00005C31"/>
    <w:rsid w:val="00006501"/>
    <w:rsid w:val="000071BA"/>
    <w:rsid w:val="00007423"/>
    <w:rsid w:val="00010407"/>
    <w:rsid w:val="00010F35"/>
    <w:rsid w:val="00011218"/>
    <w:rsid w:val="00011862"/>
    <w:rsid w:val="000121AD"/>
    <w:rsid w:val="00012284"/>
    <w:rsid w:val="000122FC"/>
    <w:rsid w:val="00012559"/>
    <w:rsid w:val="00012D10"/>
    <w:rsid w:val="00012E7C"/>
    <w:rsid w:val="00013077"/>
    <w:rsid w:val="000134F8"/>
    <w:rsid w:val="0001364A"/>
    <w:rsid w:val="00013CF9"/>
    <w:rsid w:val="00013FA0"/>
    <w:rsid w:val="0001406A"/>
    <w:rsid w:val="00015085"/>
    <w:rsid w:val="000155F7"/>
    <w:rsid w:val="0001579C"/>
    <w:rsid w:val="00015909"/>
    <w:rsid w:val="00015A55"/>
    <w:rsid w:val="00015AD1"/>
    <w:rsid w:val="0001629E"/>
    <w:rsid w:val="000163E2"/>
    <w:rsid w:val="0001652C"/>
    <w:rsid w:val="0001653E"/>
    <w:rsid w:val="000168A9"/>
    <w:rsid w:val="00016927"/>
    <w:rsid w:val="00017243"/>
    <w:rsid w:val="0001763E"/>
    <w:rsid w:val="000177BB"/>
    <w:rsid w:val="00017B70"/>
    <w:rsid w:val="00020159"/>
    <w:rsid w:val="0002085D"/>
    <w:rsid w:val="000216AD"/>
    <w:rsid w:val="00021E02"/>
    <w:rsid w:val="00022393"/>
    <w:rsid w:val="000224A6"/>
    <w:rsid w:val="000228D6"/>
    <w:rsid w:val="00023018"/>
    <w:rsid w:val="0002301D"/>
    <w:rsid w:val="00023858"/>
    <w:rsid w:val="00023B51"/>
    <w:rsid w:val="00023C3E"/>
    <w:rsid w:val="00023CFC"/>
    <w:rsid w:val="00024295"/>
    <w:rsid w:val="000244F3"/>
    <w:rsid w:val="0002455B"/>
    <w:rsid w:val="00024827"/>
    <w:rsid w:val="00024E97"/>
    <w:rsid w:val="000255FA"/>
    <w:rsid w:val="00025766"/>
    <w:rsid w:val="00025793"/>
    <w:rsid w:val="00025A56"/>
    <w:rsid w:val="0002624D"/>
    <w:rsid w:val="00026A6B"/>
    <w:rsid w:val="00027A59"/>
    <w:rsid w:val="00030068"/>
    <w:rsid w:val="000300B8"/>
    <w:rsid w:val="0003014E"/>
    <w:rsid w:val="00030315"/>
    <w:rsid w:val="000305A4"/>
    <w:rsid w:val="00030ABB"/>
    <w:rsid w:val="00030AC6"/>
    <w:rsid w:val="000315BD"/>
    <w:rsid w:val="00031AE5"/>
    <w:rsid w:val="000326D1"/>
    <w:rsid w:val="00033C6C"/>
    <w:rsid w:val="00034905"/>
    <w:rsid w:val="000353B1"/>
    <w:rsid w:val="000354EC"/>
    <w:rsid w:val="0003594B"/>
    <w:rsid w:val="00035A47"/>
    <w:rsid w:val="00035C00"/>
    <w:rsid w:val="00035CF3"/>
    <w:rsid w:val="0003637C"/>
    <w:rsid w:val="000366E6"/>
    <w:rsid w:val="00037103"/>
    <w:rsid w:val="0003743C"/>
    <w:rsid w:val="00037720"/>
    <w:rsid w:val="00037C8C"/>
    <w:rsid w:val="0004084F"/>
    <w:rsid w:val="00040B33"/>
    <w:rsid w:val="00040D6F"/>
    <w:rsid w:val="00041564"/>
    <w:rsid w:val="000419CA"/>
    <w:rsid w:val="00041A2C"/>
    <w:rsid w:val="000420DB"/>
    <w:rsid w:val="0004273E"/>
    <w:rsid w:val="00042D26"/>
    <w:rsid w:val="00043171"/>
    <w:rsid w:val="000432E5"/>
    <w:rsid w:val="00043A32"/>
    <w:rsid w:val="00043FDC"/>
    <w:rsid w:val="000444DB"/>
    <w:rsid w:val="00044902"/>
    <w:rsid w:val="000453AB"/>
    <w:rsid w:val="00045B1D"/>
    <w:rsid w:val="00045FA5"/>
    <w:rsid w:val="000465F8"/>
    <w:rsid w:val="0004693B"/>
    <w:rsid w:val="000471FC"/>
    <w:rsid w:val="0004766B"/>
    <w:rsid w:val="00047C6A"/>
    <w:rsid w:val="000500BE"/>
    <w:rsid w:val="00050DC8"/>
    <w:rsid w:val="00051712"/>
    <w:rsid w:val="00051823"/>
    <w:rsid w:val="00051968"/>
    <w:rsid w:val="00051A25"/>
    <w:rsid w:val="00051D3F"/>
    <w:rsid w:val="000521EB"/>
    <w:rsid w:val="0005329A"/>
    <w:rsid w:val="00054F28"/>
    <w:rsid w:val="00055028"/>
    <w:rsid w:val="00055194"/>
    <w:rsid w:val="000555B5"/>
    <w:rsid w:val="00055D30"/>
    <w:rsid w:val="00055E3C"/>
    <w:rsid w:val="00055E46"/>
    <w:rsid w:val="00056625"/>
    <w:rsid w:val="00056967"/>
    <w:rsid w:val="000569CC"/>
    <w:rsid w:val="0005701E"/>
    <w:rsid w:val="000570B7"/>
    <w:rsid w:val="000570E0"/>
    <w:rsid w:val="0005757A"/>
    <w:rsid w:val="0005778C"/>
    <w:rsid w:val="00057A81"/>
    <w:rsid w:val="00057D97"/>
    <w:rsid w:val="000606BF"/>
    <w:rsid w:val="000607B7"/>
    <w:rsid w:val="00060C0C"/>
    <w:rsid w:val="00060CA4"/>
    <w:rsid w:val="00061389"/>
    <w:rsid w:val="00061C33"/>
    <w:rsid w:val="00061EE6"/>
    <w:rsid w:val="0006201C"/>
    <w:rsid w:val="000625DC"/>
    <w:rsid w:val="000628BC"/>
    <w:rsid w:val="00062AFD"/>
    <w:rsid w:val="00062F6E"/>
    <w:rsid w:val="00062FC4"/>
    <w:rsid w:val="0006317C"/>
    <w:rsid w:val="00063320"/>
    <w:rsid w:val="000637CD"/>
    <w:rsid w:val="00063A40"/>
    <w:rsid w:val="000644EB"/>
    <w:rsid w:val="0006474B"/>
    <w:rsid w:val="00064E3A"/>
    <w:rsid w:val="00065212"/>
    <w:rsid w:val="0006523D"/>
    <w:rsid w:val="0006541B"/>
    <w:rsid w:val="000654F7"/>
    <w:rsid w:val="000655A7"/>
    <w:rsid w:val="0006594C"/>
    <w:rsid w:val="00065DCF"/>
    <w:rsid w:val="00066056"/>
    <w:rsid w:val="000665F1"/>
    <w:rsid w:val="00066707"/>
    <w:rsid w:val="00066F93"/>
    <w:rsid w:val="00067D47"/>
    <w:rsid w:val="00070035"/>
    <w:rsid w:val="00070EDB"/>
    <w:rsid w:val="00070FF5"/>
    <w:rsid w:val="000716D4"/>
    <w:rsid w:val="00071825"/>
    <w:rsid w:val="00071DD4"/>
    <w:rsid w:val="000729BE"/>
    <w:rsid w:val="000730E9"/>
    <w:rsid w:val="0007310E"/>
    <w:rsid w:val="00073166"/>
    <w:rsid w:val="000731A1"/>
    <w:rsid w:val="000733C5"/>
    <w:rsid w:val="000737B9"/>
    <w:rsid w:val="000738B0"/>
    <w:rsid w:val="000738DA"/>
    <w:rsid w:val="00073A3B"/>
    <w:rsid w:val="00073F3B"/>
    <w:rsid w:val="000744CE"/>
    <w:rsid w:val="000746F6"/>
    <w:rsid w:val="00074926"/>
    <w:rsid w:val="00074AD5"/>
    <w:rsid w:val="00074B5A"/>
    <w:rsid w:val="00074D85"/>
    <w:rsid w:val="00075BD5"/>
    <w:rsid w:val="00075E77"/>
    <w:rsid w:val="00076759"/>
    <w:rsid w:val="00076E00"/>
    <w:rsid w:val="00076ED0"/>
    <w:rsid w:val="00076FB7"/>
    <w:rsid w:val="00077CD0"/>
    <w:rsid w:val="00077E74"/>
    <w:rsid w:val="00077EB3"/>
    <w:rsid w:val="00077F90"/>
    <w:rsid w:val="00080F7F"/>
    <w:rsid w:val="00081837"/>
    <w:rsid w:val="000819E5"/>
    <w:rsid w:val="00081A46"/>
    <w:rsid w:val="00081C00"/>
    <w:rsid w:val="00081E9D"/>
    <w:rsid w:val="00081F5F"/>
    <w:rsid w:val="000825BB"/>
    <w:rsid w:val="0008263E"/>
    <w:rsid w:val="00082D8D"/>
    <w:rsid w:val="000830D7"/>
    <w:rsid w:val="0008311B"/>
    <w:rsid w:val="0008398E"/>
    <w:rsid w:val="000839CF"/>
    <w:rsid w:val="00084426"/>
    <w:rsid w:val="00085099"/>
    <w:rsid w:val="00085563"/>
    <w:rsid w:val="0008561C"/>
    <w:rsid w:val="00086553"/>
    <w:rsid w:val="000865EC"/>
    <w:rsid w:val="00086747"/>
    <w:rsid w:val="000868D0"/>
    <w:rsid w:val="000868FF"/>
    <w:rsid w:val="00086A2A"/>
    <w:rsid w:val="00086B5F"/>
    <w:rsid w:val="00086C81"/>
    <w:rsid w:val="000872FC"/>
    <w:rsid w:val="000873FF"/>
    <w:rsid w:val="00087624"/>
    <w:rsid w:val="00087AE4"/>
    <w:rsid w:val="0009020B"/>
    <w:rsid w:val="00090287"/>
    <w:rsid w:val="000908C8"/>
    <w:rsid w:val="00090B06"/>
    <w:rsid w:val="00090DEF"/>
    <w:rsid w:val="00091E0B"/>
    <w:rsid w:val="000921A3"/>
    <w:rsid w:val="0009232B"/>
    <w:rsid w:val="00093263"/>
    <w:rsid w:val="00093426"/>
    <w:rsid w:val="00093623"/>
    <w:rsid w:val="00093724"/>
    <w:rsid w:val="00093D05"/>
    <w:rsid w:val="00093F59"/>
    <w:rsid w:val="00094559"/>
    <w:rsid w:val="000947DD"/>
    <w:rsid w:val="00094E9D"/>
    <w:rsid w:val="000955C9"/>
    <w:rsid w:val="00095702"/>
    <w:rsid w:val="00095A21"/>
    <w:rsid w:val="00096530"/>
    <w:rsid w:val="00097267"/>
    <w:rsid w:val="00097347"/>
    <w:rsid w:val="000974F1"/>
    <w:rsid w:val="0009795C"/>
    <w:rsid w:val="000A0397"/>
    <w:rsid w:val="000A0DC2"/>
    <w:rsid w:val="000A1090"/>
    <w:rsid w:val="000A171A"/>
    <w:rsid w:val="000A18B3"/>
    <w:rsid w:val="000A1A47"/>
    <w:rsid w:val="000A1B11"/>
    <w:rsid w:val="000A1ED2"/>
    <w:rsid w:val="000A1F90"/>
    <w:rsid w:val="000A2314"/>
    <w:rsid w:val="000A233B"/>
    <w:rsid w:val="000A233D"/>
    <w:rsid w:val="000A2512"/>
    <w:rsid w:val="000A25BA"/>
    <w:rsid w:val="000A29BF"/>
    <w:rsid w:val="000A2EDF"/>
    <w:rsid w:val="000A3313"/>
    <w:rsid w:val="000A3551"/>
    <w:rsid w:val="000A38B2"/>
    <w:rsid w:val="000A39DF"/>
    <w:rsid w:val="000A3EC9"/>
    <w:rsid w:val="000A40DA"/>
    <w:rsid w:val="000A4516"/>
    <w:rsid w:val="000A46E5"/>
    <w:rsid w:val="000A4754"/>
    <w:rsid w:val="000A4835"/>
    <w:rsid w:val="000A4B15"/>
    <w:rsid w:val="000A4EB0"/>
    <w:rsid w:val="000A4FE3"/>
    <w:rsid w:val="000A503D"/>
    <w:rsid w:val="000A5474"/>
    <w:rsid w:val="000A5A66"/>
    <w:rsid w:val="000A684A"/>
    <w:rsid w:val="000A6E17"/>
    <w:rsid w:val="000A70BA"/>
    <w:rsid w:val="000A7B2E"/>
    <w:rsid w:val="000A7C7C"/>
    <w:rsid w:val="000A7E01"/>
    <w:rsid w:val="000A7E06"/>
    <w:rsid w:val="000B002A"/>
    <w:rsid w:val="000B0B74"/>
    <w:rsid w:val="000B0BD5"/>
    <w:rsid w:val="000B0C03"/>
    <w:rsid w:val="000B0C7C"/>
    <w:rsid w:val="000B168D"/>
    <w:rsid w:val="000B18C8"/>
    <w:rsid w:val="000B1D28"/>
    <w:rsid w:val="000B1D6D"/>
    <w:rsid w:val="000B2160"/>
    <w:rsid w:val="000B254F"/>
    <w:rsid w:val="000B2DD8"/>
    <w:rsid w:val="000B3422"/>
    <w:rsid w:val="000B3AAD"/>
    <w:rsid w:val="000B3F48"/>
    <w:rsid w:val="000B3F9A"/>
    <w:rsid w:val="000B438F"/>
    <w:rsid w:val="000B4908"/>
    <w:rsid w:val="000B4DBE"/>
    <w:rsid w:val="000B537C"/>
    <w:rsid w:val="000B5AB4"/>
    <w:rsid w:val="000B5F22"/>
    <w:rsid w:val="000B66D4"/>
    <w:rsid w:val="000B691E"/>
    <w:rsid w:val="000B6A88"/>
    <w:rsid w:val="000B6B73"/>
    <w:rsid w:val="000C029C"/>
    <w:rsid w:val="000C0E64"/>
    <w:rsid w:val="000C136A"/>
    <w:rsid w:val="000C1518"/>
    <w:rsid w:val="000C1A8E"/>
    <w:rsid w:val="000C2311"/>
    <w:rsid w:val="000C27B5"/>
    <w:rsid w:val="000C3246"/>
    <w:rsid w:val="000C3670"/>
    <w:rsid w:val="000C3830"/>
    <w:rsid w:val="000C3865"/>
    <w:rsid w:val="000C3FB3"/>
    <w:rsid w:val="000C4157"/>
    <w:rsid w:val="000C46B6"/>
    <w:rsid w:val="000C4843"/>
    <w:rsid w:val="000C485E"/>
    <w:rsid w:val="000C4AAB"/>
    <w:rsid w:val="000C5202"/>
    <w:rsid w:val="000C5395"/>
    <w:rsid w:val="000C59DF"/>
    <w:rsid w:val="000C5A66"/>
    <w:rsid w:val="000C62D7"/>
    <w:rsid w:val="000C6AB9"/>
    <w:rsid w:val="000C6B44"/>
    <w:rsid w:val="000C6CEA"/>
    <w:rsid w:val="000C6E4B"/>
    <w:rsid w:val="000C796F"/>
    <w:rsid w:val="000C7D9D"/>
    <w:rsid w:val="000D0618"/>
    <w:rsid w:val="000D1522"/>
    <w:rsid w:val="000D1F35"/>
    <w:rsid w:val="000D223D"/>
    <w:rsid w:val="000D22A5"/>
    <w:rsid w:val="000D29A8"/>
    <w:rsid w:val="000D29ED"/>
    <w:rsid w:val="000D2E9F"/>
    <w:rsid w:val="000D30B2"/>
    <w:rsid w:val="000D3331"/>
    <w:rsid w:val="000D33A8"/>
    <w:rsid w:val="000D387F"/>
    <w:rsid w:val="000D4287"/>
    <w:rsid w:val="000D486E"/>
    <w:rsid w:val="000D50C3"/>
    <w:rsid w:val="000D5308"/>
    <w:rsid w:val="000D54D9"/>
    <w:rsid w:val="000D5889"/>
    <w:rsid w:val="000D594A"/>
    <w:rsid w:val="000D5C70"/>
    <w:rsid w:val="000D5DBD"/>
    <w:rsid w:val="000D6D25"/>
    <w:rsid w:val="000D6D54"/>
    <w:rsid w:val="000D70D5"/>
    <w:rsid w:val="000D77D7"/>
    <w:rsid w:val="000D7DAF"/>
    <w:rsid w:val="000E0056"/>
    <w:rsid w:val="000E0419"/>
    <w:rsid w:val="000E053F"/>
    <w:rsid w:val="000E15E3"/>
    <w:rsid w:val="000E16E4"/>
    <w:rsid w:val="000E173F"/>
    <w:rsid w:val="000E1782"/>
    <w:rsid w:val="000E1F55"/>
    <w:rsid w:val="000E207A"/>
    <w:rsid w:val="000E214F"/>
    <w:rsid w:val="000E228D"/>
    <w:rsid w:val="000E280D"/>
    <w:rsid w:val="000E28D0"/>
    <w:rsid w:val="000E28E8"/>
    <w:rsid w:val="000E2947"/>
    <w:rsid w:val="000E303E"/>
    <w:rsid w:val="000E3627"/>
    <w:rsid w:val="000E3AEC"/>
    <w:rsid w:val="000E3E00"/>
    <w:rsid w:val="000E3E58"/>
    <w:rsid w:val="000E3F16"/>
    <w:rsid w:val="000E3F49"/>
    <w:rsid w:val="000E3F78"/>
    <w:rsid w:val="000E4211"/>
    <w:rsid w:val="000E4490"/>
    <w:rsid w:val="000E462D"/>
    <w:rsid w:val="000E4AA5"/>
    <w:rsid w:val="000E4C77"/>
    <w:rsid w:val="000E4CE0"/>
    <w:rsid w:val="000E50E5"/>
    <w:rsid w:val="000E54C2"/>
    <w:rsid w:val="000E5730"/>
    <w:rsid w:val="000E5A65"/>
    <w:rsid w:val="000E5A98"/>
    <w:rsid w:val="000E5BEE"/>
    <w:rsid w:val="000E611A"/>
    <w:rsid w:val="000E61FC"/>
    <w:rsid w:val="000E62E0"/>
    <w:rsid w:val="000E6531"/>
    <w:rsid w:val="000E6599"/>
    <w:rsid w:val="000E7595"/>
    <w:rsid w:val="000E760D"/>
    <w:rsid w:val="000E7DD8"/>
    <w:rsid w:val="000F0E85"/>
    <w:rsid w:val="000F1350"/>
    <w:rsid w:val="000F1790"/>
    <w:rsid w:val="000F1B0E"/>
    <w:rsid w:val="000F1BFB"/>
    <w:rsid w:val="000F1CA1"/>
    <w:rsid w:val="000F253D"/>
    <w:rsid w:val="000F31DB"/>
    <w:rsid w:val="000F3209"/>
    <w:rsid w:val="000F3656"/>
    <w:rsid w:val="000F3802"/>
    <w:rsid w:val="000F3B40"/>
    <w:rsid w:val="000F4225"/>
    <w:rsid w:val="000F4365"/>
    <w:rsid w:val="000F464D"/>
    <w:rsid w:val="000F4EDA"/>
    <w:rsid w:val="000F51D9"/>
    <w:rsid w:val="000F5225"/>
    <w:rsid w:val="000F5C9D"/>
    <w:rsid w:val="000F6BCA"/>
    <w:rsid w:val="000F6CA3"/>
    <w:rsid w:val="000F765E"/>
    <w:rsid w:val="000F76F9"/>
    <w:rsid w:val="000F7CA3"/>
    <w:rsid w:val="0010031A"/>
    <w:rsid w:val="001006F5"/>
    <w:rsid w:val="0010089C"/>
    <w:rsid w:val="00100CC4"/>
    <w:rsid w:val="00101166"/>
    <w:rsid w:val="001012C9"/>
    <w:rsid w:val="00101A55"/>
    <w:rsid w:val="00101AD0"/>
    <w:rsid w:val="00101B9F"/>
    <w:rsid w:val="00101FB3"/>
    <w:rsid w:val="0010222C"/>
    <w:rsid w:val="001024D8"/>
    <w:rsid w:val="001032A7"/>
    <w:rsid w:val="00103B50"/>
    <w:rsid w:val="00103DFF"/>
    <w:rsid w:val="00103ECE"/>
    <w:rsid w:val="00104901"/>
    <w:rsid w:val="00104A32"/>
    <w:rsid w:val="0010557B"/>
    <w:rsid w:val="00105BAD"/>
    <w:rsid w:val="00105FB2"/>
    <w:rsid w:val="001061E9"/>
    <w:rsid w:val="0010668A"/>
    <w:rsid w:val="00106940"/>
    <w:rsid w:val="00106A2A"/>
    <w:rsid w:val="0010791A"/>
    <w:rsid w:val="00107CF5"/>
    <w:rsid w:val="00107F36"/>
    <w:rsid w:val="00107FA5"/>
    <w:rsid w:val="00111002"/>
    <w:rsid w:val="001112C9"/>
    <w:rsid w:val="00111359"/>
    <w:rsid w:val="00111571"/>
    <w:rsid w:val="00111665"/>
    <w:rsid w:val="00111700"/>
    <w:rsid w:val="00111987"/>
    <w:rsid w:val="001131AF"/>
    <w:rsid w:val="00113318"/>
    <w:rsid w:val="00113874"/>
    <w:rsid w:val="00113AC4"/>
    <w:rsid w:val="00114487"/>
    <w:rsid w:val="00114579"/>
    <w:rsid w:val="001149DA"/>
    <w:rsid w:val="00114B8C"/>
    <w:rsid w:val="00114E8C"/>
    <w:rsid w:val="0011552F"/>
    <w:rsid w:val="00115D72"/>
    <w:rsid w:val="0011618F"/>
    <w:rsid w:val="001161BA"/>
    <w:rsid w:val="00116AD4"/>
    <w:rsid w:val="00116F95"/>
    <w:rsid w:val="001177BF"/>
    <w:rsid w:val="0012009F"/>
    <w:rsid w:val="00120F44"/>
    <w:rsid w:val="00121053"/>
    <w:rsid w:val="00121212"/>
    <w:rsid w:val="00121B5E"/>
    <w:rsid w:val="00121CEF"/>
    <w:rsid w:val="00122029"/>
    <w:rsid w:val="001223B2"/>
    <w:rsid w:val="00122638"/>
    <w:rsid w:val="00122872"/>
    <w:rsid w:val="00122BBE"/>
    <w:rsid w:val="00122CDC"/>
    <w:rsid w:val="00122DD7"/>
    <w:rsid w:val="00122FB9"/>
    <w:rsid w:val="001232A4"/>
    <w:rsid w:val="00123317"/>
    <w:rsid w:val="0012363A"/>
    <w:rsid w:val="00123D69"/>
    <w:rsid w:val="00123ED6"/>
    <w:rsid w:val="00124227"/>
    <w:rsid w:val="00124380"/>
    <w:rsid w:val="0012493B"/>
    <w:rsid w:val="00124CAB"/>
    <w:rsid w:val="00124DAF"/>
    <w:rsid w:val="00125111"/>
    <w:rsid w:val="00125A63"/>
    <w:rsid w:val="00125CED"/>
    <w:rsid w:val="00125D7A"/>
    <w:rsid w:val="0012681D"/>
    <w:rsid w:val="00126D58"/>
    <w:rsid w:val="0012756B"/>
    <w:rsid w:val="0012785D"/>
    <w:rsid w:val="00127E64"/>
    <w:rsid w:val="00127E9A"/>
    <w:rsid w:val="00127EDC"/>
    <w:rsid w:val="0013010F"/>
    <w:rsid w:val="00130374"/>
    <w:rsid w:val="00131420"/>
    <w:rsid w:val="00131D7A"/>
    <w:rsid w:val="0013211E"/>
    <w:rsid w:val="0013212C"/>
    <w:rsid w:val="0013227F"/>
    <w:rsid w:val="00132BB1"/>
    <w:rsid w:val="00132D0C"/>
    <w:rsid w:val="001332B9"/>
    <w:rsid w:val="0013365C"/>
    <w:rsid w:val="00133CE7"/>
    <w:rsid w:val="0013438B"/>
    <w:rsid w:val="00134DD2"/>
    <w:rsid w:val="00134E83"/>
    <w:rsid w:val="001357F4"/>
    <w:rsid w:val="00135CA8"/>
    <w:rsid w:val="00135FC9"/>
    <w:rsid w:val="00136B14"/>
    <w:rsid w:val="00136DB8"/>
    <w:rsid w:val="00136DF1"/>
    <w:rsid w:val="00136F6B"/>
    <w:rsid w:val="0013742C"/>
    <w:rsid w:val="00137AE8"/>
    <w:rsid w:val="00137CE5"/>
    <w:rsid w:val="001401BD"/>
    <w:rsid w:val="001402EC"/>
    <w:rsid w:val="001404E6"/>
    <w:rsid w:val="0014061A"/>
    <w:rsid w:val="00140643"/>
    <w:rsid w:val="0014072D"/>
    <w:rsid w:val="001408F2"/>
    <w:rsid w:val="00140DF1"/>
    <w:rsid w:val="00141170"/>
    <w:rsid w:val="00141A67"/>
    <w:rsid w:val="001420DF"/>
    <w:rsid w:val="001429CF"/>
    <w:rsid w:val="00142A25"/>
    <w:rsid w:val="00142DA4"/>
    <w:rsid w:val="001432F2"/>
    <w:rsid w:val="0014378F"/>
    <w:rsid w:val="00143853"/>
    <w:rsid w:val="00143B5D"/>
    <w:rsid w:val="00143F68"/>
    <w:rsid w:val="00144665"/>
    <w:rsid w:val="00145501"/>
    <w:rsid w:val="00145A4D"/>
    <w:rsid w:val="00146054"/>
    <w:rsid w:val="00146179"/>
    <w:rsid w:val="0014626D"/>
    <w:rsid w:val="00146448"/>
    <w:rsid w:val="0014662D"/>
    <w:rsid w:val="00146825"/>
    <w:rsid w:val="00146EC0"/>
    <w:rsid w:val="00147001"/>
    <w:rsid w:val="001475FE"/>
    <w:rsid w:val="00147A5D"/>
    <w:rsid w:val="00147DB5"/>
    <w:rsid w:val="001501A7"/>
    <w:rsid w:val="001506E8"/>
    <w:rsid w:val="00150C9C"/>
    <w:rsid w:val="001510BA"/>
    <w:rsid w:val="00151439"/>
    <w:rsid w:val="001519D0"/>
    <w:rsid w:val="00151A57"/>
    <w:rsid w:val="00151B9C"/>
    <w:rsid w:val="00152176"/>
    <w:rsid w:val="0015259F"/>
    <w:rsid w:val="00152CE7"/>
    <w:rsid w:val="00153016"/>
    <w:rsid w:val="00153375"/>
    <w:rsid w:val="00154285"/>
    <w:rsid w:val="00154339"/>
    <w:rsid w:val="0015485D"/>
    <w:rsid w:val="001548DC"/>
    <w:rsid w:val="00154AD4"/>
    <w:rsid w:val="00154CCB"/>
    <w:rsid w:val="00155915"/>
    <w:rsid w:val="00155DF8"/>
    <w:rsid w:val="00156135"/>
    <w:rsid w:val="00156258"/>
    <w:rsid w:val="00156753"/>
    <w:rsid w:val="001569BA"/>
    <w:rsid w:val="00156BD8"/>
    <w:rsid w:val="00157101"/>
    <w:rsid w:val="001573B2"/>
    <w:rsid w:val="00157771"/>
    <w:rsid w:val="001577E2"/>
    <w:rsid w:val="001601A7"/>
    <w:rsid w:val="00160376"/>
    <w:rsid w:val="0016059D"/>
    <w:rsid w:val="0016077C"/>
    <w:rsid w:val="001619EB"/>
    <w:rsid w:val="00161BF0"/>
    <w:rsid w:val="001626F7"/>
    <w:rsid w:val="0016280A"/>
    <w:rsid w:val="00162901"/>
    <w:rsid w:val="00162E21"/>
    <w:rsid w:val="0016311E"/>
    <w:rsid w:val="001634A6"/>
    <w:rsid w:val="0016364F"/>
    <w:rsid w:val="001637C2"/>
    <w:rsid w:val="001637E3"/>
    <w:rsid w:val="00163D21"/>
    <w:rsid w:val="00163D90"/>
    <w:rsid w:val="001645D0"/>
    <w:rsid w:val="00164817"/>
    <w:rsid w:val="00164D44"/>
    <w:rsid w:val="00164E79"/>
    <w:rsid w:val="00165242"/>
    <w:rsid w:val="00165490"/>
    <w:rsid w:val="00165C21"/>
    <w:rsid w:val="00165E29"/>
    <w:rsid w:val="00165E81"/>
    <w:rsid w:val="00165E93"/>
    <w:rsid w:val="001664AD"/>
    <w:rsid w:val="001665C0"/>
    <w:rsid w:val="0016673C"/>
    <w:rsid w:val="0016683C"/>
    <w:rsid w:val="00166A3C"/>
    <w:rsid w:val="00166A91"/>
    <w:rsid w:val="001672F9"/>
    <w:rsid w:val="00167794"/>
    <w:rsid w:val="00167E34"/>
    <w:rsid w:val="00171219"/>
    <w:rsid w:val="00171384"/>
    <w:rsid w:val="00171887"/>
    <w:rsid w:val="00171C7B"/>
    <w:rsid w:val="00171D52"/>
    <w:rsid w:val="00171E51"/>
    <w:rsid w:val="001720AA"/>
    <w:rsid w:val="001724BE"/>
    <w:rsid w:val="00172AB8"/>
    <w:rsid w:val="001732D5"/>
    <w:rsid w:val="0017348A"/>
    <w:rsid w:val="00173771"/>
    <w:rsid w:val="00173C7B"/>
    <w:rsid w:val="00173CF3"/>
    <w:rsid w:val="00173E6E"/>
    <w:rsid w:val="001741F0"/>
    <w:rsid w:val="00174815"/>
    <w:rsid w:val="0017482D"/>
    <w:rsid w:val="00174833"/>
    <w:rsid w:val="00175582"/>
    <w:rsid w:val="0017662C"/>
    <w:rsid w:val="00176922"/>
    <w:rsid w:val="0017718A"/>
    <w:rsid w:val="00177514"/>
    <w:rsid w:val="00177709"/>
    <w:rsid w:val="00177772"/>
    <w:rsid w:val="00177BCC"/>
    <w:rsid w:val="00180197"/>
    <w:rsid w:val="001801FD"/>
    <w:rsid w:val="00180472"/>
    <w:rsid w:val="00180546"/>
    <w:rsid w:val="001809B8"/>
    <w:rsid w:val="001810EB"/>
    <w:rsid w:val="0018165D"/>
    <w:rsid w:val="001818CA"/>
    <w:rsid w:val="00181B6A"/>
    <w:rsid w:val="00181C46"/>
    <w:rsid w:val="00181E11"/>
    <w:rsid w:val="00181F7B"/>
    <w:rsid w:val="0018208A"/>
    <w:rsid w:val="00182790"/>
    <w:rsid w:val="00182E67"/>
    <w:rsid w:val="00183192"/>
    <w:rsid w:val="001833FC"/>
    <w:rsid w:val="001837B2"/>
    <w:rsid w:val="00183801"/>
    <w:rsid w:val="00183DB4"/>
    <w:rsid w:val="00183EFC"/>
    <w:rsid w:val="00184375"/>
    <w:rsid w:val="001850CD"/>
    <w:rsid w:val="00185A6E"/>
    <w:rsid w:val="00185C70"/>
    <w:rsid w:val="00186213"/>
    <w:rsid w:val="001869EF"/>
    <w:rsid w:val="0018763D"/>
    <w:rsid w:val="00187AAA"/>
    <w:rsid w:val="00187B6F"/>
    <w:rsid w:val="001906CE"/>
    <w:rsid w:val="00190CF4"/>
    <w:rsid w:val="00190EC6"/>
    <w:rsid w:val="00191513"/>
    <w:rsid w:val="0019164C"/>
    <w:rsid w:val="001918D3"/>
    <w:rsid w:val="001919C2"/>
    <w:rsid w:val="00191B0F"/>
    <w:rsid w:val="00191BB2"/>
    <w:rsid w:val="00192343"/>
    <w:rsid w:val="0019236D"/>
    <w:rsid w:val="0019296C"/>
    <w:rsid w:val="0019339F"/>
    <w:rsid w:val="0019340A"/>
    <w:rsid w:val="0019356B"/>
    <w:rsid w:val="00193CC2"/>
    <w:rsid w:val="001947BC"/>
    <w:rsid w:val="00194AA2"/>
    <w:rsid w:val="00195FB1"/>
    <w:rsid w:val="001969C5"/>
    <w:rsid w:val="0019757D"/>
    <w:rsid w:val="00197A5B"/>
    <w:rsid w:val="00197C15"/>
    <w:rsid w:val="001A02E6"/>
    <w:rsid w:val="001A03F5"/>
    <w:rsid w:val="001A1175"/>
    <w:rsid w:val="001A12AC"/>
    <w:rsid w:val="001A17A1"/>
    <w:rsid w:val="001A1874"/>
    <w:rsid w:val="001A1B3C"/>
    <w:rsid w:val="001A1D90"/>
    <w:rsid w:val="001A213F"/>
    <w:rsid w:val="001A2183"/>
    <w:rsid w:val="001A220B"/>
    <w:rsid w:val="001A256F"/>
    <w:rsid w:val="001A287E"/>
    <w:rsid w:val="001A297B"/>
    <w:rsid w:val="001A2F48"/>
    <w:rsid w:val="001A2FB2"/>
    <w:rsid w:val="001A37E8"/>
    <w:rsid w:val="001A38E4"/>
    <w:rsid w:val="001A3B16"/>
    <w:rsid w:val="001A403B"/>
    <w:rsid w:val="001A4297"/>
    <w:rsid w:val="001A444F"/>
    <w:rsid w:val="001A44F7"/>
    <w:rsid w:val="001A4645"/>
    <w:rsid w:val="001A4E28"/>
    <w:rsid w:val="001A5022"/>
    <w:rsid w:val="001A57B4"/>
    <w:rsid w:val="001A65FD"/>
    <w:rsid w:val="001A6BC0"/>
    <w:rsid w:val="001A6FB5"/>
    <w:rsid w:val="001A725D"/>
    <w:rsid w:val="001A72BF"/>
    <w:rsid w:val="001A7918"/>
    <w:rsid w:val="001A7D68"/>
    <w:rsid w:val="001A7F36"/>
    <w:rsid w:val="001B0650"/>
    <w:rsid w:val="001B08CC"/>
    <w:rsid w:val="001B0991"/>
    <w:rsid w:val="001B0D68"/>
    <w:rsid w:val="001B0EBA"/>
    <w:rsid w:val="001B0FA6"/>
    <w:rsid w:val="001B11FF"/>
    <w:rsid w:val="001B1C68"/>
    <w:rsid w:val="001B20EE"/>
    <w:rsid w:val="001B2B47"/>
    <w:rsid w:val="001B2BEC"/>
    <w:rsid w:val="001B2D5B"/>
    <w:rsid w:val="001B3731"/>
    <w:rsid w:val="001B4159"/>
    <w:rsid w:val="001B424F"/>
    <w:rsid w:val="001B43EA"/>
    <w:rsid w:val="001B4AB9"/>
    <w:rsid w:val="001B4B8E"/>
    <w:rsid w:val="001B4C80"/>
    <w:rsid w:val="001B4CD4"/>
    <w:rsid w:val="001B5175"/>
    <w:rsid w:val="001B5AD4"/>
    <w:rsid w:val="001B5CA9"/>
    <w:rsid w:val="001B6107"/>
    <w:rsid w:val="001B6341"/>
    <w:rsid w:val="001B6E5B"/>
    <w:rsid w:val="001B7493"/>
    <w:rsid w:val="001B751B"/>
    <w:rsid w:val="001B7CB7"/>
    <w:rsid w:val="001C001A"/>
    <w:rsid w:val="001C026A"/>
    <w:rsid w:val="001C02D6"/>
    <w:rsid w:val="001C076C"/>
    <w:rsid w:val="001C0C4E"/>
    <w:rsid w:val="001C131B"/>
    <w:rsid w:val="001C1E41"/>
    <w:rsid w:val="001C2190"/>
    <w:rsid w:val="001C22E8"/>
    <w:rsid w:val="001C2ABC"/>
    <w:rsid w:val="001C2EF2"/>
    <w:rsid w:val="001C3567"/>
    <w:rsid w:val="001C3726"/>
    <w:rsid w:val="001C40AB"/>
    <w:rsid w:val="001C42E3"/>
    <w:rsid w:val="001C4594"/>
    <w:rsid w:val="001C4B36"/>
    <w:rsid w:val="001C4EA6"/>
    <w:rsid w:val="001C528B"/>
    <w:rsid w:val="001C5622"/>
    <w:rsid w:val="001C5A4E"/>
    <w:rsid w:val="001C5ACB"/>
    <w:rsid w:val="001C5CDA"/>
    <w:rsid w:val="001C5EBD"/>
    <w:rsid w:val="001C5FC5"/>
    <w:rsid w:val="001C6145"/>
    <w:rsid w:val="001C6A22"/>
    <w:rsid w:val="001C6C81"/>
    <w:rsid w:val="001C6DB7"/>
    <w:rsid w:val="001C6FE4"/>
    <w:rsid w:val="001C7106"/>
    <w:rsid w:val="001C72C6"/>
    <w:rsid w:val="001C73EC"/>
    <w:rsid w:val="001C748F"/>
    <w:rsid w:val="001C774E"/>
    <w:rsid w:val="001C7DCE"/>
    <w:rsid w:val="001D135C"/>
    <w:rsid w:val="001D1DFF"/>
    <w:rsid w:val="001D21E9"/>
    <w:rsid w:val="001D2239"/>
    <w:rsid w:val="001D25DD"/>
    <w:rsid w:val="001D273F"/>
    <w:rsid w:val="001D27A0"/>
    <w:rsid w:val="001D282A"/>
    <w:rsid w:val="001D2EF1"/>
    <w:rsid w:val="001D38CA"/>
    <w:rsid w:val="001D38CC"/>
    <w:rsid w:val="001D414B"/>
    <w:rsid w:val="001D4453"/>
    <w:rsid w:val="001D45DA"/>
    <w:rsid w:val="001D473B"/>
    <w:rsid w:val="001D485A"/>
    <w:rsid w:val="001D48B4"/>
    <w:rsid w:val="001D4EFC"/>
    <w:rsid w:val="001D4F8A"/>
    <w:rsid w:val="001D51BE"/>
    <w:rsid w:val="001D53AB"/>
    <w:rsid w:val="001D5629"/>
    <w:rsid w:val="001D5C75"/>
    <w:rsid w:val="001D6100"/>
    <w:rsid w:val="001D6417"/>
    <w:rsid w:val="001D647A"/>
    <w:rsid w:val="001D6614"/>
    <w:rsid w:val="001D6805"/>
    <w:rsid w:val="001D6B1A"/>
    <w:rsid w:val="001D75A1"/>
    <w:rsid w:val="001D7648"/>
    <w:rsid w:val="001D7667"/>
    <w:rsid w:val="001D7A5E"/>
    <w:rsid w:val="001D7B80"/>
    <w:rsid w:val="001D7CEE"/>
    <w:rsid w:val="001D7D40"/>
    <w:rsid w:val="001E00A4"/>
    <w:rsid w:val="001E0907"/>
    <w:rsid w:val="001E0B12"/>
    <w:rsid w:val="001E124C"/>
    <w:rsid w:val="001E1288"/>
    <w:rsid w:val="001E19FA"/>
    <w:rsid w:val="001E2223"/>
    <w:rsid w:val="001E2414"/>
    <w:rsid w:val="001E2877"/>
    <w:rsid w:val="001E2C45"/>
    <w:rsid w:val="001E2FA7"/>
    <w:rsid w:val="001E310E"/>
    <w:rsid w:val="001E323F"/>
    <w:rsid w:val="001E37FD"/>
    <w:rsid w:val="001E3CBB"/>
    <w:rsid w:val="001E3DB5"/>
    <w:rsid w:val="001E4126"/>
    <w:rsid w:val="001E4D1D"/>
    <w:rsid w:val="001E509C"/>
    <w:rsid w:val="001E5B44"/>
    <w:rsid w:val="001E62E1"/>
    <w:rsid w:val="001E64AC"/>
    <w:rsid w:val="001E653C"/>
    <w:rsid w:val="001E66ED"/>
    <w:rsid w:val="001E6998"/>
    <w:rsid w:val="001E69C1"/>
    <w:rsid w:val="001E7193"/>
    <w:rsid w:val="001E7999"/>
    <w:rsid w:val="001F0076"/>
    <w:rsid w:val="001F023A"/>
    <w:rsid w:val="001F0304"/>
    <w:rsid w:val="001F08EA"/>
    <w:rsid w:val="001F0B4C"/>
    <w:rsid w:val="001F114F"/>
    <w:rsid w:val="001F1230"/>
    <w:rsid w:val="001F1615"/>
    <w:rsid w:val="001F16D7"/>
    <w:rsid w:val="001F23FC"/>
    <w:rsid w:val="001F38CC"/>
    <w:rsid w:val="001F3936"/>
    <w:rsid w:val="001F3E52"/>
    <w:rsid w:val="001F4170"/>
    <w:rsid w:val="001F41B8"/>
    <w:rsid w:val="001F420C"/>
    <w:rsid w:val="001F42B0"/>
    <w:rsid w:val="001F48A5"/>
    <w:rsid w:val="001F5BC1"/>
    <w:rsid w:val="001F5C2D"/>
    <w:rsid w:val="001F6696"/>
    <w:rsid w:val="001F7224"/>
    <w:rsid w:val="001F7571"/>
    <w:rsid w:val="001F798F"/>
    <w:rsid w:val="001F7F06"/>
    <w:rsid w:val="00200016"/>
    <w:rsid w:val="00200212"/>
    <w:rsid w:val="002003EC"/>
    <w:rsid w:val="00200B38"/>
    <w:rsid w:val="00200C38"/>
    <w:rsid w:val="00200C55"/>
    <w:rsid w:val="00201023"/>
    <w:rsid w:val="002019CF"/>
    <w:rsid w:val="002028AB"/>
    <w:rsid w:val="00202F8F"/>
    <w:rsid w:val="00203DB0"/>
    <w:rsid w:val="002044ED"/>
    <w:rsid w:val="002045DE"/>
    <w:rsid w:val="00204DD9"/>
    <w:rsid w:val="00204F76"/>
    <w:rsid w:val="002056FE"/>
    <w:rsid w:val="00205A60"/>
    <w:rsid w:val="00205BAE"/>
    <w:rsid w:val="002066D8"/>
    <w:rsid w:val="002067E8"/>
    <w:rsid w:val="00206E4C"/>
    <w:rsid w:val="002072CE"/>
    <w:rsid w:val="002074EA"/>
    <w:rsid w:val="00207558"/>
    <w:rsid w:val="00207835"/>
    <w:rsid w:val="002078D4"/>
    <w:rsid w:val="00207A0B"/>
    <w:rsid w:val="00207AAB"/>
    <w:rsid w:val="0021003D"/>
    <w:rsid w:val="002101BB"/>
    <w:rsid w:val="00210323"/>
    <w:rsid w:val="00210810"/>
    <w:rsid w:val="002108EE"/>
    <w:rsid w:val="00210BDA"/>
    <w:rsid w:val="0021115C"/>
    <w:rsid w:val="00211227"/>
    <w:rsid w:val="0021158A"/>
    <w:rsid w:val="002116A2"/>
    <w:rsid w:val="00211879"/>
    <w:rsid w:val="00211C5A"/>
    <w:rsid w:val="00211E30"/>
    <w:rsid w:val="00213820"/>
    <w:rsid w:val="002138BC"/>
    <w:rsid w:val="00213900"/>
    <w:rsid w:val="00213E03"/>
    <w:rsid w:val="002142BA"/>
    <w:rsid w:val="0021460C"/>
    <w:rsid w:val="00214688"/>
    <w:rsid w:val="00214A2A"/>
    <w:rsid w:val="00214C82"/>
    <w:rsid w:val="00214F58"/>
    <w:rsid w:val="00215373"/>
    <w:rsid w:val="00215614"/>
    <w:rsid w:val="0021570C"/>
    <w:rsid w:val="00215742"/>
    <w:rsid w:val="00215BD0"/>
    <w:rsid w:val="0021627E"/>
    <w:rsid w:val="002164A6"/>
    <w:rsid w:val="002166B1"/>
    <w:rsid w:val="0021687E"/>
    <w:rsid w:val="00216A2C"/>
    <w:rsid w:val="00216A4C"/>
    <w:rsid w:val="002170AA"/>
    <w:rsid w:val="0021753C"/>
    <w:rsid w:val="00217C83"/>
    <w:rsid w:val="0022007A"/>
    <w:rsid w:val="002200C3"/>
    <w:rsid w:val="00220167"/>
    <w:rsid w:val="0022065B"/>
    <w:rsid w:val="00220B03"/>
    <w:rsid w:val="00220B15"/>
    <w:rsid w:val="00220C58"/>
    <w:rsid w:val="00220F92"/>
    <w:rsid w:val="00221DD1"/>
    <w:rsid w:val="002223E2"/>
    <w:rsid w:val="002226B9"/>
    <w:rsid w:val="002226BB"/>
    <w:rsid w:val="00222A95"/>
    <w:rsid w:val="00222D45"/>
    <w:rsid w:val="00222F18"/>
    <w:rsid w:val="00223170"/>
    <w:rsid w:val="0022393A"/>
    <w:rsid w:val="00223DE6"/>
    <w:rsid w:val="00224158"/>
    <w:rsid w:val="0022456E"/>
    <w:rsid w:val="002255F2"/>
    <w:rsid w:val="0022594A"/>
    <w:rsid w:val="00225AFE"/>
    <w:rsid w:val="00226012"/>
    <w:rsid w:val="00226034"/>
    <w:rsid w:val="002264A7"/>
    <w:rsid w:val="00226BCB"/>
    <w:rsid w:val="00226F21"/>
    <w:rsid w:val="00227063"/>
    <w:rsid w:val="002270D8"/>
    <w:rsid w:val="00227231"/>
    <w:rsid w:val="00227398"/>
    <w:rsid w:val="0022742B"/>
    <w:rsid w:val="00227F78"/>
    <w:rsid w:val="00230007"/>
    <w:rsid w:val="002305E0"/>
    <w:rsid w:val="002307B8"/>
    <w:rsid w:val="002309C9"/>
    <w:rsid w:val="00230A84"/>
    <w:rsid w:val="00230B8F"/>
    <w:rsid w:val="00230B94"/>
    <w:rsid w:val="00230F76"/>
    <w:rsid w:val="00231427"/>
    <w:rsid w:val="00231432"/>
    <w:rsid w:val="00231CA9"/>
    <w:rsid w:val="00232399"/>
    <w:rsid w:val="00232FBB"/>
    <w:rsid w:val="002333E7"/>
    <w:rsid w:val="00233414"/>
    <w:rsid w:val="002337D6"/>
    <w:rsid w:val="002340D5"/>
    <w:rsid w:val="0023426A"/>
    <w:rsid w:val="00234A02"/>
    <w:rsid w:val="00235184"/>
    <w:rsid w:val="00235973"/>
    <w:rsid w:val="00235EB8"/>
    <w:rsid w:val="002361E4"/>
    <w:rsid w:val="00236253"/>
    <w:rsid w:val="002370A2"/>
    <w:rsid w:val="0023724B"/>
    <w:rsid w:val="00237341"/>
    <w:rsid w:val="002373A9"/>
    <w:rsid w:val="00237780"/>
    <w:rsid w:val="00237BD7"/>
    <w:rsid w:val="00237DD5"/>
    <w:rsid w:val="00240008"/>
    <w:rsid w:val="00240B97"/>
    <w:rsid w:val="00241B9B"/>
    <w:rsid w:val="00241CDE"/>
    <w:rsid w:val="0024252B"/>
    <w:rsid w:val="00242736"/>
    <w:rsid w:val="002427E1"/>
    <w:rsid w:val="00242835"/>
    <w:rsid w:val="00242BEE"/>
    <w:rsid w:val="0024409A"/>
    <w:rsid w:val="00244452"/>
    <w:rsid w:val="002451AA"/>
    <w:rsid w:val="0024654D"/>
    <w:rsid w:val="0024677E"/>
    <w:rsid w:val="002470E5"/>
    <w:rsid w:val="002476F3"/>
    <w:rsid w:val="002478C1"/>
    <w:rsid w:val="002479FB"/>
    <w:rsid w:val="0025006B"/>
    <w:rsid w:val="00250242"/>
    <w:rsid w:val="00250590"/>
    <w:rsid w:val="002506E7"/>
    <w:rsid w:val="002508E6"/>
    <w:rsid w:val="00250DA7"/>
    <w:rsid w:val="00250E96"/>
    <w:rsid w:val="0025231D"/>
    <w:rsid w:val="0025242D"/>
    <w:rsid w:val="00252653"/>
    <w:rsid w:val="002528EE"/>
    <w:rsid w:val="00253378"/>
    <w:rsid w:val="00253CFB"/>
    <w:rsid w:val="00253F09"/>
    <w:rsid w:val="002542E2"/>
    <w:rsid w:val="0025451B"/>
    <w:rsid w:val="002547A3"/>
    <w:rsid w:val="00254D05"/>
    <w:rsid w:val="00254D50"/>
    <w:rsid w:val="00254D95"/>
    <w:rsid w:val="00255306"/>
    <w:rsid w:val="00255707"/>
    <w:rsid w:val="002559F9"/>
    <w:rsid w:val="00255EFA"/>
    <w:rsid w:val="00256398"/>
    <w:rsid w:val="002569A9"/>
    <w:rsid w:val="00256AA0"/>
    <w:rsid w:val="00256B8E"/>
    <w:rsid w:val="00256C5D"/>
    <w:rsid w:val="00256CBD"/>
    <w:rsid w:val="002572C5"/>
    <w:rsid w:val="00257360"/>
    <w:rsid w:val="00257EB3"/>
    <w:rsid w:val="002609B1"/>
    <w:rsid w:val="00260DA0"/>
    <w:rsid w:val="00261D19"/>
    <w:rsid w:val="00261D91"/>
    <w:rsid w:val="00261F40"/>
    <w:rsid w:val="002622EF"/>
    <w:rsid w:val="0026247A"/>
    <w:rsid w:val="00262CA4"/>
    <w:rsid w:val="00263199"/>
    <w:rsid w:val="00263EB7"/>
    <w:rsid w:val="0026449D"/>
    <w:rsid w:val="002644F5"/>
    <w:rsid w:val="00264BED"/>
    <w:rsid w:val="00264D30"/>
    <w:rsid w:val="00265917"/>
    <w:rsid w:val="00265F1D"/>
    <w:rsid w:val="0026673E"/>
    <w:rsid w:val="00266851"/>
    <w:rsid w:val="002678B8"/>
    <w:rsid w:val="00267DC8"/>
    <w:rsid w:val="002700A6"/>
    <w:rsid w:val="0027094E"/>
    <w:rsid w:val="00270BD6"/>
    <w:rsid w:val="00270D4A"/>
    <w:rsid w:val="00270E29"/>
    <w:rsid w:val="002717D4"/>
    <w:rsid w:val="00272814"/>
    <w:rsid w:val="00272E4C"/>
    <w:rsid w:val="0027303A"/>
    <w:rsid w:val="0027317F"/>
    <w:rsid w:val="00273FBF"/>
    <w:rsid w:val="00274D2F"/>
    <w:rsid w:val="00274DCA"/>
    <w:rsid w:val="00275004"/>
    <w:rsid w:val="00275971"/>
    <w:rsid w:val="00275B5B"/>
    <w:rsid w:val="002760D2"/>
    <w:rsid w:val="00277878"/>
    <w:rsid w:val="002806C0"/>
    <w:rsid w:val="00280AA4"/>
    <w:rsid w:val="00280C13"/>
    <w:rsid w:val="00280C99"/>
    <w:rsid w:val="00280F03"/>
    <w:rsid w:val="0028127F"/>
    <w:rsid w:val="00281301"/>
    <w:rsid w:val="002817BC"/>
    <w:rsid w:val="00281AC6"/>
    <w:rsid w:val="00281B9F"/>
    <w:rsid w:val="0028205D"/>
    <w:rsid w:val="0028215E"/>
    <w:rsid w:val="0028229C"/>
    <w:rsid w:val="002823A7"/>
    <w:rsid w:val="0028282C"/>
    <w:rsid w:val="0028287E"/>
    <w:rsid w:val="002828E5"/>
    <w:rsid w:val="00282E5D"/>
    <w:rsid w:val="00283051"/>
    <w:rsid w:val="00283361"/>
    <w:rsid w:val="0028377E"/>
    <w:rsid w:val="0028382E"/>
    <w:rsid w:val="00283E2B"/>
    <w:rsid w:val="0028455A"/>
    <w:rsid w:val="0028495D"/>
    <w:rsid w:val="00284B31"/>
    <w:rsid w:val="00284C75"/>
    <w:rsid w:val="0028556D"/>
    <w:rsid w:val="00286660"/>
    <w:rsid w:val="00286805"/>
    <w:rsid w:val="002868BF"/>
    <w:rsid w:val="00286D29"/>
    <w:rsid w:val="00286FA3"/>
    <w:rsid w:val="00287163"/>
    <w:rsid w:val="00287D6D"/>
    <w:rsid w:val="002900BD"/>
    <w:rsid w:val="00290A2A"/>
    <w:rsid w:val="00291107"/>
    <w:rsid w:val="0029236B"/>
    <w:rsid w:val="002925A2"/>
    <w:rsid w:val="0029272A"/>
    <w:rsid w:val="00292EF4"/>
    <w:rsid w:val="002930AC"/>
    <w:rsid w:val="00293416"/>
    <w:rsid w:val="002939AD"/>
    <w:rsid w:val="00293EA5"/>
    <w:rsid w:val="00293EC6"/>
    <w:rsid w:val="002944C9"/>
    <w:rsid w:val="00294AF2"/>
    <w:rsid w:val="00294BF2"/>
    <w:rsid w:val="00294C23"/>
    <w:rsid w:val="002950C4"/>
    <w:rsid w:val="00295EA3"/>
    <w:rsid w:val="002965A3"/>
    <w:rsid w:val="002970CC"/>
    <w:rsid w:val="00297308"/>
    <w:rsid w:val="00297589"/>
    <w:rsid w:val="0029790C"/>
    <w:rsid w:val="00297B36"/>
    <w:rsid w:val="00297C6A"/>
    <w:rsid w:val="002A0125"/>
    <w:rsid w:val="002A0281"/>
    <w:rsid w:val="002A08BA"/>
    <w:rsid w:val="002A0913"/>
    <w:rsid w:val="002A0D22"/>
    <w:rsid w:val="002A0F09"/>
    <w:rsid w:val="002A22AF"/>
    <w:rsid w:val="002A26B5"/>
    <w:rsid w:val="002A26D9"/>
    <w:rsid w:val="002A2712"/>
    <w:rsid w:val="002A2B93"/>
    <w:rsid w:val="002A3425"/>
    <w:rsid w:val="002A378D"/>
    <w:rsid w:val="002A37B7"/>
    <w:rsid w:val="002A3A08"/>
    <w:rsid w:val="002A44A5"/>
    <w:rsid w:val="002A4A96"/>
    <w:rsid w:val="002A4D2F"/>
    <w:rsid w:val="002A4DAD"/>
    <w:rsid w:val="002A5AB9"/>
    <w:rsid w:val="002A61A0"/>
    <w:rsid w:val="002A6D16"/>
    <w:rsid w:val="002A75AE"/>
    <w:rsid w:val="002A7F98"/>
    <w:rsid w:val="002B0578"/>
    <w:rsid w:val="002B090D"/>
    <w:rsid w:val="002B0DCB"/>
    <w:rsid w:val="002B114D"/>
    <w:rsid w:val="002B15EE"/>
    <w:rsid w:val="002B1617"/>
    <w:rsid w:val="002B1663"/>
    <w:rsid w:val="002B1DF8"/>
    <w:rsid w:val="002B23E7"/>
    <w:rsid w:val="002B255B"/>
    <w:rsid w:val="002B2982"/>
    <w:rsid w:val="002B2A41"/>
    <w:rsid w:val="002B2FCE"/>
    <w:rsid w:val="002B4096"/>
    <w:rsid w:val="002B4290"/>
    <w:rsid w:val="002B4AE3"/>
    <w:rsid w:val="002B5082"/>
    <w:rsid w:val="002B5217"/>
    <w:rsid w:val="002B53E8"/>
    <w:rsid w:val="002B56F6"/>
    <w:rsid w:val="002B6015"/>
    <w:rsid w:val="002B6220"/>
    <w:rsid w:val="002B6592"/>
    <w:rsid w:val="002B6837"/>
    <w:rsid w:val="002B6BC8"/>
    <w:rsid w:val="002B6D53"/>
    <w:rsid w:val="002B71E2"/>
    <w:rsid w:val="002B7384"/>
    <w:rsid w:val="002B7521"/>
    <w:rsid w:val="002B7A42"/>
    <w:rsid w:val="002B7B47"/>
    <w:rsid w:val="002C0336"/>
    <w:rsid w:val="002C0993"/>
    <w:rsid w:val="002C0B26"/>
    <w:rsid w:val="002C152D"/>
    <w:rsid w:val="002C1967"/>
    <w:rsid w:val="002C1A2F"/>
    <w:rsid w:val="002C20DE"/>
    <w:rsid w:val="002C2D06"/>
    <w:rsid w:val="002C30BA"/>
    <w:rsid w:val="002C3661"/>
    <w:rsid w:val="002C36A3"/>
    <w:rsid w:val="002C3C74"/>
    <w:rsid w:val="002C507D"/>
    <w:rsid w:val="002C56F0"/>
    <w:rsid w:val="002C5781"/>
    <w:rsid w:val="002C5BDC"/>
    <w:rsid w:val="002C5D35"/>
    <w:rsid w:val="002C6323"/>
    <w:rsid w:val="002C69D8"/>
    <w:rsid w:val="002C70F3"/>
    <w:rsid w:val="002C71AE"/>
    <w:rsid w:val="002C746C"/>
    <w:rsid w:val="002C77AB"/>
    <w:rsid w:val="002C7EFE"/>
    <w:rsid w:val="002D0363"/>
    <w:rsid w:val="002D1ADC"/>
    <w:rsid w:val="002D1BCC"/>
    <w:rsid w:val="002D27C1"/>
    <w:rsid w:val="002D2A1F"/>
    <w:rsid w:val="002D2D2B"/>
    <w:rsid w:val="002D2EB3"/>
    <w:rsid w:val="002D3182"/>
    <w:rsid w:val="002D325C"/>
    <w:rsid w:val="002D3DA2"/>
    <w:rsid w:val="002D46D0"/>
    <w:rsid w:val="002D4AC5"/>
    <w:rsid w:val="002D528E"/>
    <w:rsid w:val="002D541F"/>
    <w:rsid w:val="002D542E"/>
    <w:rsid w:val="002D56E9"/>
    <w:rsid w:val="002D592C"/>
    <w:rsid w:val="002D5EA6"/>
    <w:rsid w:val="002D609F"/>
    <w:rsid w:val="002D6602"/>
    <w:rsid w:val="002D6BF1"/>
    <w:rsid w:val="002D7492"/>
    <w:rsid w:val="002D7727"/>
    <w:rsid w:val="002E0633"/>
    <w:rsid w:val="002E0714"/>
    <w:rsid w:val="002E071C"/>
    <w:rsid w:val="002E0C84"/>
    <w:rsid w:val="002E0C90"/>
    <w:rsid w:val="002E0F0F"/>
    <w:rsid w:val="002E1959"/>
    <w:rsid w:val="002E1A5A"/>
    <w:rsid w:val="002E1AD5"/>
    <w:rsid w:val="002E2295"/>
    <w:rsid w:val="002E327C"/>
    <w:rsid w:val="002E3457"/>
    <w:rsid w:val="002E3525"/>
    <w:rsid w:val="002E3D18"/>
    <w:rsid w:val="002E3E82"/>
    <w:rsid w:val="002E44E7"/>
    <w:rsid w:val="002E509F"/>
    <w:rsid w:val="002E5104"/>
    <w:rsid w:val="002E5686"/>
    <w:rsid w:val="002E575D"/>
    <w:rsid w:val="002E5926"/>
    <w:rsid w:val="002E5E44"/>
    <w:rsid w:val="002E5FD0"/>
    <w:rsid w:val="002E65F0"/>
    <w:rsid w:val="002E688A"/>
    <w:rsid w:val="002E6B87"/>
    <w:rsid w:val="002E7296"/>
    <w:rsid w:val="002E7585"/>
    <w:rsid w:val="002E79E6"/>
    <w:rsid w:val="002F05E5"/>
    <w:rsid w:val="002F06BE"/>
    <w:rsid w:val="002F09A5"/>
    <w:rsid w:val="002F0D7C"/>
    <w:rsid w:val="002F117E"/>
    <w:rsid w:val="002F14B0"/>
    <w:rsid w:val="002F18DE"/>
    <w:rsid w:val="002F283E"/>
    <w:rsid w:val="002F2962"/>
    <w:rsid w:val="002F2A74"/>
    <w:rsid w:val="002F2AB6"/>
    <w:rsid w:val="002F2B3E"/>
    <w:rsid w:val="002F2F22"/>
    <w:rsid w:val="002F2FA5"/>
    <w:rsid w:val="002F326D"/>
    <w:rsid w:val="002F3653"/>
    <w:rsid w:val="002F3697"/>
    <w:rsid w:val="002F41DE"/>
    <w:rsid w:val="002F42AF"/>
    <w:rsid w:val="002F46A3"/>
    <w:rsid w:val="002F47F7"/>
    <w:rsid w:val="002F49D4"/>
    <w:rsid w:val="002F4A8E"/>
    <w:rsid w:val="002F4AEF"/>
    <w:rsid w:val="002F4C40"/>
    <w:rsid w:val="002F5252"/>
    <w:rsid w:val="002F57C1"/>
    <w:rsid w:val="002F5989"/>
    <w:rsid w:val="002F5B41"/>
    <w:rsid w:val="002F6260"/>
    <w:rsid w:val="002F65EB"/>
    <w:rsid w:val="002F6679"/>
    <w:rsid w:val="002F6B48"/>
    <w:rsid w:val="002F6D16"/>
    <w:rsid w:val="002F7169"/>
    <w:rsid w:val="002F7332"/>
    <w:rsid w:val="002F7C2A"/>
    <w:rsid w:val="002F7D39"/>
    <w:rsid w:val="003002FB"/>
    <w:rsid w:val="00300300"/>
    <w:rsid w:val="00300776"/>
    <w:rsid w:val="0030090E"/>
    <w:rsid w:val="003010D3"/>
    <w:rsid w:val="003017AC"/>
    <w:rsid w:val="00301D32"/>
    <w:rsid w:val="00301E43"/>
    <w:rsid w:val="00303174"/>
    <w:rsid w:val="00303510"/>
    <w:rsid w:val="0030392A"/>
    <w:rsid w:val="00303CD2"/>
    <w:rsid w:val="00303DBE"/>
    <w:rsid w:val="003043E6"/>
    <w:rsid w:val="003045D7"/>
    <w:rsid w:val="00304B4E"/>
    <w:rsid w:val="00304DAB"/>
    <w:rsid w:val="003050C4"/>
    <w:rsid w:val="0030532B"/>
    <w:rsid w:val="00305577"/>
    <w:rsid w:val="00305F6C"/>
    <w:rsid w:val="003060B5"/>
    <w:rsid w:val="0030648A"/>
    <w:rsid w:val="0030665C"/>
    <w:rsid w:val="00306806"/>
    <w:rsid w:val="003069AD"/>
    <w:rsid w:val="00306A18"/>
    <w:rsid w:val="00306A3E"/>
    <w:rsid w:val="0030712C"/>
    <w:rsid w:val="003072CA"/>
    <w:rsid w:val="003074D7"/>
    <w:rsid w:val="0030777E"/>
    <w:rsid w:val="003077CD"/>
    <w:rsid w:val="003079C2"/>
    <w:rsid w:val="00307C99"/>
    <w:rsid w:val="00307FA6"/>
    <w:rsid w:val="00310056"/>
    <w:rsid w:val="003100CC"/>
    <w:rsid w:val="0031066A"/>
    <w:rsid w:val="00310E0C"/>
    <w:rsid w:val="00311B2F"/>
    <w:rsid w:val="00311C7C"/>
    <w:rsid w:val="003121D8"/>
    <w:rsid w:val="003125D3"/>
    <w:rsid w:val="003125E4"/>
    <w:rsid w:val="00312E0A"/>
    <w:rsid w:val="00312FB1"/>
    <w:rsid w:val="003132BF"/>
    <w:rsid w:val="00313496"/>
    <w:rsid w:val="003134F0"/>
    <w:rsid w:val="00313591"/>
    <w:rsid w:val="003136DF"/>
    <w:rsid w:val="00314174"/>
    <w:rsid w:val="003141EA"/>
    <w:rsid w:val="00314625"/>
    <w:rsid w:val="00314F60"/>
    <w:rsid w:val="00314FDE"/>
    <w:rsid w:val="00315377"/>
    <w:rsid w:val="003153B6"/>
    <w:rsid w:val="00315485"/>
    <w:rsid w:val="00315C13"/>
    <w:rsid w:val="00315C91"/>
    <w:rsid w:val="00315CE7"/>
    <w:rsid w:val="00316685"/>
    <w:rsid w:val="0031680E"/>
    <w:rsid w:val="0031730C"/>
    <w:rsid w:val="003177D4"/>
    <w:rsid w:val="00317AE6"/>
    <w:rsid w:val="00320224"/>
    <w:rsid w:val="00320504"/>
    <w:rsid w:val="00320AC2"/>
    <w:rsid w:val="00320ECD"/>
    <w:rsid w:val="00321340"/>
    <w:rsid w:val="0032172B"/>
    <w:rsid w:val="00321DF6"/>
    <w:rsid w:val="00321ED5"/>
    <w:rsid w:val="003220DB"/>
    <w:rsid w:val="00322A20"/>
    <w:rsid w:val="0032368F"/>
    <w:rsid w:val="003238D2"/>
    <w:rsid w:val="00323E95"/>
    <w:rsid w:val="003240DF"/>
    <w:rsid w:val="003240E7"/>
    <w:rsid w:val="00324144"/>
    <w:rsid w:val="00324472"/>
    <w:rsid w:val="003249B3"/>
    <w:rsid w:val="00324BBC"/>
    <w:rsid w:val="00326216"/>
    <w:rsid w:val="00326361"/>
    <w:rsid w:val="0032651A"/>
    <w:rsid w:val="00326623"/>
    <w:rsid w:val="00326FBD"/>
    <w:rsid w:val="00327583"/>
    <w:rsid w:val="0032762D"/>
    <w:rsid w:val="00327651"/>
    <w:rsid w:val="0032769A"/>
    <w:rsid w:val="003277FA"/>
    <w:rsid w:val="0032799D"/>
    <w:rsid w:val="00327BA9"/>
    <w:rsid w:val="00327D6F"/>
    <w:rsid w:val="003300C6"/>
    <w:rsid w:val="003300DE"/>
    <w:rsid w:val="003303F7"/>
    <w:rsid w:val="00330D07"/>
    <w:rsid w:val="00330F0B"/>
    <w:rsid w:val="00331118"/>
    <w:rsid w:val="00331193"/>
    <w:rsid w:val="0033270E"/>
    <w:rsid w:val="0033276C"/>
    <w:rsid w:val="00332D22"/>
    <w:rsid w:val="00332F0C"/>
    <w:rsid w:val="00332FC1"/>
    <w:rsid w:val="003332DC"/>
    <w:rsid w:val="00333D89"/>
    <w:rsid w:val="0033432F"/>
    <w:rsid w:val="00334F7B"/>
    <w:rsid w:val="003351C0"/>
    <w:rsid w:val="00335362"/>
    <w:rsid w:val="0033598E"/>
    <w:rsid w:val="00335CF4"/>
    <w:rsid w:val="00335DD8"/>
    <w:rsid w:val="00336074"/>
    <w:rsid w:val="00336738"/>
    <w:rsid w:val="00336785"/>
    <w:rsid w:val="00336F6F"/>
    <w:rsid w:val="0033703F"/>
    <w:rsid w:val="00337266"/>
    <w:rsid w:val="003377B9"/>
    <w:rsid w:val="00337A55"/>
    <w:rsid w:val="003401EF"/>
    <w:rsid w:val="0034022C"/>
    <w:rsid w:val="00340693"/>
    <w:rsid w:val="003414B1"/>
    <w:rsid w:val="00341538"/>
    <w:rsid w:val="003422D0"/>
    <w:rsid w:val="00342FB4"/>
    <w:rsid w:val="003431E5"/>
    <w:rsid w:val="00343394"/>
    <w:rsid w:val="003436A5"/>
    <w:rsid w:val="00343E0E"/>
    <w:rsid w:val="003441C9"/>
    <w:rsid w:val="00344D44"/>
    <w:rsid w:val="00344ECD"/>
    <w:rsid w:val="00344F3B"/>
    <w:rsid w:val="00345120"/>
    <w:rsid w:val="003451B3"/>
    <w:rsid w:val="003453E6"/>
    <w:rsid w:val="003457F1"/>
    <w:rsid w:val="003457FE"/>
    <w:rsid w:val="003459E2"/>
    <w:rsid w:val="00345B20"/>
    <w:rsid w:val="00346396"/>
    <w:rsid w:val="003463A9"/>
    <w:rsid w:val="0034695E"/>
    <w:rsid w:val="00346A09"/>
    <w:rsid w:val="00346CE2"/>
    <w:rsid w:val="003472B8"/>
    <w:rsid w:val="003472EF"/>
    <w:rsid w:val="0034732D"/>
    <w:rsid w:val="003473F6"/>
    <w:rsid w:val="00347707"/>
    <w:rsid w:val="003477BC"/>
    <w:rsid w:val="00347A4D"/>
    <w:rsid w:val="00347BAF"/>
    <w:rsid w:val="003501FC"/>
    <w:rsid w:val="00350384"/>
    <w:rsid w:val="003503D3"/>
    <w:rsid w:val="00350DDA"/>
    <w:rsid w:val="00350F30"/>
    <w:rsid w:val="00351481"/>
    <w:rsid w:val="00351901"/>
    <w:rsid w:val="00351AF3"/>
    <w:rsid w:val="003524C7"/>
    <w:rsid w:val="00353B9E"/>
    <w:rsid w:val="003541D2"/>
    <w:rsid w:val="00354516"/>
    <w:rsid w:val="003545BD"/>
    <w:rsid w:val="003546C6"/>
    <w:rsid w:val="003549A8"/>
    <w:rsid w:val="00354B76"/>
    <w:rsid w:val="00354E72"/>
    <w:rsid w:val="0035559B"/>
    <w:rsid w:val="003555E6"/>
    <w:rsid w:val="00355959"/>
    <w:rsid w:val="003560BC"/>
    <w:rsid w:val="0035622E"/>
    <w:rsid w:val="00356714"/>
    <w:rsid w:val="003567CC"/>
    <w:rsid w:val="00356C6D"/>
    <w:rsid w:val="00356DFA"/>
    <w:rsid w:val="00357228"/>
    <w:rsid w:val="00357448"/>
    <w:rsid w:val="00357775"/>
    <w:rsid w:val="00357988"/>
    <w:rsid w:val="00357A43"/>
    <w:rsid w:val="00357F5B"/>
    <w:rsid w:val="00357FB7"/>
    <w:rsid w:val="003606A0"/>
    <w:rsid w:val="00360E1A"/>
    <w:rsid w:val="00360FE3"/>
    <w:rsid w:val="0036113D"/>
    <w:rsid w:val="00361CF5"/>
    <w:rsid w:val="00361E1B"/>
    <w:rsid w:val="003622CB"/>
    <w:rsid w:val="00362EBD"/>
    <w:rsid w:val="00362F9C"/>
    <w:rsid w:val="00363172"/>
    <w:rsid w:val="0036375C"/>
    <w:rsid w:val="00363829"/>
    <w:rsid w:val="00363A38"/>
    <w:rsid w:val="00364A92"/>
    <w:rsid w:val="00364DF1"/>
    <w:rsid w:val="00364FC0"/>
    <w:rsid w:val="00365077"/>
    <w:rsid w:val="003655EB"/>
    <w:rsid w:val="0036573B"/>
    <w:rsid w:val="00365982"/>
    <w:rsid w:val="00365D4C"/>
    <w:rsid w:val="00365E03"/>
    <w:rsid w:val="00365F0A"/>
    <w:rsid w:val="00365F66"/>
    <w:rsid w:val="0036616E"/>
    <w:rsid w:val="0036637A"/>
    <w:rsid w:val="003664D9"/>
    <w:rsid w:val="003666A8"/>
    <w:rsid w:val="00366DCF"/>
    <w:rsid w:val="0036720D"/>
    <w:rsid w:val="003676D9"/>
    <w:rsid w:val="00367A6E"/>
    <w:rsid w:val="003702AF"/>
    <w:rsid w:val="0037048B"/>
    <w:rsid w:val="0037063C"/>
    <w:rsid w:val="003706A7"/>
    <w:rsid w:val="00370795"/>
    <w:rsid w:val="003709A9"/>
    <w:rsid w:val="00370CCE"/>
    <w:rsid w:val="003711FD"/>
    <w:rsid w:val="00371560"/>
    <w:rsid w:val="0037167E"/>
    <w:rsid w:val="00371795"/>
    <w:rsid w:val="00371A44"/>
    <w:rsid w:val="003723F0"/>
    <w:rsid w:val="003725F9"/>
    <w:rsid w:val="00372665"/>
    <w:rsid w:val="00372E1B"/>
    <w:rsid w:val="0037397F"/>
    <w:rsid w:val="00373A5C"/>
    <w:rsid w:val="00373E7E"/>
    <w:rsid w:val="00373EDC"/>
    <w:rsid w:val="00374698"/>
    <w:rsid w:val="00374C63"/>
    <w:rsid w:val="00374FB6"/>
    <w:rsid w:val="00375260"/>
    <w:rsid w:val="003757DC"/>
    <w:rsid w:val="00375FEC"/>
    <w:rsid w:val="00376532"/>
    <w:rsid w:val="00376666"/>
    <w:rsid w:val="00376E3E"/>
    <w:rsid w:val="0037727A"/>
    <w:rsid w:val="003775DE"/>
    <w:rsid w:val="00377785"/>
    <w:rsid w:val="00377891"/>
    <w:rsid w:val="00377990"/>
    <w:rsid w:val="00377F63"/>
    <w:rsid w:val="003806B6"/>
    <w:rsid w:val="00380902"/>
    <w:rsid w:val="00380CF9"/>
    <w:rsid w:val="00380D80"/>
    <w:rsid w:val="00380FA9"/>
    <w:rsid w:val="0038122C"/>
    <w:rsid w:val="003813ED"/>
    <w:rsid w:val="00381E7B"/>
    <w:rsid w:val="003820F3"/>
    <w:rsid w:val="003822DA"/>
    <w:rsid w:val="00382457"/>
    <w:rsid w:val="003825AB"/>
    <w:rsid w:val="00382F90"/>
    <w:rsid w:val="003836CF"/>
    <w:rsid w:val="00383F18"/>
    <w:rsid w:val="00383FBF"/>
    <w:rsid w:val="00384065"/>
    <w:rsid w:val="00384115"/>
    <w:rsid w:val="00384440"/>
    <w:rsid w:val="00384479"/>
    <w:rsid w:val="00384551"/>
    <w:rsid w:val="00384CF6"/>
    <w:rsid w:val="00384DDB"/>
    <w:rsid w:val="00384F21"/>
    <w:rsid w:val="003856BA"/>
    <w:rsid w:val="003857E2"/>
    <w:rsid w:val="00385D85"/>
    <w:rsid w:val="00385E1C"/>
    <w:rsid w:val="00385F85"/>
    <w:rsid w:val="00386793"/>
    <w:rsid w:val="003868E0"/>
    <w:rsid w:val="0038737C"/>
    <w:rsid w:val="003873BA"/>
    <w:rsid w:val="003875C8"/>
    <w:rsid w:val="003879B7"/>
    <w:rsid w:val="00387A02"/>
    <w:rsid w:val="00387B17"/>
    <w:rsid w:val="00387B6F"/>
    <w:rsid w:val="00387DD6"/>
    <w:rsid w:val="003902EF"/>
    <w:rsid w:val="003906A9"/>
    <w:rsid w:val="0039096C"/>
    <w:rsid w:val="00390C4C"/>
    <w:rsid w:val="00392085"/>
    <w:rsid w:val="0039286D"/>
    <w:rsid w:val="00393031"/>
    <w:rsid w:val="0039347B"/>
    <w:rsid w:val="0039405F"/>
    <w:rsid w:val="003955C4"/>
    <w:rsid w:val="00396410"/>
    <w:rsid w:val="003968CA"/>
    <w:rsid w:val="00396FFE"/>
    <w:rsid w:val="003973FE"/>
    <w:rsid w:val="0039781B"/>
    <w:rsid w:val="003978B1"/>
    <w:rsid w:val="00397ACF"/>
    <w:rsid w:val="00397D66"/>
    <w:rsid w:val="00397F0D"/>
    <w:rsid w:val="003A01DF"/>
    <w:rsid w:val="003A06A1"/>
    <w:rsid w:val="003A0D88"/>
    <w:rsid w:val="003A123B"/>
    <w:rsid w:val="003A13D1"/>
    <w:rsid w:val="003A1C92"/>
    <w:rsid w:val="003A287D"/>
    <w:rsid w:val="003A2C84"/>
    <w:rsid w:val="003A2CCD"/>
    <w:rsid w:val="003A2F51"/>
    <w:rsid w:val="003A3192"/>
    <w:rsid w:val="003A450F"/>
    <w:rsid w:val="003A4622"/>
    <w:rsid w:val="003A46DA"/>
    <w:rsid w:val="003A46E2"/>
    <w:rsid w:val="003A5238"/>
    <w:rsid w:val="003A5625"/>
    <w:rsid w:val="003A5CFC"/>
    <w:rsid w:val="003A628F"/>
    <w:rsid w:val="003A6B8E"/>
    <w:rsid w:val="003A6E80"/>
    <w:rsid w:val="003A6FE3"/>
    <w:rsid w:val="003A7834"/>
    <w:rsid w:val="003B0270"/>
    <w:rsid w:val="003B06C0"/>
    <w:rsid w:val="003B07F2"/>
    <w:rsid w:val="003B1998"/>
    <w:rsid w:val="003B21CC"/>
    <w:rsid w:val="003B286F"/>
    <w:rsid w:val="003B308C"/>
    <w:rsid w:val="003B3CAB"/>
    <w:rsid w:val="003B462F"/>
    <w:rsid w:val="003B46CD"/>
    <w:rsid w:val="003B4958"/>
    <w:rsid w:val="003B4C4C"/>
    <w:rsid w:val="003B4FA6"/>
    <w:rsid w:val="003B5135"/>
    <w:rsid w:val="003B54A7"/>
    <w:rsid w:val="003B553C"/>
    <w:rsid w:val="003B5AF5"/>
    <w:rsid w:val="003B64E5"/>
    <w:rsid w:val="003B6C3C"/>
    <w:rsid w:val="003B7032"/>
    <w:rsid w:val="003B76B4"/>
    <w:rsid w:val="003B7CE1"/>
    <w:rsid w:val="003C02B4"/>
    <w:rsid w:val="003C0AD4"/>
    <w:rsid w:val="003C0B52"/>
    <w:rsid w:val="003C107B"/>
    <w:rsid w:val="003C108C"/>
    <w:rsid w:val="003C1CA7"/>
    <w:rsid w:val="003C23BF"/>
    <w:rsid w:val="003C2C4D"/>
    <w:rsid w:val="003C32EF"/>
    <w:rsid w:val="003C3311"/>
    <w:rsid w:val="003C413B"/>
    <w:rsid w:val="003C41F8"/>
    <w:rsid w:val="003C4211"/>
    <w:rsid w:val="003C46F4"/>
    <w:rsid w:val="003C49ED"/>
    <w:rsid w:val="003C4A17"/>
    <w:rsid w:val="003C559D"/>
    <w:rsid w:val="003C56A4"/>
    <w:rsid w:val="003C5FBC"/>
    <w:rsid w:val="003C6048"/>
    <w:rsid w:val="003C6213"/>
    <w:rsid w:val="003C6223"/>
    <w:rsid w:val="003C64B3"/>
    <w:rsid w:val="003C68A0"/>
    <w:rsid w:val="003C6ABC"/>
    <w:rsid w:val="003C6F4C"/>
    <w:rsid w:val="003C7013"/>
    <w:rsid w:val="003D02A3"/>
    <w:rsid w:val="003D05D3"/>
    <w:rsid w:val="003D09AD"/>
    <w:rsid w:val="003D0BEE"/>
    <w:rsid w:val="003D0C91"/>
    <w:rsid w:val="003D0DE1"/>
    <w:rsid w:val="003D0E5C"/>
    <w:rsid w:val="003D121D"/>
    <w:rsid w:val="003D12CF"/>
    <w:rsid w:val="003D1A86"/>
    <w:rsid w:val="003D1BC6"/>
    <w:rsid w:val="003D20F3"/>
    <w:rsid w:val="003D25CE"/>
    <w:rsid w:val="003D3053"/>
    <w:rsid w:val="003D33C1"/>
    <w:rsid w:val="003D356F"/>
    <w:rsid w:val="003D38ED"/>
    <w:rsid w:val="003D3A4E"/>
    <w:rsid w:val="003D3B7C"/>
    <w:rsid w:val="003D3DB7"/>
    <w:rsid w:val="003D40B4"/>
    <w:rsid w:val="003D42F4"/>
    <w:rsid w:val="003D4856"/>
    <w:rsid w:val="003D4969"/>
    <w:rsid w:val="003D52EB"/>
    <w:rsid w:val="003D5644"/>
    <w:rsid w:val="003D5781"/>
    <w:rsid w:val="003D605C"/>
    <w:rsid w:val="003D6078"/>
    <w:rsid w:val="003D60C6"/>
    <w:rsid w:val="003D6109"/>
    <w:rsid w:val="003D61AC"/>
    <w:rsid w:val="003D6842"/>
    <w:rsid w:val="003D693C"/>
    <w:rsid w:val="003D6BA7"/>
    <w:rsid w:val="003D6EF2"/>
    <w:rsid w:val="003D7125"/>
    <w:rsid w:val="003D7AA6"/>
    <w:rsid w:val="003D7BC1"/>
    <w:rsid w:val="003E014C"/>
    <w:rsid w:val="003E0340"/>
    <w:rsid w:val="003E0A22"/>
    <w:rsid w:val="003E0B60"/>
    <w:rsid w:val="003E11C9"/>
    <w:rsid w:val="003E12E6"/>
    <w:rsid w:val="003E1507"/>
    <w:rsid w:val="003E2103"/>
    <w:rsid w:val="003E2533"/>
    <w:rsid w:val="003E2886"/>
    <w:rsid w:val="003E346E"/>
    <w:rsid w:val="003E35CE"/>
    <w:rsid w:val="003E40CE"/>
    <w:rsid w:val="003E471D"/>
    <w:rsid w:val="003E4E1D"/>
    <w:rsid w:val="003E4EE1"/>
    <w:rsid w:val="003E50D8"/>
    <w:rsid w:val="003E53CB"/>
    <w:rsid w:val="003E5624"/>
    <w:rsid w:val="003E5690"/>
    <w:rsid w:val="003E59A1"/>
    <w:rsid w:val="003E5E84"/>
    <w:rsid w:val="003E65B4"/>
    <w:rsid w:val="003E66BE"/>
    <w:rsid w:val="003E67FD"/>
    <w:rsid w:val="003E6A55"/>
    <w:rsid w:val="003E707C"/>
    <w:rsid w:val="003E720E"/>
    <w:rsid w:val="003E7848"/>
    <w:rsid w:val="003F0158"/>
    <w:rsid w:val="003F0E16"/>
    <w:rsid w:val="003F0E6D"/>
    <w:rsid w:val="003F0E93"/>
    <w:rsid w:val="003F1351"/>
    <w:rsid w:val="003F1503"/>
    <w:rsid w:val="003F1561"/>
    <w:rsid w:val="003F1A23"/>
    <w:rsid w:val="003F25E1"/>
    <w:rsid w:val="003F2838"/>
    <w:rsid w:val="003F28BF"/>
    <w:rsid w:val="003F296D"/>
    <w:rsid w:val="003F35D9"/>
    <w:rsid w:val="003F4A67"/>
    <w:rsid w:val="003F4E25"/>
    <w:rsid w:val="003F4F4F"/>
    <w:rsid w:val="003F5ED7"/>
    <w:rsid w:val="003F6253"/>
    <w:rsid w:val="003F64FB"/>
    <w:rsid w:val="003F6526"/>
    <w:rsid w:val="003F6C1B"/>
    <w:rsid w:val="003F70E8"/>
    <w:rsid w:val="003F7345"/>
    <w:rsid w:val="003F79EB"/>
    <w:rsid w:val="003F7ABE"/>
    <w:rsid w:val="003F7EAB"/>
    <w:rsid w:val="00400293"/>
    <w:rsid w:val="00400369"/>
    <w:rsid w:val="00400A6D"/>
    <w:rsid w:val="004017FC"/>
    <w:rsid w:val="00401879"/>
    <w:rsid w:val="00401FDB"/>
    <w:rsid w:val="0040217D"/>
    <w:rsid w:val="00402186"/>
    <w:rsid w:val="00402257"/>
    <w:rsid w:val="00402338"/>
    <w:rsid w:val="00402971"/>
    <w:rsid w:val="00402C3D"/>
    <w:rsid w:val="0040354A"/>
    <w:rsid w:val="00403C07"/>
    <w:rsid w:val="00404A20"/>
    <w:rsid w:val="00404A34"/>
    <w:rsid w:val="004053DB"/>
    <w:rsid w:val="00405466"/>
    <w:rsid w:val="0040576C"/>
    <w:rsid w:val="00405C0F"/>
    <w:rsid w:val="00406A48"/>
    <w:rsid w:val="00406DFF"/>
    <w:rsid w:val="00407423"/>
    <w:rsid w:val="004074C1"/>
    <w:rsid w:val="00407C74"/>
    <w:rsid w:val="00407C83"/>
    <w:rsid w:val="0041009A"/>
    <w:rsid w:val="0041034A"/>
    <w:rsid w:val="00410889"/>
    <w:rsid w:val="00410B6B"/>
    <w:rsid w:val="00410E2F"/>
    <w:rsid w:val="00411685"/>
    <w:rsid w:val="004125B1"/>
    <w:rsid w:val="004125F4"/>
    <w:rsid w:val="00412602"/>
    <w:rsid w:val="00412ACA"/>
    <w:rsid w:val="00412C6A"/>
    <w:rsid w:val="00412E14"/>
    <w:rsid w:val="0041343B"/>
    <w:rsid w:val="00413A46"/>
    <w:rsid w:val="00413FC1"/>
    <w:rsid w:val="00414517"/>
    <w:rsid w:val="004148F3"/>
    <w:rsid w:val="00414C21"/>
    <w:rsid w:val="0041544C"/>
    <w:rsid w:val="0041577A"/>
    <w:rsid w:val="00415F56"/>
    <w:rsid w:val="004161A2"/>
    <w:rsid w:val="004162F6"/>
    <w:rsid w:val="00416A2D"/>
    <w:rsid w:val="00416E4E"/>
    <w:rsid w:val="00416E50"/>
    <w:rsid w:val="00417A86"/>
    <w:rsid w:val="00417B3E"/>
    <w:rsid w:val="00417B5D"/>
    <w:rsid w:val="00420DFF"/>
    <w:rsid w:val="00420EB9"/>
    <w:rsid w:val="00421080"/>
    <w:rsid w:val="004210AB"/>
    <w:rsid w:val="004214A8"/>
    <w:rsid w:val="0042182A"/>
    <w:rsid w:val="00421EA7"/>
    <w:rsid w:val="00421FB5"/>
    <w:rsid w:val="00422099"/>
    <w:rsid w:val="004223A8"/>
    <w:rsid w:val="00422675"/>
    <w:rsid w:val="004227DF"/>
    <w:rsid w:val="00422ED3"/>
    <w:rsid w:val="00422F10"/>
    <w:rsid w:val="00423B6D"/>
    <w:rsid w:val="00423C80"/>
    <w:rsid w:val="0042466C"/>
    <w:rsid w:val="00425080"/>
    <w:rsid w:val="00425EA9"/>
    <w:rsid w:val="00426583"/>
    <w:rsid w:val="00426B4F"/>
    <w:rsid w:val="00426FF0"/>
    <w:rsid w:val="00427016"/>
    <w:rsid w:val="00427412"/>
    <w:rsid w:val="00427466"/>
    <w:rsid w:val="00427555"/>
    <w:rsid w:val="004279E9"/>
    <w:rsid w:val="00427B07"/>
    <w:rsid w:val="0043007B"/>
    <w:rsid w:val="0043068A"/>
    <w:rsid w:val="0043139C"/>
    <w:rsid w:val="00431B53"/>
    <w:rsid w:val="00431CAF"/>
    <w:rsid w:val="00431F47"/>
    <w:rsid w:val="00432A45"/>
    <w:rsid w:val="00433182"/>
    <w:rsid w:val="0043394B"/>
    <w:rsid w:val="00433985"/>
    <w:rsid w:val="00433D46"/>
    <w:rsid w:val="004343C8"/>
    <w:rsid w:val="0043488F"/>
    <w:rsid w:val="004349AD"/>
    <w:rsid w:val="00434B41"/>
    <w:rsid w:val="004355E1"/>
    <w:rsid w:val="00435D74"/>
    <w:rsid w:val="0043604C"/>
    <w:rsid w:val="00436414"/>
    <w:rsid w:val="0043790A"/>
    <w:rsid w:val="0044040C"/>
    <w:rsid w:val="0044058A"/>
    <w:rsid w:val="00440645"/>
    <w:rsid w:val="004407C9"/>
    <w:rsid w:val="00440E8B"/>
    <w:rsid w:val="00442299"/>
    <w:rsid w:val="0044253F"/>
    <w:rsid w:val="00442EAE"/>
    <w:rsid w:val="004432B6"/>
    <w:rsid w:val="00443A85"/>
    <w:rsid w:val="00443EE2"/>
    <w:rsid w:val="004440C7"/>
    <w:rsid w:val="004443C0"/>
    <w:rsid w:val="00444652"/>
    <w:rsid w:val="004446F7"/>
    <w:rsid w:val="00444F64"/>
    <w:rsid w:val="00445279"/>
    <w:rsid w:val="0044531C"/>
    <w:rsid w:val="00445491"/>
    <w:rsid w:val="00445F9A"/>
    <w:rsid w:val="00446370"/>
    <w:rsid w:val="0044670C"/>
    <w:rsid w:val="004479BC"/>
    <w:rsid w:val="00447A41"/>
    <w:rsid w:val="00447E52"/>
    <w:rsid w:val="0045077A"/>
    <w:rsid w:val="00450A2B"/>
    <w:rsid w:val="00450C76"/>
    <w:rsid w:val="004524C2"/>
    <w:rsid w:val="004528E8"/>
    <w:rsid w:val="0045318A"/>
    <w:rsid w:val="00453289"/>
    <w:rsid w:val="00453392"/>
    <w:rsid w:val="004538F0"/>
    <w:rsid w:val="00453CB1"/>
    <w:rsid w:val="004541E6"/>
    <w:rsid w:val="00454587"/>
    <w:rsid w:val="00454646"/>
    <w:rsid w:val="00454BD3"/>
    <w:rsid w:val="00454EB9"/>
    <w:rsid w:val="004554D0"/>
    <w:rsid w:val="004555F1"/>
    <w:rsid w:val="00455715"/>
    <w:rsid w:val="00455754"/>
    <w:rsid w:val="0045593E"/>
    <w:rsid w:val="00455C1B"/>
    <w:rsid w:val="00455FF2"/>
    <w:rsid w:val="00456299"/>
    <w:rsid w:val="00456623"/>
    <w:rsid w:val="0045674C"/>
    <w:rsid w:val="00456843"/>
    <w:rsid w:val="004568E2"/>
    <w:rsid w:val="004573A1"/>
    <w:rsid w:val="00457B07"/>
    <w:rsid w:val="00457B46"/>
    <w:rsid w:val="00457F8C"/>
    <w:rsid w:val="00460723"/>
    <w:rsid w:val="00460C48"/>
    <w:rsid w:val="00460D32"/>
    <w:rsid w:val="00460DBF"/>
    <w:rsid w:val="00461AE1"/>
    <w:rsid w:val="00461AEE"/>
    <w:rsid w:val="00461EE3"/>
    <w:rsid w:val="004625BE"/>
    <w:rsid w:val="004627BC"/>
    <w:rsid w:val="00462A8A"/>
    <w:rsid w:val="00462E21"/>
    <w:rsid w:val="004630F9"/>
    <w:rsid w:val="00463B22"/>
    <w:rsid w:val="00464574"/>
    <w:rsid w:val="00464631"/>
    <w:rsid w:val="00464671"/>
    <w:rsid w:val="0046541F"/>
    <w:rsid w:val="00466166"/>
    <w:rsid w:val="00466544"/>
    <w:rsid w:val="00466B6D"/>
    <w:rsid w:val="00466B78"/>
    <w:rsid w:val="00466C94"/>
    <w:rsid w:val="00467B81"/>
    <w:rsid w:val="00467F26"/>
    <w:rsid w:val="0047052E"/>
    <w:rsid w:val="00470D8B"/>
    <w:rsid w:val="00471160"/>
    <w:rsid w:val="004716B7"/>
    <w:rsid w:val="0047175E"/>
    <w:rsid w:val="00471A7B"/>
    <w:rsid w:val="00471BE1"/>
    <w:rsid w:val="00471D33"/>
    <w:rsid w:val="00471E77"/>
    <w:rsid w:val="00471F03"/>
    <w:rsid w:val="0047215F"/>
    <w:rsid w:val="00472852"/>
    <w:rsid w:val="00472998"/>
    <w:rsid w:val="00473513"/>
    <w:rsid w:val="00473794"/>
    <w:rsid w:val="004739D2"/>
    <w:rsid w:val="00473E94"/>
    <w:rsid w:val="0047416A"/>
    <w:rsid w:val="004742E7"/>
    <w:rsid w:val="00474F01"/>
    <w:rsid w:val="00475742"/>
    <w:rsid w:val="00475818"/>
    <w:rsid w:val="00475948"/>
    <w:rsid w:val="00476220"/>
    <w:rsid w:val="004766EA"/>
    <w:rsid w:val="004768AD"/>
    <w:rsid w:val="00476F78"/>
    <w:rsid w:val="0047701B"/>
    <w:rsid w:val="004775FB"/>
    <w:rsid w:val="0047776A"/>
    <w:rsid w:val="004777A1"/>
    <w:rsid w:val="004779FC"/>
    <w:rsid w:val="00477A55"/>
    <w:rsid w:val="00477BBA"/>
    <w:rsid w:val="00477F4D"/>
    <w:rsid w:val="00480F42"/>
    <w:rsid w:val="00481174"/>
    <w:rsid w:val="0048118B"/>
    <w:rsid w:val="004817A6"/>
    <w:rsid w:val="0048236F"/>
    <w:rsid w:val="0048257E"/>
    <w:rsid w:val="00483447"/>
    <w:rsid w:val="0048349A"/>
    <w:rsid w:val="00483615"/>
    <w:rsid w:val="00483757"/>
    <w:rsid w:val="004837AE"/>
    <w:rsid w:val="00483BBB"/>
    <w:rsid w:val="00483E0D"/>
    <w:rsid w:val="00483EEC"/>
    <w:rsid w:val="00484344"/>
    <w:rsid w:val="0048462E"/>
    <w:rsid w:val="00484A0F"/>
    <w:rsid w:val="00484EB0"/>
    <w:rsid w:val="00485296"/>
    <w:rsid w:val="00485C3F"/>
    <w:rsid w:val="00485CB7"/>
    <w:rsid w:val="00485EA6"/>
    <w:rsid w:val="00485F38"/>
    <w:rsid w:val="00486234"/>
    <w:rsid w:val="00486377"/>
    <w:rsid w:val="004868DB"/>
    <w:rsid w:val="0048778A"/>
    <w:rsid w:val="00487807"/>
    <w:rsid w:val="00487883"/>
    <w:rsid w:val="00487BE5"/>
    <w:rsid w:val="00490185"/>
    <w:rsid w:val="00490F1D"/>
    <w:rsid w:val="00492089"/>
    <w:rsid w:val="0049246E"/>
    <w:rsid w:val="00492493"/>
    <w:rsid w:val="00492D08"/>
    <w:rsid w:val="004930F6"/>
    <w:rsid w:val="00493483"/>
    <w:rsid w:val="0049369C"/>
    <w:rsid w:val="004937B8"/>
    <w:rsid w:val="00494091"/>
    <w:rsid w:val="00494764"/>
    <w:rsid w:val="00494EDF"/>
    <w:rsid w:val="00495249"/>
    <w:rsid w:val="00495ECF"/>
    <w:rsid w:val="00495F0A"/>
    <w:rsid w:val="004960A3"/>
    <w:rsid w:val="004960D7"/>
    <w:rsid w:val="004961EA"/>
    <w:rsid w:val="004963A7"/>
    <w:rsid w:val="00496623"/>
    <w:rsid w:val="004968AB"/>
    <w:rsid w:val="00496A6A"/>
    <w:rsid w:val="00496BBD"/>
    <w:rsid w:val="0049714E"/>
    <w:rsid w:val="004973A3"/>
    <w:rsid w:val="0049797F"/>
    <w:rsid w:val="00497A11"/>
    <w:rsid w:val="00497A1B"/>
    <w:rsid w:val="00497CAD"/>
    <w:rsid w:val="00497ECC"/>
    <w:rsid w:val="004A01E3"/>
    <w:rsid w:val="004A0C90"/>
    <w:rsid w:val="004A0DC3"/>
    <w:rsid w:val="004A0FCA"/>
    <w:rsid w:val="004A134F"/>
    <w:rsid w:val="004A1584"/>
    <w:rsid w:val="004A19C3"/>
    <w:rsid w:val="004A1B34"/>
    <w:rsid w:val="004A1E28"/>
    <w:rsid w:val="004A2234"/>
    <w:rsid w:val="004A235D"/>
    <w:rsid w:val="004A26AA"/>
    <w:rsid w:val="004A2BCE"/>
    <w:rsid w:val="004A305B"/>
    <w:rsid w:val="004A33BA"/>
    <w:rsid w:val="004A340B"/>
    <w:rsid w:val="004A3CD7"/>
    <w:rsid w:val="004A46B5"/>
    <w:rsid w:val="004A4E19"/>
    <w:rsid w:val="004A4FD0"/>
    <w:rsid w:val="004A504C"/>
    <w:rsid w:val="004A512F"/>
    <w:rsid w:val="004A5185"/>
    <w:rsid w:val="004A54B7"/>
    <w:rsid w:val="004A5A05"/>
    <w:rsid w:val="004A5B0B"/>
    <w:rsid w:val="004A6228"/>
    <w:rsid w:val="004A6329"/>
    <w:rsid w:val="004A73E8"/>
    <w:rsid w:val="004A7438"/>
    <w:rsid w:val="004A7B6B"/>
    <w:rsid w:val="004A7CD6"/>
    <w:rsid w:val="004B013F"/>
    <w:rsid w:val="004B039D"/>
    <w:rsid w:val="004B05EB"/>
    <w:rsid w:val="004B0630"/>
    <w:rsid w:val="004B0951"/>
    <w:rsid w:val="004B0E72"/>
    <w:rsid w:val="004B0F9C"/>
    <w:rsid w:val="004B1067"/>
    <w:rsid w:val="004B149F"/>
    <w:rsid w:val="004B15A7"/>
    <w:rsid w:val="004B1660"/>
    <w:rsid w:val="004B1868"/>
    <w:rsid w:val="004B1983"/>
    <w:rsid w:val="004B1D8F"/>
    <w:rsid w:val="004B1EAA"/>
    <w:rsid w:val="004B1EDA"/>
    <w:rsid w:val="004B2627"/>
    <w:rsid w:val="004B2812"/>
    <w:rsid w:val="004B464D"/>
    <w:rsid w:val="004B4E46"/>
    <w:rsid w:val="004B4EBC"/>
    <w:rsid w:val="004B5342"/>
    <w:rsid w:val="004B5424"/>
    <w:rsid w:val="004B552D"/>
    <w:rsid w:val="004B5889"/>
    <w:rsid w:val="004B5CF9"/>
    <w:rsid w:val="004B5ED3"/>
    <w:rsid w:val="004B6315"/>
    <w:rsid w:val="004B6651"/>
    <w:rsid w:val="004B6887"/>
    <w:rsid w:val="004B6A8B"/>
    <w:rsid w:val="004B6D95"/>
    <w:rsid w:val="004B7017"/>
    <w:rsid w:val="004B7946"/>
    <w:rsid w:val="004B7F82"/>
    <w:rsid w:val="004B7FC6"/>
    <w:rsid w:val="004C014C"/>
    <w:rsid w:val="004C0A65"/>
    <w:rsid w:val="004C0C20"/>
    <w:rsid w:val="004C16EB"/>
    <w:rsid w:val="004C1BA4"/>
    <w:rsid w:val="004C2C42"/>
    <w:rsid w:val="004C3675"/>
    <w:rsid w:val="004C3C03"/>
    <w:rsid w:val="004C3D78"/>
    <w:rsid w:val="004C3FDB"/>
    <w:rsid w:val="004C444A"/>
    <w:rsid w:val="004C540B"/>
    <w:rsid w:val="004C5555"/>
    <w:rsid w:val="004C5905"/>
    <w:rsid w:val="004C5C5F"/>
    <w:rsid w:val="004C5E32"/>
    <w:rsid w:val="004C5F30"/>
    <w:rsid w:val="004C651A"/>
    <w:rsid w:val="004C6FF1"/>
    <w:rsid w:val="004C708A"/>
    <w:rsid w:val="004C74BE"/>
    <w:rsid w:val="004C7DC2"/>
    <w:rsid w:val="004C7F50"/>
    <w:rsid w:val="004D03F3"/>
    <w:rsid w:val="004D1098"/>
    <w:rsid w:val="004D201F"/>
    <w:rsid w:val="004D2086"/>
    <w:rsid w:val="004D2100"/>
    <w:rsid w:val="004D2B32"/>
    <w:rsid w:val="004D2B72"/>
    <w:rsid w:val="004D3268"/>
    <w:rsid w:val="004D38C7"/>
    <w:rsid w:val="004D3B82"/>
    <w:rsid w:val="004D3BA0"/>
    <w:rsid w:val="004D45E8"/>
    <w:rsid w:val="004D4602"/>
    <w:rsid w:val="004D461F"/>
    <w:rsid w:val="004D499A"/>
    <w:rsid w:val="004D4FDA"/>
    <w:rsid w:val="004D55DF"/>
    <w:rsid w:val="004D58D8"/>
    <w:rsid w:val="004D5A89"/>
    <w:rsid w:val="004D5F00"/>
    <w:rsid w:val="004D623B"/>
    <w:rsid w:val="004D64EF"/>
    <w:rsid w:val="004D6927"/>
    <w:rsid w:val="004D6F74"/>
    <w:rsid w:val="004D7945"/>
    <w:rsid w:val="004D7B99"/>
    <w:rsid w:val="004D7CEB"/>
    <w:rsid w:val="004E0024"/>
    <w:rsid w:val="004E06B4"/>
    <w:rsid w:val="004E0D36"/>
    <w:rsid w:val="004E186C"/>
    <w:rsid w:val="004E196B"/>
    <w:rsid w:val="004E1A10"/>
    <w:rsid w:val="004E203B"/>
    <w:rsid w:val="004E26B9"/>
    <w:rsid w:val="004E2DA5"/>
    <w:rsid w:val="004E308D"/>
    <w:rsid w:val="004E3470"/>
    <w:rsid w:val="004E34AD"/>
    <w:rsid w:val="004E380E"/>
    <w:rsid w:val="004E396F"/>
    <w:rsid w:val="004E3B35"/>
    <w:rsid w:val="004E3F46"/>
    <w:rsid w:val="004E44FE"/>
    <w:rsid w:val="004E48B4"/>
    <w:rsid w:val="004E4AEE"/>
    <w:rsid w:val="004E4B6D"/>
    <w:rsid w:val="004E4D60"/>
    <w:rsid w:val="004E5300"/>
    <w:rsid w:val="004E5507"/>
    <w:rsid w:val="004E55D1"/>
    <w:rsid w:val="004E58F8"/>
    <w:rsid w:val="004E5B35"/>
    <w:rsid w:val="004E5B5D"/>
    <w:rsid w:val="004E609C"/>
    <w:rsid w:val="004E6BAA"/>
    <w:rsid w:val="004E7082"/>
    <w:rsid w:val="004E75E5"/>
    <w:rsid w:val="004F1055"/>
    <w:rsid w:val="004F163E"/>
    <w:rsid w:val="004F2398"/>
    <w:rsid w:val="004F2405"/>
    <w:rsid w:val="004F27BE"/>
    <w:rsid w:val="004F27EB"/>
    <w:rsid w:val="004F35AA"/>
    <w:rsid w:val="004F3732"/>
    <w:rsid w:val="004F390A"/>
    <w:rsid w:val="004F3A57"/>
    <w:rsid w:val="004F3F93"/>
    <w:rsid w:val="004F44CC"/>
    <w:rsid w:val="004F4746"/>
    <w:rsid w:val="004F4B0C"/>
    <w:rsid w:val="004F4B3C"/>
    <w:rsid w:val="004F4F92"/>
    <w:rsid w:val="004F62E0"/>
    <w:rsid w:val="004F6BE3"/>
    <w:rsid w:val="004F6FE1"/>
    <w:rsid w:val="004F7185"/>
    <w:rsid w:val="004F73B2"/>
    <w:rsid w:val="004F7A98"/>
    <w:rsid w:val="004F7CAE"/>
    <w:rsid w:val="004F7CB7"/>
    <w:rsid w:val="0050007B"/>
    <w:rsid w:val="005001A0"/>
    <w:rsid w:val="0050022E"/>
    <w:rsid w:val="005006BA"/>
    <w:rsid w:val="005014EC"/>
    <w:rsid w:val="005017D7"/>
    <w:rsid w:val="0050184E"/>
    <w:rsid w:val="00501970"/>
    <w:rsid w:val="0050197C"/>
    <w:rsid w:val="00501E33"/>
    <w:rsid w:val="00501F0C"/>
    <w:rsid w:val="00502019"/>
    <w:rsid w:val="00503003"/>
    <w:rsid w:val="0050309E"/>
    <w:rsid w:val="005030DD"/>
    <w:rsid w:val="00503D8B"/>
    <w:rsid w:val="00503DC6"/>
    <w:rsid w:val="00504717"/>
    <w:rsid w:val="005050B4"/>
    <w:rsid w:val="00505278"/>
    <w:rsid w:val="005052DD"/>
    <w:rsid w:val="00505380"/>
    <w:rsid w:val="00505804"/>
    <w:rsid w:val="00505905"/>
    <w:rsid w:val="0050643F"/>
    <w:rsid w:val="00506B1E"/>
    <w:rsid w:val="00506CCB"/>
    <w:rsid w:val="00506FA5"/>
    <w:rsid w:val="00507113"/>
    <w:rsid w:val="00507C6E"/>
    <w:rsid w:val="00507DAC"/>
    <w:rsid w:val="00507F25"/>
    <w:rsid w:val="00510397"/>
    <w:rsid w:val="00510445"/>
    <w:rsid w:val="0051061B"/>
    <w:rsid w:val="00510EDE"/>
    <w:rsid w:val="00511085"/>
    <w:rsid w:val="00511602"/>
    <w:rsid w:val="00511617"/>
    <w:rsid w:val="0051162D"/>
    <w:rsid w:val="00511E37"/>
    <w:rsid w:val="00511F81"/>
    <w:rsid w:val="00511FBE"/>
    <w:rsid w:val="00511FF1"/>
    <w:rsid w:val="00512E54"/>
    <w:rsid w:val="00513626"/>
    <w:rsid w:val="00513E23"/>
    <w:rsid w:val="005149FD"/>
    <w:rsid w:val="00514B0B"/>
    <w:rsid w:val="00515167"/>
    <w:rsid w:val="005152B4"/>
    <w:rsid w:val="005157AE"/>
    <w:rsid w:val="00515B5E"/>
    <w:rsid w:val="00515C62"/>
    <w:rsid w:val="00515FD3"/>
    <w:rsid w:val="00515FE0"/>
    <w:rsid w:val="005162A1"/>
    <w:rsid w:val="0051695D"/>
    <w:rsid w:val="005170AB"/>
    <w:rsid w:val="0051753F"/>
    <w:rsid w:val="00517D3A"/>
    <w:rsid w:val="005200A8"/>
    <w:rsid w:val="00520175"/>
    <w:rsid w:val="00520A38"/>
    <w:rsid w:val="005211D0"/>
    <w:rsid w:val="005213DB"/>
    <w:rsid w:val="0052184F"/>
    <w:rsid w:val="00521EB5"/>
    <w:rsid w:val="00522693"/>
    <w:rsid w:val="00522715"/>
    <w:rsid w:val="00523175"/>
    <w:rsid w:val="0052364E"/>
    <w:rsid w:val="00523913"/>
    <w:rsid w:val="005242E8"/>
    <w:rsid w:val="0052478C"/>
    <w:rsid w:val="0052544B"/>
    <w:rsid w:val="00525DDB"/>
    <w:rsid w:val="00526495"/>
    <w:rsid w:val="0052674C"/>
    <w:rsid w:val="00526882"/>
    <w:rsid w:val="005268D5"/>
    <w:rsid w:val="00526DE0"/>
    <w:rsid w:val="0052732D"/>
    <w:rsid w:val="005274B6"/>
    <w:rsid w:val="00527B21"/>
    <w:rsid w:val="00530456"/>
    <w:rsid w:val="00530556"/>
    <w:rsid w:val="00530E24"/>
    <w:rsid w:val="00531432"/>
    <w:rsid w:val="00531982"/>
    <w:rsid w:val="00531C5C"/>
    <w:rsid w:val="00532480"/>
    <w:rsid w:val="00532497"/>
    <w:rsid w:val="00532914"/>
    <w:rsid w:val="00532F55"/>
    <w:rsid w:val="00533000"/>
    <w:rsid w:val="0053389A"/>
    <w:rsid w:val="00533C08"/>
    <w:rsid w:val="00533C35"/>
    <w:rsid w:val="00533F16"/>
    <w:rsid w:val="005351B0"/>
    <w:rsid w:val="005353A6"/>
    <w:rsid w:val="00535404"/>
    <w:rsid w:val="00537008"/>
    <w:rsid w:val="00537193"/>
    <w:rsid w:val="00537327"/>
    <w:rsid w:val="0053737B"/>
    <w:rsid w:val="0053788E"/>
    <w:rsid w:val="00537C0D"/>
    <w:rsid w:val="00537C25"/>
    <w:rsid w:val="00537D35"/>
    <w:rsid w:val="00540283"/>
    <w:rsid w:val="0054188B"/>
    <w:rsid w:val="00541945"/>
    <w:rsid w:val="00541CD3"/>
    <w:rsid w:val="00541E76"/>
    <w:rsid w:val="005425EC"/>
    <w:rsid w:val="00542652"/>
    <w:rsid w:val="00542718"/>
    <w:rsid w:val="00542821"/>
    <w:rsid w:val="005428FF"/>
    <w:rsid w:val="00542AE7"/>
    <w:rsid w:val="00542C30"/>
    <w:rsid w:val="00542F38"/>
    <w:rsid w:val="00543493"/>
    <w:rsid w:val="005436D1"/>
    <w:rsid w:val="00543D3E"/>
    <w:rsid w:val="00543E7C"/>
    <w:rsid w:val="00544078"/>
    <w:rsid w:val="00544750"/>
    <w:rsid w:val="005448CE"/>
    <w:rsid w:val="00544C38"/>
    <w:rsid w:val="00544E2E"/>
    <w:rsid w:val="005451AC"/>
    <w:rsid w:val="0054539E"/>
    <w:rsid w:val="005457E9"/>
    <w:rsid w:val="0054588C"/>
    <w:rsid w:val="0054598D"/>
    <w:rsid w:val="005459DA"/>
    <w:rsid w:val="0054618B"/>
    <w:rsid w:val="00546273"/>
    <w:rsid w:val="005466A4"/>
    <w:rsid w:val="00546E3F"/>
    <w:rsid w:val="005479C6"/>
    <w:rsid w:val="00547DEB"/>
    <w:rsid w:val="0055022E"/>
    <w:rsid w:val="00551128"/>
    <w:rsid w:val="0055153F"/>
    <w:rsid w:val="005520D8"/>
    <w:rsid w:val="0055218E"/>
    <w:rsid w:val="00552304"/>
    <w:rsid w:val="00552898"/>
    <w:rsid w:val="00552BD5"/>
    <w:rsid w:val="0055364D"/>
    <w:rsid w:val="00553F20"/>
    <w:rsid w:val="00554558"/>
    <w:rsid w:val="0055456F"/>
    <w:rsid w:val="00554A23"/>
    <w:rsid w:val="00554F4B"/>
    <w:rsid w:val="005550D5"/>
    <w:rsid w:val="00555DC7"/>
    <w:rsid w:val="0055646A"/>
    <w:rsid w:val="0055682F"/>
    <w:rsid w:val="005574B7"/>
    <w:rsid w:val="00557D1E"/>
    <w:rsid w:val="0056076F"/>
    <w:rsid w:val="00560C94"/>
    <w:rsid w:val="00561011"/>
    <w:rsid w:val="00561CEB"/>
    <w:rsid w:val="00562546"/>
    <w:rsid w:val="005626C8"/>
    <w:rsid w:val="00562A0B"/>
    <w:rsid w:val="00562BD1"/>
    <w:rsid w:val="00562C63"/>
    <w:rsid w:val="00563372"/>
    <w:rsid w:val="00563866"/>
    <w:rsid w:val="005638D8"/>
    <w:rsid w:val="005646B8"/>
    <w:rsid w:val="00564D98"/>
    <w:rsid w:val="00564DED"/>
    <w:rsid w:val="00564F5A"/>
    <w:rsid w:val="00564F5D"/>
    <w:rsid w:val="005650C8"/>
    <w:rsid w:val="00565507"/>
    <w:rsid w:val="00565886"/>
    <w:rsid w:val="005659BF"/>
    <w:rsid w:val="0056669B"/>
    <w:rsid w:val="00566AE0"/>
    <w:rsid w:val="00567243"/>
    <w:rsid w:val="00567BBB"/>
    <w:rsid w:val="005709DC"/>
    <w:rsid w:val="00570DCB"/>
    <w:rsid w:val="00571414"/>
    <w:rsid w:val="00571426"/>
    <w:rsid w:val="00571650"/>
    <w:rsid w:val="00571D88"/>
    <w:rsid w:val="00572517"/>
    <w:rsid w:val="005728D2"/>
    <w:rsid w:val="005728DD"/>
    <w:rsid w:val="00572CCD"/>
    <w:rsid w:val="0057304A"/>
    <w:rsid w:val="00573209"/>
    <w:rsid w:val="00573225"/>
    <w:rsid w:val="0057366B"/>
    <w:rsid w:val="005738DF"/>
    <w:rsid w:val="005741FF"/>
    <w:rsid w:val="005742D0"/>
    <w:rsid w:val="00574651"/>
    <w:rsid w:val="0057481B"/>
    <w:rsid w:val="00574970"/>
    <w:rsid w:val="00574F3D"/>
    <w:rsid w:val="005754CC"/>
    <w:rsid w:val="00575537"/>
    <w:rsid w:val="005759E2"/>
    <w:rsid w:val="00575A9D"/>
    <w:rsid w:val="00575C2F"/>
    <w:rsid w:val="0057653F"/>
    <w:rsid w:val="0057679B"/>
    <w:rsid w:val="005769DE"/>
    <w:rsid w:val="00576B53"/>
    <w:rsid w:val="00576C25"/>
    <w:rsid w:val="0057723B"/>
    <w:rsid w:val="00577AA9"/>
    <w:rsid w:val="00577CDD"/>
    <w:rsid w:val="00577D97"/>
    <w:rsid w:val="0058024A"/>
    <w:rsid w:val="0058053A"/>
    <w:rsid w:val="00581007"/>
    <w:rsid w:val="0058122A"/>
    <w:rsid w:val="005813F7"/>
    <w:rsid w:val="00581456"/>
    <w:rsid w:val="00581527"/>
    <w:rsid w:val="0058258A"/>
    <w:rsid w:val="00582602"/>
    <w:rsid w:val="0058270B"/>
    <w:rsid w:val="00582784"/>
    <w:rsid w:val="005827A7"/>
    <w:rsid w:val="005829D6"/>
    <w:rsid w:val="00583197"/>
    <w:rsid w:val="00583B0F"/>
    <w:rsid w:val="00584949"/>
    <w:rsid w:val="00584EF2"/>
    <w:rsid w:val="00585099"/>
    <w:rsid w:val="005855E0"/>
    <w:rsid w:val="00585971"/>
    <w:rsid w:val="00585976"/>
    <w:rsid w:val="00585A40"/>
    <w:rsid w:val="00585B79"/>
    <w:rsid w:val="00585F5E"/>
    <w:rsid w:val="00586534"/>
    <w:rsid w:val="00586641"/>
    <w:rsid w:val="00586649"/>
    <w:rsid w:val="00586A3C"/>
    <w:rsid w:val="0058727F"/>
    <w:rsid w:val="00587C04"/>
    <w:rsid w:val="00587E61"/>
    <w:rsid w:val="00587E9E"/>
    <w:rsid w:val="005905FF"/>
    <w:rsid w:val="00590B60"/>
    <w:rsid w:val="00590EEA"/>
    <w:rsid w:val="00591098"/>
    <w:rsid w:val="00591643"/>
    <w:rsid w:val="005917F5"/>
    <w:rsid w:val="005923A5"/>
    <w:rsid w:val="00592D1F"/>
    <w:rsid w:val="00592E68"/>
    <w:rsid w:val="0059373D"/>
    <w:rsid w:val="00593BC6"/>
    <w:rsid w:val="00594272"/>
    <w:rsid w:val="00594721"/>
    <w:rsid w:val="0059482E"/>
    <w:rsid w:val="0059521A"/>
    <w:rsid w:val="0059530E"/>
    <w:rsid w:val="005958ED"/>
    <w:rsid w:val="0059599B"/>
    <w:rsid w:val="00596AAC"/>
    <w:rsid w:val="00596D03"/>
    <w:rsid w:val="00596F03"/>
    <w:rsid w:val="00597074"/>
    <w:rsid w:val="005A00CC"/>
    <w:rsid w:val="005A01B1"/>
    <w:rsid w:val="005A01D7"/>
    <w:rsid w:val="005A0381"/>
    <w:rsid w:val="005A0533"/>
    <w:rsid w:val="005A0778"/>
    <w:rsid w:val="005A116B"/>
    <w:rsid w:val="005A1477"/>
    <w:rsid w:val="005A194E"/>
    <w:rsid w:val="005A2276"/>
    <w:rsid w:val="005A2593"/>
    <w:rsid w:val="005A2BEC"/>
    <w:rsid w:val="005A2C4B"/>
    <w:rsid w:val="005A2D2D"/>
    <w:rsid w:val="005A2F89"/>
    <w:rsid w:val="005A3509"/>
    <w:rsid w:val="005A3C39"/>
    <w:rsid w:val="005A45FF"/>
    <w:rsid w:val="005A465F"/>
    <w:rsid w:val="005A4F1B"/>
    <w:rsid w:val="005A54F5"/>
    <w:rsid w:val="005A5615"/>
    <w:rsid w:val="005A56DB"/>
    <w:rsid w:val="005A5860"/>
    <w:rsid w:val="005A58CF"/>
    <w:rsid w:val="005A5AE2"/>
    <w:rsid w:val="005A63F6"/>
    <w:rsid w:val="005A6EB1"/>
    <w:rsid w:val="005A6FA0"/>
    <w:rsid w:val="005A7603"/>
    <w:rsid w:val="005B00C2"/>
    <w:rsid w:val="005B045F"/>
    <w:rsid w:val="005B06F5"/>
    <w:rsid w:val="005B07EA"/>
    <w:rsid w:val="005B0B3F"/>
    <w:rsid w:val="005B0B8B"/>
    <w:rsid w:val="005B1206"/>
    <w:rsid w:val="005B1AD8"/>
    <w:rsid w:val="005B2398"/>
    <w:rsid w:val="005B2963"/>
    <w:rsid w:val="005B2D90"/>
    <w:rsid w:val="005B2FCA"/>
    <w:rsid w:val="005B378D"/>
    <w:rsid w:val="005B5446"/>
    <w:rsid w:val="005B5650"/>
    <w:rsid w:val="005B5675"/>
    <w:rsid w:val="005B688F"/>
    <w:rsid w:val="005B6A9F"/>
    <w:rsid w:val="005B6DF0"/>
    <w:rsid w:val="005B765F"/>
    <w:rsid w:val="005B779D"/>
    <w:rsid w:val="005B77A1"/>
    <w:rsid w:val="005C00E6"/>
    <w:rsid w:val="005C023F"/>
    <w:rsid w:val="005C05DB"/>
    <w:rsid w:val="005C0A69"/>
    <w:rsid w:val="005C0B04"/>
    <w:rsid w:val="005C0D6C"/>
    <w:rsid w:val="005C0DCC"/>
    <w:rsid w:val="005C1229"/>
    <w:rsid w:val="005C1294"/>
    <w:rsid w:val="005C1379"/>
    <w:rsid w:val="005C1893"/>
    <w:rsid w:val="005C1938"/>
    <w:rsid w:val="005C193E"/>
    <w:rsid w:val="005C1BF9"/>
    <w:rsid w:val="005C1D11"/>
    <w:rsid w:val="005C1E1F"/>
    <w:rsid w:val="005C2006"/>
    <w:rsid w:val="005C201B"/>
    <w:rsid w:val="005C21EC"/>
    <w:rsid w:val="005C22AF"/>
    <w:rsid w:val="005C235A"/>
    <w:rsid w:val="005C23EE"/>
    <w:rsid w:val="005C2843"/>
    <w:rsid w:val="005C2D96"/>
    <w:rsid w:val="005C2FD0"/>
    <w:rsid w:val="005C31E0"/>
    <w:rsid w:val="005C3577"/>
    <w:rsid w:val="005C3D93"/>
    <w:rsid w:val="005C4082"/>
    <w:rsid w:val="005C4265"/>
    <w:rsid w:val="005C4386"/>
    <w:rsid w:val="005C4697"/>
    <w:rsid w:val="005C481F"/>
    <w:rsid w:val="005C4EE8"/>
    <w:rsid w:val="005C54DE"/>
    <w:rsid w:val="005C5C14"/>
    <w:rsid w:val="005C5DB3"/>
    <w:rsid w:val="005C5F0E"/>
    <w:rsid w:val="005C64A2"/>
    <w:rsid w:val="005C65B1"/>
    <w:rsid w:val="005C6A42"/>
    <w:rsid w:val="005C6A68"/>
    <w:rsid w:val="005C6E4C"/>
    <w:rsid w:val="005C790F"/>
    <w:rsid w:val="005C7A28"/>
    <w:rsid w:val="005C7BC7"/>
    <w:rsid w:val="005D00AB"/>
    <w:rsid w:val="005D068D"/>
    <w:rsid w:val="005D072C"/>
    <w:rsid w:val="005D146C"/>
    <w:rsid w:val="005D1619"/>
    <w:rsid w:val="005D1772"/>
    <w:rsid w:val="005D1C6A"/>
    <w:rsid w:val="005D2310"/>
    <w:rsid w:val="005D2667"/>
    <w:rsid w:val="005D2F53"/>
    <w:rsid w:val="005D3183"/>
    <w:rsid w:val="005D35C1"/>
    <w:rsid w:val="005D4461"/>
    <w:rsid w:val="005D474D"/>
    <w:rsid w:val="005D4976"/>
    <w:rsid w:val="005D4A99"/>
    <w:rsid w:val="005D547C"/>
    <w:rsid w:val="005D5C0B"/>
    <w:rsid w:val="005D5F7A"/>
    <w:rsid w:val="005D6572"/>
    <w:rsid w:val="005D69DA"/>
    <w:rsid w:val="005D6D64"/>
    <w:rsid w:val="005D6E85"/>
    <w:rsid w:val="005D6F36"/>
    <w:rsid w:val="005D7602"/>
    <w:rsid w:val="005D786E"/>
    <w:rsid w:val="005E00C9"/>
    <w:rsid w:val="005E0409"/>
    <w:rsid w:val="005E093F"/>
    <w:rsid w:val="005E0A95"/>
    <w:rsid w:val="005E0BA9"/>
    <w:rsid w:val="005E121C"/>
    <w:rsid w:val="005E183C"/>
    <w:rsid w:val="005E206D"/>
    <w:rsid w:val="005E33A3"/>
    <w:rsid w:val="005E3B21"/>
    <w:rsid w:val="005E3BED"/>
    <w:rsid w:val="005E3D3C"/>
    <w:rsid w:val="005E436E"/>
    <w:rsid w:val="005E471B"/>
    <w:rsid w:val="005E4B03"/>
    <w:rsid w:val="005E4F60"/>
    <w:rsid w:val="005E508C"/>
    <w:rsid w:val="005E5624"/>
    <w:rsid w:val="005E574B"/>
    <w:rsid w:val="005E5CF8"/>
    <w:rsid w:val="005E5D8A"/>
    <w:rsid w:val="005E64E9"/>
    <w:rsid w:val="005E67E3"/>
    <w:rsid w:val="005E67E8"/>
    <w:rsid w:val="005E6A10"/>
    <w:rsid w:val="005E6CFD"/>
    <w:rsid w:val="005E70BD"/>
    <w:rsid w:val="005E746D"/>
    <w:rsid w:val="005E77C5"/>
    <w:rsid w:val="005F0318"/>
    <w:rsid w:val="005F0387"/>
    <w:rsid w:val="005F03C8"/>
    <w:rsid w:val="005F0896"/>
    <w:rsid w:val="005F0DD5"/>
    <w:rsid w:val="005F12D3"/>
    <w:rsid w:val="005F132A"/>
    <w:rsid w:val="005F2285"/>
    <w:rsid w:val="005F35B2"/>
    <w:rsid w:val="005F3CEE"/>
    <w:rsid w:val="005F3D77"/>
    <w:rsid w:val="005F44B5"/>
    <w:rsid w:val="005F4721"/>
    <w:rsid w:val="005F4761"/>
    <w:rsid w:val="005F4A05"/>
    <w:rsid w:val="005F4CE3"/>
    <w:rsid w:val="005F4D20"/>
    <w:rsid w:val="005F5022"/>
    <w:rsid w:val="005F5AA4"/>
    <w:rsid w:val="005F5D95"/>
    <w:rsid w:val="005F6599"/>
    <w:rsid w:val="005F6CD0"/>
    <w:rsid w:val="005F706D"/>
    <w:rsid w:val="005F7507"/>
    <w:rsid w:val="005F776C"/>
    <w:rsid w:val="005F777B"/>
    <w:rsid w:val="005F7E2B"/>
    <w:rsid w:val="0060013A"/>
    <w:rsid w:val="00600C74"/>
    <w:rsid w:val="00601839"/>
    <w:rsid w:val="00601DDA"/>
    <w:rsid w:val="00601E48"/>
    <w:rsid w:val="00601F10"/>
    <w:rsid w:val="0060279C"/>
    <w:rsid w:val="006029A1"/>
    <w:rsid w:val="0060336B"/>
    <w:rsid w:val="0060375B"/>
    <w:rsid w:val="006039C0"/>
    <w:rsid w:val="00603E50"/>
    <w:rsid w:val="00604745"/>
    <w:rsid w:val="0060481B"/>
    <w:rsid w:val="006048FB"/>
    <w:rsid w:val="00604D4B"/>
    <w:rsid w:val="00605183"/>
    <w:rsid w:val="00605502"/>
    <w:rsid w:val="006056AC"/>
    <w:rsid w:val="006056DE"/>
    <w:rsid w:val="00605751"/>
    <w:rsid w:val="00605769"/>
    <w:rsid w:val="00605A20"/>
    <w:rsid w:val="00605BB3"/>
    <w:rsid w:val="006065D0"/>
    <w:rsid w:val="00607257"/>
    <w:rsid w:val="0060755B"/>
    <w:rsid w:val="0060776B"/>
    <w:rsid w:val="00607A68"/>
    <w:rsid w:val="00607D1F"/>
    <w:rsid w:val="00607D67"/>
    <w:rsid w:val="006100A2"/>
    <w:rsid w:val="00610192"/>
    <w:rsid w:val="006106C2"/>
    <w:rsid w:val="00610759"/>
    <w:rsid w:val="00610B42"/>
    <w:rsid w:val="006115B9"/>
    <w:rsid w:val="006118C1"/>
    <w:rsid w:val="006118C4"/>
    <w:rsid w:val="00611C0C"/>
    <w:rsid w:val="00611F4E"/>
    <w:rsid w:val="00611F83"/>
    <w:rsid w:val="006121BA"/>
    <w:rsid w:val="00612391"/>
    <w:rsid w:val="00612528"/>
    <w:rsid w:val="00612660"/>
    <w:rsid w:val="0061283C"/>
    <w:rsid w:val="006130D8"/>
    <w:rsid w:val="0061315A"/>
    <w:rsid w:val="0061328A"/>
    <w:rsid w:val="006135F5"/>
    <w:rsid w:val="006138DC"/>
    <w:rsid w:val="00613F0D"/>
    <w:rsid w:val="00614254"/>
    <w:rsid w:val="0061499D"/>
    <w:rsid w:val="00614B61"/>
    <w:rsid w:val="00614E86"/>
    <w:rsid w:val="00615C9C"/>
    <w:rsid w:val="006163B5"/>
    <w:rsid w:val="006165ED"/>
    <w:rsid w:val="00616BAC"/>
    <w:rsid w:val="00616D32"/>
    <w:rsid w:val="00616E0E"/>
    <w:rsid w:val="00616FE1"/>
    <w:rsid w:val="00617078"/>
    <w:rsid w:val="00617109"/>
    <w:rsid w:val="00617B4D"/>
    <w:rsid w:val="00617B9F"/>
    <w:rsid w:val="0062044F"/>
    <w:rsid w:val="006211BE"/>
    <w:rsid w:val="00621D52"/>
    <w:rsid w:val="006226C1"/>
    <w:rsid w:val="006228D5"/>
    <w:rsid w:val="006234E7"/>
    <w:rsid w:val="006235C6"/>
    <w:rsid w:val="00623DD6"/>
    <w:rsid w:val="00623E2D"/>
    <w:rsid w:val="0062428F"/>
    <w:rsid w:val="00624EDE"/>
    <w:rsid w:val="00624F69"/>
    <w:rsid w:val="00625319"/>
    <w:rsid w:val="00625348"/>
    <w:rsid w:val="00625623"/>
    <w:rsid w:val="0062578B"/>
    <w:rsid w:val="0062598C"/>
    <w:rsid w:val="00625A36"/>
    <w:rsid w:val="00625B8D"/>
    <w:rsid w:val="00626036"/>
    <w:rsid w:val="00626042"/>
    <w:rsid w:val="006261A1"/>
    <w:rsid w:val="006261DA"/>
    <w:rsid w:val="0062658E"/>
    <w:rsid w:val="006268B3"/>
    <w:rsid w:val="006302A4"/>
    <w:rsid w:val="0063079E"/>
    <w:rsid w:val="006308FE"/>
    <w:rsid w:val="00630AC8"/>
    <w:rsid w:val="00630FD3"/>
    <w:rsid w:val="00631756"/>
    <w:rsid w:val="0063262E"/>
    <w:rsid w:val="00632F80"/>
    <w:rsid w:val="0063319D"/>
    <w:rsid w:val="006332A7"/>
    <w:rsid w:val="00634649"/>
    <w:rsid w:val="006347B1"/>
    <w:rsid w:val="006349D5"/>
    <w:rsid w:val="00634E42"/>
    <w:rsid w:val="006350CB"/>
    <w:rsid w:val="006352CF"/>
    <w:rsid w:val="006354D9"/>
    <w:rsid w:val="006357B9"/>
    <w:rsid w:val="00635FD5"/>
    <w:rsid w:val="00636152"/>
    <w:rsid w:val="00636498"/>
    <w:rsid w:val="00637202"/>
    <w:rsid w:val="00637252"/>
    <w:rsid w:val="006372A3"/>
    <w:rsid w:val="00637A66"/>
    <w:rsid w:val="00640147"/>
    <w:rsid w:val="00640148"/>
    <w:rsid w:val="006405E2"/>
    <w:rsid w:val="00640860"/>
    <w:rsid w:val="00640C8C"/>
    <w:rsid w:val="00640F7E"/>
    <w:rsid w:val="006414C8"/>
    <w:rsid w:val="006414F2"/>
    <w:rsid w:val="0064152F"/>
    <w:rsid w:val="006418AB"/>
    <w:rsid w:val="00641BE6"/>
    <w:rsid w:val="00641F3A"/>
    <w:rsid w:val="006421B5"/>
    <w:rsid w:val="006421B6"/>
    <w:rsid w:val="006422A3"/>
    <w:rsid w:val="006422B6"/>
    <w:rsid w:val="00642500"/>
    <w:rsid w:val="00642A51"/>
    <w:rsid w:val="006435F8"/>
    <w:rsid w:val="00643FE9"/>
    <w:rsid w:val="00644011"/>
    <w:rsid w:val="006440A0"/>
    <w:rsid w:val="006445C3"/>
    <w:rsid w:val="00644612"/>
    <w:rsid w:val="0064461F"/>
    <w:rsid w:val="0064479E"/>
    <w:rsid w:val="00644D90"/>
    <w:rsid w:val="00645994"/>
    <w:rsid w:val="00645CF0"/>
    <w:rsid w:val="00645E16"/>
    <w:rsid w:val="00645F5E"/>
    <w:rsid w:val="00645FE2"/>
    <w:rsid w:val="00646528"/>
    <w:rsid w:val="00646C4A"/>
    <w:rsid w:val="00646E9B"/>
    <w:rsid w:val="0064748C"/>
    <w:rsid w:val="00647737"/>
    <w:rsid w:val="0065032F"/>
    <w:rsid w:val="00650523"/>
    <w:rsid w:val="00650D8C"/>
    <w:rsid w:val="006510D8"/>
    <w:rsid w:val="0065116F"/>
    <w:rsid w:val="00651503"/>
    <w:rsid w:val="00651607"/>
    <w:rsid w:val="006516C8"/>
    <w:rsid w:val="00651774"/>
    <w:rsid w:val="0065197C"/>
    <w:rsid w:val="00651D2C"/>
    <w:rsid w:val="00651E0B"/>
    <w:rsid w:val="00652B14"/>
    <w:rsid w:val="00652B46"/>
    <w:rsid w:val="00652EC2"/>
    <w:rsid w:val="006531B0"/>
    <w:rsid w:val="0065322F"/>
    <w:rsid w:val="006535E5"/>
    <w:rsid w:val="006536ED"/>
    <w:rsid w:val="00654693"/>
    <w:rsid w:val="006548B6"/>
    <w:rsid w:val="00654BBA"/>
    <w:rsid w:val="00655172"/>
    <w:rsid w:val="006556AA"/>
    <w:rsid w:val="00655742"/>
    <w:rsid w:val="006561E0"/>
    <w:rsid w:val="0065652D"/>
    <w:rsid w:val="00656766"/>
    <w:rsid w:val="00656949"/>
    <w:rsid w:val="00656A4D"/>
    <w:rsid w:val="00656B31"/>
    <w:rsid w:val="00656B7C"/>
    <w:rsid w:val="00656BFE"/>
    <w:rsid w:val="00656FDA"/>
    <w:rsid w:val="00657188"/>
    <w:rsid w:val="00657FA7"/>
    <w:rsid w:val="0066045E"/>
    <w:rsid w:val="006608A0"/>
    <w:rsid w:val="00660A93"/>
    <w:rsid w:val="006610D5"/>
    <w:rsid w:val="006616D4"/>
    <w:rsid w:val="006617AE"/>
    <w:rsid w:val="00661A8B"/>
    <w:rsid w:val="0066226C"/>
    <w:rsid w:val="0066229C"/>
    <w:rsid w:val="00662303"/>
    <w:rsid w:val="006625EA"/>
    <w:rsid w:val="00662C76"/>
    <w:rsid w:val="006635E1"/>
    <w:rsid w:val="006637BE"/>
    <w:rsid w:val="00663EED"/>
    <w:rsid w:val="00663FAC"/>
    <w:rsid w:val="00664135"/>
    <w:rsid w:val="0066443F"/>
    <w:rsid w:val="006644E2"/>
    <w:rsid w:val="00665E64"/>
    <w:rsid w:val="0066636E"/>
    <w:rsid w:val="0066711B"/>
    <w:rsid w:val="00667719"/>
    <w:rsid w:val="0066798D"/>
    <w:rsid w:val="00667C5E"/>
    <w:rsid w:val="0067033A"/>
    <w:rsid w:val="0067037D"/>
    <w:rsid w:val="006705BA"/>
    <w:rsid w:val="0067077E"/>
    <w:rsid w:val="006711A5"/>
    <w:rsid w:val="00671883"/>
    <w:rsid w:val="0067189A"/>
    <w:rsid w:val="00671E0D"/>
    <w:rsid w:val="00671FED"/>
    <w:rsid w:val="006722EB"/>
    <w:rsid w:val="006725E1"/>
    <w:rsid w:val="00672B55"/>
    <w:rsid w:val="00672DD6"/>
    <w:rsid w:val="00673003"/>
    <w:rsid w:val="006732EA"/>
    <w:rsid w:val="0067338C"/>
    <w:rsid w:val="00673613"/>
    <w:rsid w:val="00673B58"/>
    <w:rsid w:val="00673C3B"/>
    <w:rsid w:val="00673D74"/>
    <w:rsid w:val="00674272"/>
    <w:rsid w:val="006743C4"/>
    <w:rsid w:val="00675A64"/>
    <w:rsid w:val="00675B06"/>
    <w:rsid w:val="00675C62"/>
    <w:rsid w:val="00675C7C"/>
    <w:rsid w:val="006762F1"/>
    <w:rsid w:val="00676619"/>
    <w:rsid w:val="00676782"/>
    <w:rsid w:val="00676E6D"/>
    <w:rsid w:val="006772BA"/>
    <w:rsid w:val="00677498"/>
    <w:rsid w:val="006777F0"/>
    <w:rsid w:val="00680062"/>
    <w:rsid w:val="0068042D"/>
    <w:rsid w:val="00680CDC"/>
    <w:rsid w:val="00680DC5"/>
    <w:rsid w:val="00680E3D"/>
    <w:rsid w:val="00680E6A"/>
    <w:rsid w:val="00681066"/>
    <w:rsid w:val="006815D1"/>
    <w:rsid w:val="00681A39"/>
    <w:rsid w:val="006823CB"/>
    <w:rsid w:val="0068294D"/>
    <w:rsid w:val="00682CFF"/>
    <w:rsid w:val="00682D29"/>
    <w:rsid w:val="00683011"/>
    <w:rsid w:val="0068366D"/>
    <w:rsid w:val="006838B6"/>
    <w:rsid w:val="00684269"/>
    <w:rsid w:val="006842D5"/>
    <w:rsid w:val="00684B27"/>
    <w:rsid w:val="00684EDF"/>
    <w:rsid w:val="00684F25"/>
    <w:rsid w:val="00685347"/>
    <w:rsid w:val="00685DA8"/>
    <w:rsid w:val="00687A5C"/>
    <w:rsid w:val="00687C35"/>
    <w:rsid w:val="00687E5A"/>
    <w:rsid w:val="00690075"/>
    <w:rsid w:val="006901A7"/>
    <w:rsid w:val="00690207"/>
    <w:rsid w:val="00690665"/>
    <w:rsid w:val="00690BB6"/>
    <w:rsid w:val="00690FBB"/>
    <w:rsid w:val="00691001"/>
    <w:rsid w:val="006918BE"/>
    <w:rsid w:val="00691980"/>
    <w:rsid w:val="00691981"/>
    <w:rsid w:val="00691A0D"/>
    <w:rsid w:val="00691E33"/>
    <w:rsid w:val="006926D8"/>
    <w:rsid w:val="00692CE1"/>
    <w:rsid w:val="00693397"/>
    <w:rsid w:val="0069412D"/>
    <w:rsid w:val="006941AA"/>
    <w:rsid w:val="0069430F"/>
    <w:rsid w:val="00694E3D"/>
    <w:rsid w:val="00695725"/>
    <w:rsid w:val="0069590A"/>
    <w:rsid w:val="00695B0D"/>
    <w:rsid w:val="00695D32"/>
    <w:rsid w:val="00696241"/>
    <w:rsid w:val="00696C2C"/>
    <w:rsid w:val="00696D10"/>
    <w:rsid w:val="0069724F"/>
    <w:rsid w:val="00697A46"/>
    <w:rsid w:val="00697D29"/>
    <w:rsid w:val="00697E0A"/>
    <w:rsid w:val="00697F8A"/>
    <w:rsid w:val="006A0A6E"/>
    <w:rsid w:val="006A1521"/>
    <w:rsid w:val="006A1705"/>
    <w:rsid w:val="006A1DBE"/>
    <w:rsid w:val="006A2405"/>
    <w:rsid w:val="006A250B"/>
    <w:rsid w:val="006A2DAD"/>
    <w:rsid w:val="006A2EAD"/>
    <w:rsid w:val="006A2FCA"/>
    <w:rsid w:val="006A3500"/>
    <w:rsid w:val="006A3BCB"/>
    <w:rsid w:val="006A4F4D"/>
    <w:rsid w:val="006A52C5"/>
    <w:rsid w:val="006A5D42"/>
    <w:rsid w:val="006A61DB"/>
    <w:rsid w:val="006A696B"/>
    <w:rsid w:val="006A6FAF"/>
    <w:rsid w:val="006A7523"/>
    <w:rsid w:val="006A75A7"/>
    <w:rsid w:val="006A75FA"/>
    <w:rsid w:val="006A7AB8"/>
    <w:rsid w:val="006A7C33"/>
    <w:rsid w:val="006B010B"/>
    <w:rsid w:val="006B068C"/>
    <w:rsid w:val="006B06EA"/>
    <w:rsid w:val="006B07F6"/>
    <w:rsid w:val="006B0939"/>
    <w:rsid w:val="006B1859"/>
    <w:rsid w:val="006B1C21"/>
    <w:rsid w:val="006B298D"/>
    <w:rsid w:val="006B2D7C"/>
    <w:rsid w:val="006B2E6C"/>
    <w:rsid w:val="006B3416"/>
    <w:rsid w:val="006B347F"/>
    <w:rsid w:val="006B3851"/>
    <w:rsid w:val="006B3965"/>
    <w:rsid w:val="006B3AD7"/>
    <w:rsid w:val="006B3C6C"/>
    <w:rsid w:val="006B3D17"/>
    <w:rsid w:val="006B411A"/>
    <w:rsid w:val="006B4136"/>
    <w:rsid w:val="006B4433"/>
    <w:rsid w:val="006B4452"/>
    <w:rsid w:val="006B4B76"/>
    <w:rsid w:val="006B4F93"/>
    <w:rsid w:val="006B52DF"/>
    <w:rsid w:val="006B5301"/>
    <w:rsid w:val="006B5B58"/>
    <w:rsid w:val="006B627E"/>
    <w:rsid w:val="006B6409"/>
    <w:rsid w:val="006B6A26"/>
    <w:rsid w:val="006B6D50"/>
    <w:rsid w:val="006B6F51"/>
    <w:rsid w:val="006B7160"/>
    <w:rsid w:val="006B7169"/>
    <w:rsid w:val="006B73B3"/>
    <w:rsid w:val="006B7560"/>
    <w:rsid w:val="006B79CD"/>
    <w:rsid w:val="006C00BB"/>
    <w:rsid w:val="006C034B"/>
    <w:rsid w:val="006C0A2D"/>
    <w:rsid w:val="006C187A"/>
    <w:rsid w:val="006C24B5"/>
    <w:rsid w:val="006C2626"/>
    <w:rsid w:val="006C2AE4"/>
    <w:rsid w:val="006C3773"/>
    <w:rsid w:val="006C387A"/>
    <w:rsid w:val="006C4470"/>
    <w:rsid w:val="006C4524"/>
    <w:rsid w:val="006C4648"/>
    <w:rsid w:val="006C4B9F"/>
    <w:rsid w:val="006C502F"/>
    <w:rsid w:val="006C53CA"/>
    <w:rsid w:val="006C575B"/>
    <w:rsid w:val="006C5D8D"/>
    <w:rsid w:val="006C5DC1"/>
    <w:rsid w:val="006C60D4"/>
    <w:rsid w:val="006C60F0"/>
    <w:rsid w:val="006C6171"/>
    <w:rsid w:val="006C6685"/>
    <w:rsid w:val="006C6F87"/>
    <w:rsid w:val="006C7997"/>
    <w:rsid w:val="006C7A24"/>
    <w:rsid w:val="006C7E78"/>
    <w:rsid w:val="006C7EC4"/>
    <w:rsid w:val="006C7FF8"/>
    <w:rsid w:val="006D00D8"/>
    <w:rsid w:val="006D0D64"/>
    <w:rsid w:val="006D152B"/>
    <w:rsid w:val="006D2172"/>
    <w:rsid w:val="006D2941"/>
    <w:rsid w:val="006D294C"/>
    <w:rsid w:val="006D2B67"/>
    <w:rsid w:val="006D2EB9"/>
    <w:rsid w:val="006D321E"/>
    <w:rsid w:val="006D37EF"/>
    <w:rsid w:val="006D3A2D"/>
    <w:rsid w:val="006D4148"/>
    <w:rsid w:val="006D4428"/>
    <w:rsid w:val="006D4548"/>
    <w:rsid w:val="006D4B9C"/>
    <w:rsid w:val="006D4F7B"/>
    <w:rsid w:val="006D5908"/>
    <w:rsid w:val="006D5D0D"/>
    <w:rsid w:val="006D6024"/>
    <w:rsid w:val="006D6047"/>
    <w:rsid w:val="006D6099"/>
    <w:rsid w:val="006D60F1"/>
    <w:rsid w:val="006D63F5"/>
    <w:rsid w:val="006D656F"/>
    <w:rsid w:val="006D6C39"/>
    <w:rsid w:val="006D6CAE"/>
    <w:rsid w:val="006D6E67"/>
    <w:rsid w:val="006D6F91"/>
    <w:rsid w:val="006D749B"/>
    <w:rsid w:val="006D7750"/>
    <w:rsid w:val="006D7873"/>
    <w:rsid w:val="006D7D08"/>
    <w:rsid w:val="006E0DB3"/>
    <w:rsid w:val="006E19E6"/>
    <w:rsid w:val="006E1AE9"/>
    <w:rsid w:val="006E1B9A"/>
    <w:rsid w:val="006E21C6"/>
    <w:rsid w:val="006E2493"/>
    <w:rsid w:val="006E2CAE"/>
    <w:rsid w:val="006E3344"/>
    <w:rsid w:val="006E3AB8"/>
    <w:rsid w:val="006E3F00"/>
    <w:rsid w:val="006E416E"/>
    <w:rsid w:val="006E43D7"/>
    <w:rsid w:val="006E48FD"/>
    <w:rsid w:val="006E4F10"/>
    <w:rsid w:val="006E4F4B"/>
    <w:rsid w:val="006E4F7C"/>
    <w:rsid w:val="006E5072"/>
    <w:rsid w:val="006E5804"/>
    <w:rsid w:val="006E5CB3"/>
    <w:rsid w:val="006E633D"/>
    <w:rsid w:val="006E6B2C"/>
    <w:rsid w:val="006E6C26"/>
    <w:rsid w:val="006E7146"/>
    <w:rsid w:val="006E7C71"/>
    <w:rsid w:val="006E7D57"/>
    <w:rsid w:val="006F0479"/>
    <w:rsid w:val="006F05B4"/>
    <w:rsid w:val="006F064E"/>
    <w:rsid w:val="006F0A0F"/>
    <w:rsid w:val="006F0FCE"/>
    <w:rsid w:val="006F110D"/>
    <w:rsid w:val="006F138D"/>
    <w:rsid w:val="006F160A"/>
    <w:rsid w:val="006F166E"/>
    <w:rsid w:val="006F172C"/>
    <w:rsid w:val="006F1A04"/>
    <w:rsid w:val="006F210B"/>
    <w:rsid w:val="006F2757"/>
    <w:rsid w:val="006F2CDB"/>
    <w:rsid w:val="006F2F0F"/>
    <w:rsid w:val="006F2F79"/>
    <w:rsid w:val="006F30CD"/>
    <w:rsid w:val="006F3566"/>
    <w:rsid w:val="006F3A96"/>
    <w:rsid w:val="006F3E93"/>
    <w:rsid w:val="006F44B4"/>
    <w:rsid w:val="006F515B"/>
    <w:rsid w:val="006F554E"/>
    <w:rsid w:val="006F55BF"/>
    <w:rsid w:val="006F5755"/>
    <w:rsid w:val="006F607B"/>
    <w:rsid w:val="006F612E"/>
    <w:rsid w:val="006F61FE"/>
    <w:rsid w:val="006F62AC"/>
    <w:rsid w:val="006F63B1"/>
    <w:rsid w:val="006F651B"/>
    <w:rsid w:val="006F65DC"/>
    <w:rsid w:val="006F677C"/>
    <w:rsid w:val="006F681A"/>
    <w:rsid w:val="006F6A0B"/>
    <w:rsid w:val="006F6EE5"/>
    <w:rsid w:val="006F6F47"/>
    <w:rsid w:val="006F76D3"/>
    <w:rsid w:val="006F7F13"/>
    <w:rsid w:val="006F7F4A"/>
    <w:rsid w:val="0070096C"/>
    <w:rsid w:val="00700D20"/>
    <w:rsid w:val="007019E6"/>
    <w:rsid w:val="00701EEA"/>
    <w:rsid w:val="007021EF"/>
    <w:rsid w:val="0070223F"/>
    <w:rsid w:val="007026AF"/>
    <w:rsid w:val="007027D2"/>
    <w:rsid w:val="00702803"/>
    <w:rsid w:val="00702FB5"/>
    <w:rsid w:val="0070354E"/>
    <w:rsid w:val="00703A53"/>
    <w:rsid w:val="00703BDB"/>
    <w:rsid w:val="007040E4"/>
    <w:rsid w:val="007046CF"/>
    <w:rsid w:val="0070473A"/>
    <w:rsid w:val="007047AC"/>
    <w:rsid w:val="00704AAD"/>
    <w:rsid w:val="00705116"/>
    <w:rsid w:val="007055E9"/>
    <w:rsid w:val="00705757"/>
    <w:rsid w:val="00705A29"/>
    <w:rsid w:val="00705A7D"/>
    <w:rsid w:val="00705CD5"/>
    <w:rsid w:val="007060C3"/>
    <w:rsid w:val="00706405"/>
    <w:rsid w:val="0070690B"/>
    <w:rsid w:val="00706D70"/>
    <w:rsid w:val="00707184"/>
    <w:rsid w:val="00707700"/>
    <w:rsid w:val="00707A07"/>
    <w:rsid w:val="00707B8E"/>
    <w:rsid w:val="00707C20"/>
    <w:rsid w:val="0071047A"/>
    <w:rsid w:val="0071056C"/>
    <w:rsid w:val="007105D6"/>
    <w:rsid w:val="007113FC"/>
    <w:rsid w:val="007120F4"/>
    <w:rsid w:val="00712835"/>
    <w:rsid w:val="00712849"/>
    <w:rsid w:val="0071346F"/>
    <w:rsid w:val="00713FEB"/>
    <w:rsid w:val="007140F2"/>
    <w:rsid w:val="00714950"/>
    <w:rsid w:val="00714A80"/>
    <w:rsid w:val="00714D82"/>
    <w:rsid w:val="00714DF0"/>
    <w:rsid w:val="0071510A"/>
    <w:rsid w:val="00715824"/>
    <w:rsid w:val="0071584E"/>
    <w:rsid w:val="00715DDB"/>
    <w:rsid w:val="00715F83"/>
    <w:rsid w:val="0071616D"/>
    <w:rsid w:val="0071677B"/>
    <w:rsid w:val="00716AE1"/>
    <w:rsid w:val="007170D1"/>
    <w:rsid w:val="007178E8"/>
    <w:rsid w:val="00720061"/>
    <w:rsid w:val="00720139"/>
    <w:rsid w:val="00720D62"/>
    <w:rsid w:val="00721446"/>
    <w:rsid w:val="00722324"/>
    <w:rsid w:val="00722DCA"/>
    <w:rsid w:val="0072314C"/>
    <w:rsid w:val="00723589"/>
    <w:rsid w:val="00723A88"/>
    <w:rsid w:val="00723ED6"/>
    <w:rsid w:val="0072412E"/>
    <w:rsid w:val="007241B9"/>
    <w:rsid w:val="007247BC"/>
    <w:rsid w:val="00724F9A"/>
    <w:rsid w:val="00725189"/>
    <w:rsid w:val="00725500"/>
    <w:rsid w:val="0072564C"/>
    <w:rsid w:val="0072586F"/>
    <w:rsid w:val="00725BF5"/>
    <w:rsid w:val="00725E08"/>
    <w:rsid w:val="007260EE"/>
    <w:rsid w:val="0072620C"/>
    <w:rsid w:val="00726E1A"/>
    <w:rsid w:val="00726E24"/>
    <w:rsid w:val="007272D6"/>
    <w:rsid w:val="007273BD"/>
    <w:rsid w:val="00727435"/>
    <w:rsid w:val="00727E65"/>
    <w:rsid w:val="00727EFC"/>
    <w:rsid w:val="00730322"/>
    <w:rsid w:val="00730599"/>
    <w:rsid w:val="007306FE"/>
    <w:rsid w:val="007308ED"/>
    <w:rsid w:val="00730BC3"/>
    <w:rsid w:val="00730EC6"/>
    <w:rsid w:val="007313D7"/>
    <w:rsid w:val="00731AF7"/>
    <w:rsid w:val="00732540"/>
    <w:rsid w:val="00732664"/>
    <w:rsid w:val="007327E5"/>
    <w:rsid w:val="0073288F"/>
    <w:rsid w:val="00732F17"/>
    <w:rsid w:val="00733170"/>
    <w:rsid w:val="00733604"/>
    <w:rsid w:val="007336B8"/>
    <w:rsid w:val="00733D90"/>
    <w:rsid w:val="007344AE"/>
    <w:rsid w:val="0073459F"/>
    <w:rsid w:val="00734757"/>
    <w:rsid w:val="00734815"/>
    <w:rsid w:val="00734D3F"/>
    <w:rsid w:val="00735845"/>
    <w:rsid w:val="00735D97"/>
    <w:rsid w:val="007360FB"/>
    <w:rsid w:val="007365D0"/>
    <w:rsid w:val="007369B8"/>
    <w:rsid w:val="00736DC3"/>
    <w:rsid w:val="00736EE1"/>
    <w:rsid w:val="0073761C"/>
    <w:rsid w:val="00737C8C"/>
    <w:rsid w:val="007405D3"/>
    <w:rsid w:val="0074188D"/>
    <w:rsid w:val="00741C84"/>
    <w:rsid w:val="007424D2"/>
    <w:rsid w:val="00743332"/>
    <w:rsid w:val="00743389"/>
    <w:rsid w:val="0074368D"/>
    <w:rsid w:val="0074372C"/>
    <w:rsid w:val="00743B6E"/>
    <w:rsid w:val="0074400B"/>
    <w:rsid w:val="00744233"/>
    <w:rsid w:val="00744808"/>
    <w:rsid w:val="00744ABE"/>
    <w:rsid w:val="00746094"/>
    <w:rsid w:val="00746F1C"/>
    <w:rsid w:val="00746F47"/>
    <w:rsid w:val="007477D2"/>
    <w:rsid w:val="00747D33"/>
    <w:rsid w:val="007501F6"/>
    <w:rsid w:val="007504FC"/>
    <w:rsid w:val="00750880"/>
    <w:rsid w:val="0075171E"/>
    <w:rsid w:val="007518F9"/>
    <w:rsid w:val="00751D53"/>
    <w:rsid w:val="007521D1"/>
    <w:rsid w:val="00752A2D"/>
    <w:rsid w:val="007532B9"/>
    <w:rsid w:val="00753D7F"/>
    <w:rsid w:val="00753FB2"/>
    <w:rsid w:val="00754425"/>
    <w:rsid w:val="007547AD"/>
    <w:rsid w:val="00754879"/>
    <w:rsid w:val="00754FC7"/>
    <w:rsid w:val="007553D0"/>
    <w:rsid w:val="0075571E"/>
    <w:rsid w:val="007557BF"/>
    <w:rsid w:val="007557D0"/>
    <w:rsid w:val="007559C9"/>
    <w:rsid w:val="00755E35"/>
    <w:rsid w:val="00756315"/>
    <w:rsid w:val="0075675D"/>
    <w:rsid w:val="00756A48"/>
    <w:rsid w:val="00756DFF"/>
    <w:rsid w:val="00757106"/>
    <w:rsid w:val="007571E2"/>
    <w:rsid w:val="007579DB"/>
    <w:rsid w:val="0076046E"/>
    <w:rsid w:val="007607BE"/>
    <w:rsid w:val="00760F4F"/>
    <w:rsid w:val="007618D6"/>
    <w:rsid w:val="00761EE2"/>
    <w:rsid w:val="007622A2"/>
    <w:rsid w:val="00762DD7"/>
    <w:rsid w:val="00762E93"/>
    <w:rsid w:val="00762FA2"/>
    <w:rsid w:val="00763059"/>
    <w:rsid w:val="0076392F"/>
    <w:rsid w:val="00763BA0"/>
    <w:rsid w:val="007640FC"/>
    <w:rsid w:val="007643C0"/>
    <w:rsid w:val="007644FF"/>
    <w:rsid w:val="00764F01"/>
    <w:rsid w:val="00765337"/>
    <w:rsid w:val="00765863"/>
    <w:rsid w:val="0076592D"/>
    <w:rsid w:val="00766A1C"/>
    <w:rsid w:val="00766CC3"/>
    <w:rsid w:val="0076704C"/>
    <w:rsid w:val="007672CC"/>
    <w:rsid w:val="0076749D"/>
    <w:rsid w:val="0076750C"/>
    <w:rsid w:val="00767C6E"/>
    <w:rsid w:val="00767D03"/>
    <w:rsid w:val="00767F43"/>
    <w:rsid w:val="00771035"/>
    <w:rsid w:val="00772A65"/>
    <w:rsid w:val="00772A97"/>
    <w:rsid w:val="00773720"/>
    <w:rsid w:val="00773987"/>
    <w:rsid w:val="00773C07"/>
    <w:rsid w:val="00773EB0"/>
    <w:rsid w:val="00773F14"/>
    <w:rsid w:val="007744DD"/>
    <w:rsid w:val="00774520"/>
    <w:rsid w:val="007748D7"/>
    <w:rsid w:val="00774D59"/>
    <w:rsid w:val="00774ED0"/>
    <w:rsid w:val="00775456"/>
    <w:rsid w:val="00775585"/>
    <w:rsid w:val="007757B5"/>
    <w:rsid w:val="007758A9"/>
    <w:rsid w:val="007759B8"/>
    <w:rsid w:val="007759EC"/>
    <w:rsid w:val="00775A93"/>
    <w:rsid w:val="00776121"/>
    <w:rsid w:val="0077696C"/>
    <w:rsid w:val="00776A9F"/>
    <w:rsid w:val="00776E1C"/>
    <w:rsid w:val="00777DCC"/>
    <w:rsid w:val="00777EA4"/>
    <w:rsid w:val="007802D4"/>
    <w:rsid w:val="00780895"/>
    <w:rsid w:val="00780B6E"/>
    <w:rsid w:val="0078115E"/>
    <w:rsid w:val="00781EE1"/>
    <w:rsid w:val="00782513"/>
    <w:rsid w:val="00782B2B"/>
    <w:rsid w:val="00782EB6"/>
    <w:rsid w:val="0078300D"/>
    <w:rsid w:val="007838E5"/>
    <w:rsid w:val="00784201"/>
    <w:rsid w:val="00784538"/>
    <w:rsid w:val="007845E7"/>
    <w:rsid w:val="00784914"/>
    <w:rsid w:val="007853E1"/>
    <w:rsid w:val="00785ACD"/>
    <w:rsid w:val="00785BDA"/>
    <w:rsid w:val="00785F5B"/>
    <w:rsid w:val="007860B9"/>
    <w:rsid w:val="007865B2"/>
    <w:rsid w:val="00786B10"/>
    <w:rsid w:val="00786B9D"/>
    <w:rsid w:val="00786FB1"/>
    <w:rsid w:val="00786FC2"/>
    <w:rsid w:val="0078701B"/>
    <w:rsid w:val="0078756F"/>
    <w:rsid w:val="007876F7"/>
    <w:rsid w:val="00787F84"/>
    <w:rsid w:val="00790215"/>
    <w:rsid w:val="007902B1"/>
    <w:rsid w:val="007911FC"/>
    <w:rsid w:val="007915A5"/>
    <w:rsid w:val="00792207"/>
    <w:rsid w:val="00792BFA"/>
    <w:rsid w:val="00792BFF"/>
    <w:rsid w:val="00792FBE"/>
    <w:rsid w:val="0079364C"/>
    <w:rsid w:val="00793668"/>
    <w:rsid w:val="00793751"/>
    <w:rsid w:val="00794379"/>
    <w:rsid w:val="007944FD"/>
    <w:rsid w:val="00794846"/>
    <w:rsid w:val="00794CB5"/>
    <w:rsid w:val="007955D8"/>
    <w:rsid w:val="00795AE3"/>
    <w:rsid w:val="00795B36"/>
    <w:rsid w:val="00796AA4"/>
    <w:rsid w:val="00796B9C"/>
    <w:rsid w:val="0079718B"/>
    <w:rsid w:val="00797271"/>
    <w:rsid w:val="00797742"/>
    <w:rsid w:val="007978A2"/>
    <w:rsid w:val="00797DB5"/>
    <w:rsid w:val="007A0064"/>
    <w:rsid w:val="007A01C6"/>
    <w:rsid w:val="007A0C7C"/>
    <w:rsid w:val="007A0D01"/>
    <w:rsid w:val="007A0E5B"/>
    <w:rsid w:val="007A0E97"/>
    <w:rsid w:val="007A141C"/>
    <w:rsid w:val="007A1449"/>
    <w:rsid w:val="007A160D"/>
    <w:rsid w:val="007A1DE1"/>
    <w:rsid w:val="007A1E0C"/>
    <w:rsid w:val="007A20E3"/>
    <w:rsid w:val="007A2392"/>
    <w:rsid w:val="007A299B"/>
    <w:rsid w:val="007A2BCE"/>
    <w:rsid w:val="007A2F64"/>
    <w:rsid w:val="007A35B5"/>
    <w:rsid w:val="007A3897"/>
    <w:rsid w:val="007A41C0"/>
    <w:rsid w:val="007A4321"/>
    <w:rsid w:val="007A45FC"/>
    <w:rsid w:val="007A480D"/>
    <w:rsid w:val="007A4F7E"/>
    <w:rsid w:val="007A5039"/>
    <w:rsid w:val="007A54EB"/>
    <w:rsid w:val="007A63CC"/>
    <w:rsid w:val="007A69DE"/>
    <w:rsid w:val="007A6CCD"/>
    <w:rsid w:val="007A6CE6"/>
    <w:rsid w:val="007A7908"/>
    <w:rsid w:val="007A7BA7"/>
    <w:rsid w:val="007A7C7B"/>
    <w:rsid w:val="007A7E1C"/>
    <w:rsid w:val="007A7F9D"/>
    <w:rsid w:val="007B01D4"/>
    <w:rsid w:val="007B030C"/>
    <w:rsid w:val="007B0484"/>
    <w:rsid w:val="007B08BA"/>
    <w:rsid w:val="007B0AFD"/>
    <w:rsid w:val="007B0BF6"/>
    <w:rsid w:val="007B0FDB"/>
    <w:rsid w:val="007B11C2"/>
    <w:rsid w:val="007B1372"/>
    <w:rsid w:val="007B14D4"/>
    <w:rsid w:val="007B1D78"/>
    <w:rsid w:val="007B24AD"/>
    <w:rsid w:val="007B24C4"/>
    <w:rsid w:val="007B2545"/>
    <w:rsid w:val="007B261E"/>
    <w:rsid w:val="007B2DB7"/>
    <w:rsid w:val="007B2DE4"/>
    <w:rsid w:val="007B3063"/>
    <w:rsid w:val="007B3188"/>
    <w:rsid w:val="007B4011"/>
    <w:rsid w:val="007B4F6B"/>
    <w:rsid w:val="007B5605"/>
    <w:rsid w:val="007B5AB7"/>
    <w:rsid w:val="007B5E0A"/>
    <w:rsid w:val="007B5E57"/>
    <w:rsid w:val="007B6079"/>
    <w:rsid w:val="007B60CB"/>
    <w:rsid w:val="007B662B"/>
    <w:rsid w:val="007B6ADB"/>
    <w:rsid w:val="007B6F5C"/>
    <w:rsid w:val="007B7013"/>
    <w:rsid w:val="007B72FD"/>
    <w:rsid w:val="007B7429"/>
    <w:rsid w:val="007B7499"/>
    <w:rsid w:val="007B7740"/>
    <w:rsid w:val="007B7B9D"/>
    <w:rsid w:val="007C023D"/>
    <w:rsid w:val="007C0355"/>
    <w:rsid w:val="007C0443"/>
    <w:rsid w:val="007C053F"/>
    <w:rsid w:val="007C0941"/>
    <w:rsid w:val="007C0A77"/>
    <w:rsid w:val="007C0C5D"/>
    <w:rsid w:val="007C0E2D"/>
    <w:rsid w:val="007C134D"/>
    <w:rsid w:val="007C142E"/>
    <w:rsid w:val="007C157C"/>
    <w:rsid w:val="007C171C"/>
    <w:rsid w:val="007C230A"/>
    <w:rsid w:val="007C2751"/>
    <w:rsid w:val="007C296D"/>
    <w:rsid w:val="007C32E0"/>
    <w:rsid w:val="007C3A15"/>
    <w:rsid w:val="007C4048"/>
    <w:rsid w:val="007C47AC"/>
    <w:rsid w:val="007C480B"/>
    <w:rsid w:val="007C4F20"/>
    <w:rsid w:val="007C509C"/>
    <w:rsid w:val="007C56E0"/>
    <w:rsid w:val="007C58FC"/>
    <w:rsid w:val="007C5942"/>
    <w:rsid w:val="007C5E0B"/>
    <w:rsid w:val="007C632E"/>
    <w:rsid w:val="007C71BB"/>
    <w:rsid w:val="007C71E4"/>
    <w:rsid w:val="007C7679"/>
    <w:rsid w:val="007C7E7E"/>
    <w:rsid w:val="007C7FC9"/>
    <w:rsid w:val="007D0AA5"/>
    <w:rsid w:val="007D1134"/>
    <w:rsid w:val="007D18BD"/>
    <w:rsid w:val="007D1BC0"/>
    <w:rsid w:val="007D1F16"/>
    <w:rsid w:val="007D22F5"/>
    <w:rsid w:val="007D2A8B"/>
    <w:rsid w:val="007D2B8D"/>
    <w:rsid w:val="007D31AA"/>
    <w:rsid w:val="007D32F7"/>
    <w:rsid w:val="007D35FC"/>
    <w:rsid w:val="007D36CE"/>
    <w:rsid w:val="007D3EEA"/>
    <w:rsid w:val="007D476E"/>
    <w:rsid w:val="007D4900"/>
    <w:rsid w:val="007D5C84"/>
    <w:rsid w:val="007D5ECF"/>
    <w:rsid w:val="007D5FFF"/>
    <w:rsid w:val="007D65AB"/>
    <w:rsid w:val="007D6647"/>
    <w:rsid w:val="007D6D63"/>
    <w:rsid w:val="007D6F6B"/>
    <w:rsid w:val="007D7DE9"/>
    <w:rsid w:val="007E042E"/>
    <w:rsid w:val="007E0996"/>
    <w:rsid w:val="007E0B3C"/>
    <w:rsid w:val="007E0F70"/>
    <w:rsid w:val="007E111E"/>
    <w:rsid w:val="007E131E"/>
    <w:rsid w:val="007E1644"/>
    <w:rsid w:val="007E1778"/>
    <w:rsid w:val="007E1A29"/>
    <w:rsid w:val="007E1B47"/>
    <w:rsid w:val="007E282D"/>
    <w:rsid w:val="007E2FD7"/>
    <w:rsid w:val="007E3362"/>
    <w:rsid w:val="007E46A1"/>
    <w:rsid w:val="007E4C8C"/>
    <w:rsid w:val="007E4FE1"/>
    <w:rsid w:val="007E50A9"/>
    <w:rsid w:val="007E57FF"/>
    <w:rsid w:val="007E5C5A"/>
    <w:rsid w:val="007E5C73"/>
    <w:rsid w:val="007E5FA7"/>
    <w:rsid w:val="007E6653"/>
    <w:rsid w:val="007E6ED0"/>
    <w:rsid w:val="007E72B7"/>
    <w:rsid w:val="007E78AD"/>
    <w:rsid w:val="007E7E97"/>
    <w:rsid w:val="007E7F4E"/>
    <w:rsid w:val="007F0253"/>
    <w:rsid w:val="007F1520"/>
    <w:rsid w:val="007F1871"/>
    <w:rsid w:val="007F1C38"/>
    <w:rsid w:val="007F1E79"/>
    <w:rsid w:val="007F1F74"/>
    <w:rsid w:val="007F2432"/>
    <w:rsid w:val="007F2650"/>
    <w:rsid w:val="007F3F4A"/>
    <w:rsid w:val="007F41E2"/>
    <w:rsid w:val="007F4374"/>
    <w:rsid w:val="007F4909"/>
    <w:rsid w:val="007F49A0"/>
    <w:rsid w:val="007F4E4D"/>
    <w:rsid w:val="007F5400"/>
    <w:rsid w:val="007F5663"/>
    <w:rsid w:val="007F59D3"/>
    <w:rsid w:val="007F5D0C"/>
    <w:rsid w:val="007F6073"/>
    <w:rsid w:val="007F60EB"/>
    <w:rsid w:val="007F633E"/>
    <w:rsid w:val="007F6C65"/>
    <w:rsid w:val="007F6E02"/>
    <w:rsid w:val="007F707E"/>
    <w:rsid w:val="007F7241"/>
    <w:rsid w:val="007F7A48"/>
    <w:rsid w:val="007F7AF5"/>
    <w:rsid w:val="007F7E28"/>
    <w:rsid w:val="008005C1"/>
    <w:rsid w:val="00800952"/>
    <w:rsid w:val="00800BC3"/>
    <w:rsid w:val="00800DF6"/>
    <w:rsid w:val="00801095"/>
    <w:rsid w:val="0080130C"/>
    <w:rsid w:val="00801AC0"/>
    <w:rsid w:val="00801DA8"/>
    <w:rsid w:val="00801F4B"/>
    <w:rsid w:val="008029E1"/>
    <w:rsid w:val="00802D7B"/>
    <w:rsid w:val="00802E63"/>
    <w:rsid w:val="00802E9B"/>
    <w:rsid w:val="008030BA"/>
    <w:rsid w:val="0080382C"/>
    <w:rsid w:val="00803924"/>
    <w:rsid w:val="00803ABE"/>
    <w:rsid w:val="00803E75"/>
    <w:rsid w:val="00803F30"/>
    <w:rsid w:val="0080457B"/>
    <w:rsid w:val="00804639"/>
    <w:rsid w:val="0080482C"/>
    <w:rsid w:val="00804991"/>
    <w:rsid w:val="008056BF"/>
    <w:rsid w:val="008059D7"/>
    <w:rsid w:val="00805C96"/>
    <w:rsid w:val="00805E09"/>
    <w:rsid w:val="00805F8B"/>
    <w:rsid w:val="008062FB"/>
    <w:rsid w:val="008067E3"/>
    <w:rsid w:val="00806B81"/>
    <w:rsid w:val="00807664"/>
    <w:rsid w:val="008076E8"/>
    <w:rsid w:val="00807BDC"/>
    <w:rsid w:val="00807F9F"/>
    <w:rsid w:val="0081129D"/>
    <w:rsid w:val="00811492"/>
    <w:rsid w:val="008117C9"/>
    <w:rsid w:val="008118AF"/>
    <w:rsid w:val="00811A83"/>
    <w:rsid w:val="00812039"/>
    <w:rsid w:val="00812714"/>
    <w:rsid w:val="00812800"/>
    <w:rsid w:val="008128B4"/>
    <w:rsid w:val="008131A9"/>
    <w:rsid w:val="00813537"/>
    <w:rsid w:val="00813752"/>
    <w:rsid w:val="00813AE6"/>
    <w:rsid w:val="00813CAA"/>
    <w:rsid w:val="00814B72"/>
    <w:rsid w:val="00814B85"/>
    <w:rsid w:val="00814C1F"/>
    <w:rsid w:val="00815309"/>
    <w:rsid w:val="008154DD"/>
    <w:rsid w:val="00815708"/>
    <w:rsid w:val="00815E91"/>
    <w:rsid w:val="00815FA3"/>
    <w:rsid w:val="00815FB0"/>
    <w:rsid w:val="00816696"/>
    <w:rsid w:val="008168BE"/>
    <w:rsid w:val="0081759A"/>
    <w:rsid w:val="00817694"/>
    <w:rsid w:val="00817817"/>
    <w:rsid w:val="00817D7C"/>
    <w:rsid w:val="008204D2"/>
    <w:rsid w:val="00820614"/>
    <w:rsid w:val="0082069E"/>
    <w:rsid w:val="00820B78"/>
    <w:rsid w:val="00820D99"/>
    <w:rsid w:val="00820DA1"/>
    <w:rsid w:val="00820E5B"/>
    <w:rsid w:val="0082175A"/>
    <w:rsid w:val="00821A3C"/>
    <w:rsid w:val="00821ADD"/>
    <w:rsid w:val="00821E53"/>
    <w:rsid w:val="00822132"/>
    <w:rsid w:val="008221F6"/>
    <w:rsid w:val="00822591"/>
    <w:rsid w:val="00822D64"/>
    <w:rsid w:val="00822EAA"/>
    <w:rsid w:val="00823077"/>
    <w:rsid w:val="008239F5"/>
    <w:rsid w:val="00823B99"/>
    <w:rsid w:val="00824668"/>
    <w:rsid w:val="00824B90"/>
    <w:rsid w:val="00825194"/>
    <w:rsid w:val="00825BEE"/>
    <w:rsid w:val="008266C2"/>
    <w:rsid w:val="0082754D"/>
    <w:rsid w:val="00830030"/>
    <w:rsid w:val="008304EE"/>
    <w:rsid w:val="00830611"/>
    <w:rsid w:val="008307F4"/>
    <w:rsid w:val="008308AA"/>
    <w:rsid w:val="00830C97"/>
    <w:rsid w:val="0083121D"/>
    <w:rsid w:val="0083162D"/>
    <w:rsid w:val="0083187F"/>
    <w:rsid w:val="00831C2D"/>
    <w:rsid w:val="00831EB9"/>
    <w:rsid w:val="00831F42"/>
    <w:rsid w:val="008320D6"/>
    <w:rsid w:val="008328B2"/>
    <w:rsid w:val="008329C9"/>
    <w:rsid w:val="00832F7F"/>
    <w:rsid w:val="008330A3"/>
    <w:rsid w:val="00833265"/>
    <w:rsid w:val="00833651"/>
    <w:rsid w:val="00834FF4"/>
    <w:rsid w:val="008359A6"/>
    <w:rsid w:val="00835F0A"/>
    <w:rsid w:val="00836506"/>
    <w:rsid w:val="00836523"/>
    <w:rsid w:val="00836B82"/>
    <w:rsid w:val="00836EA3"/>
    <w:rsid w:val="008370D2"/>
    <w:rsid w:val="00840152"/>
    <w:rsid w:val="008401AD"/>
    <w:rsid w:val="00840CF2"/>
    <w:rsid w:val="008412B0"/>
    <w:rsid w:val="0084130B"/>
    <w:rsid w:val="00841579"/>
    <w:rsid w:val="0084191F"/>
    <w:rsid w:val="00841B44"/>
    <w:rsid w:val="00841CA9"/>
    <w:rsid w:val="00841E88"/>
    <w:rsid w:val="00842102"/>
    <w:rsid w:val="008427FC"/>
    <w:rsid w:val="00842B28"/>
    <w:rsid w:val="00842CB9"/>
    <w:rsid w:val="00842D48"/>
    <w:rsid w:val="00842E36"/>
    <w:rsid w:val="008438C7"/>
    <w:rsid w:val="008442DC"/>
    <w:rsid w:val="008447EF"/>
    <w:rsid w:val="00844918"/>
    <w:rsid w:val="00844FB1"/>
    <w:rsid w:val="00845687"/>
    <w:rsid w:val="00845695"/>
    <w:rsid w:val="008458BE"/>
    <w:rsid w:val="0084602C"/>
    <w:rsid w:val="00846D6C"/>
    <w:rsid w:val="008470BB"/>
    <w:rsid w:val="008471B1"/>
    <w:rsid w:val="008476A9"/>
    <w:rsid w:val="0084782B"/>
    <w:rsid w:val="00847B19"/>
    <w:rsid w:val="00850012"/>
    <w:rsid w:val="0085007B"/>
    <w:rsid w:val="008500C4"/>
    <w:rsid w:val="0085025C"/>
    <w:rsid w:val="00850907"/>
    <w:rsid w:val="00850CDA"/>
    <w:rsid w:val="00850D98"/>
    <w:rsid w:val="008515F9"/>
    <w:rsid w:val="00851BEC"/>
    <w:rsid w:val="008524BF"/>
    <w:rsid w:val="008524EF"/>
    <w:rsid w:val="00853140"/>
    <w:rsid w:val="008534E4"/>
    <w:rsid w:val="00853CD3"/>
    <w:rsid w:val="00854B75"/>
    <w:rsid w:val="00855236"/>
    <w:rsid w:val="00855441"/>
    <w:rsid w:val="008557BA"/>
    <w:rsid w:val="0085602D"/>
    <w:rsid w:val="0085652F"/>
    <w:rsid w:val="008566F4"/>
    <w:rsid w:val="00856D49"/>
    <w:rsid w:val="00857CB0"/>
    <w:rsid w:val="00857E98"/>
    <w:rsid w:val="00857FC1"/>
    <w:rsid w:val="00860947"/>
    <w:rsid w:val="008610E9"/>
    <w:rsid w:val="0086195C"/>
    <w:rsid w:val="00861D69"/>
    <w:rsid w:val="00862210"/>
    <w:rsid w:val="0086236B"/>
    <w:rsid w:val="008624A2"/>
    <w:rsid w:val="0086263B"/>
    <w:rsid w:val="008630C7"/>
    <w:rsid w:val="0086351C"/>
    <w:rsid w:val="008635C7"/>
    <w:rsid w:val="00863B2B"/>
    <w:rsid w:val="008651A9"/>
    <w:rsid w:val="0086549E"/>
    <w:rsid w:val="0086556C"/>
    <w:rsid w:val="00865A43"/>
    <w:rsid w:val="00865ABA"/>
    <w:rsid w:val="00865DA7"/>
    <w:rsid w:val="00866208"/>
    <w:rsid w:val="00866768"/>
    <w:rsid w:val="00866BEB"/>
    <w:rsid w:val="00867C1C"/>
    <w:rsid w:val="00867C69"/>
    <w:rsid w:val="00867CEC"/>
    <w:rsid w:val="00867DC0"/>
    <w:rsid w:val="0087032D"/>
    <w:rsid w:val="008703EA"/>
    <w:rsid w:val="00870859"/>
    <w:rsid w:val="00870A12"/>
    <w:rsid w:val="00870A62"/>
    <w:rsid w:val="00870F1E"/>
    <w:rsid w:val="008711FC"/>
    <w:rsid w:val="0087189F"/>
    <w:rsid w:val="00871D09"/>
    <w:rsid w:val="00872484"/>
    <w:rsid w:val="00872830"/>
    <w:rsid w:val="00872C35"/>
    <w:rsid w:val="00872CF8"/>
    <w:rsid w:val="00872DF0"/>
    <w:rsid w:val="008736EC"/>
    <w:rsid w:val="00874410"/>
    <w:rsid w:val="008744C5"/>
    <w:rsid w:val="00874C8D"/>
    <w:rsid w:val="00875224"/>
    <w:rsid w:val="00875237"/>
    <w:rsid w:val="00875646"/>
    <w:rsid w:val="00875CA7"/>
    <w:rsid w:val="0087625A"/>
    <w:rsid w:val="00876731"/>
    <w:rsid w:val="00876E23"/>
    <w:rsid w:val="008773B0"/>
    <w:rsid w:val="008776C3"/>
    <w:rsid w:val="0087774A"/>
    <w:rsid w:val="008778B2"/>
    <w:rsid w:val="00877D2D"/>
    <w:rsid w:val="00877E51"/>
    <w:rsid w:val="00877ED5"/>
    <w:rsid w:val="00880172"/>
    <w:rsid w:val="008804ED"/>
    <w:rsid w:val="00880541"/>
    <w:rsid w:val="00880671"/>
    <w:rsid w:val="00880783"/>
    <w:rsid w:val="00880906"/>
    <w:rsid w:val="00880DA2"/>
    <w:rsid w:val="00881004"/>
    <w:rsid w:val="0088100F"/>
    <w:rsid w:val="00881185"/>
    <w:rsid w:val="008811D3"/>
    <w:rsid w:val="0088131C"/>
    <w:rsid w:val="008817A2"/>
    <w:rsid w:val="008818E2"/>
    <w:rsid w:val="00881CAC"/>
    <w:rsid w:val="008820EA"/>
    <w:rsid w:val="008826D1"/>
    <w:rsid w:val="008832C1"/>
    <w:rsid w:val="008833B0"/>
    <w:rsid w:val="008837B8"/>
    <w:rsid w:val="00883A60"/>
    <w:rsid w:val="00883ADB"/>
    <w:rsid w:val="00883C01"/>
    <w:rsid w:val="00883CC1"/>
    <w:rsid w:val="00883E90"/>
    <w:rsid w:val="00884637"/>
    <w:rsid w:val="008849A5"/>
    <w:rsid w:val="00884EA2"/>
    <w:rsid w:val="008856C1"/>
    <w:rsid w:val="00885729"/>
    <w:rsid w:val="008858F6"/>
    <w:rsid w:val="00885DA8"/>
    <w:rsid w:val="00885E0B"/>
    <w:rsid w:val="00886059"/>
    <w:rsid w:val="008865C1"/>
    <w:rsid w:val="008867FB"/>
    <w:rsid w:val="00886895"/>
    <w:rsid w:val="0088689E"/>
    <w:rsid w:val="008869E3"/>
    <w:rsid w:val="0088735D"/>
    <w:rsid w:val="00887463"/>
    <w:rsid w:val="00887975"/>
    <w:rsid w:val="00887EBE"/>
    <w:rsid w:val="00890D53"/>
    <w:rsid w:val="00891136"/>
    <w:rsid w:val="00891263"/>
    <w:rsid w:val="008912ED"/>
    <w:rsid w:val="00891502"/>
    <w:rsid w:val="00891A47"/>
    <w:rsid w:val="00891C88"/>
    <w:rsid w:val="00891CBB"/>
    <w:rsid w:val="00891E42"/>
    <w:rsid w:val="00891FC8"/>
    <w:rsid w:val="0089223F"/>
    <w:rsid w:val="0089252C"/>
    <w:rsid w:val="00892563"/>
    <w:rsid w:val="00892829"/>
    <w:rsid w:val="00892ABB"/>
    <w:rsid w:val="00892D64"/>
    <w:rsid w:val="00892E1D"/>
    <w:rsid w:val="00893859"/>
    <w:rsid w:val="00893DBD"/>
    <w:rsid w:val="00894445"/>
    <w:rsid w:val="008944EF"/>
    <w:rsid w:val="008946B3"/>
    <w:rsid w:val="008947B0"/>
    <w:rsid w:val="00894A62"/>
    <w:rsid w:val="00894A64"/>
    <w:rsid w:val="00894F6C"/>
    <w:rsid w:val="0089513A"/>
    <w:rsid w:val="00895A48"/>
    <w:rsid w:val="00895AB9"/>
    <w:rsid w:val="00895C52"/>
    <w:rsid w:val="00895EB7"/>
    <w:rsid w:val="00896AEB"/>
    <w:rsid w:val="00896B72"/>
    <w:rsid w:val="008974AF"/>
    <w:rsid w:val="00897D6C"/>
    <w:rsid w:val="00897F47"/>
    <w:rsid w:val="008A045F"/>
    <w:rsid w:val="008A071B"/>
    <w:rsid w:val="008A09FA"/>
    <w:rsid w:val="008A143A"/>
    <w:rsid w:val="008A17A4"/>
    <w:rsid w:val="008A17DB"/>
    <w:rsid w:val="008A1E26"/>
    <w:rsid w:val="008A2415"/>
    <w:rsid w:val="008A2871"/>
    <w:rsid w:val="008A2DC3"/>
    <w:rsid w:val="008A36BA"/>
    <w:rsid w:val="008A380D"/>
    <w:rsid w:val="008A3BCA"/>
    <w:rsid w:val="008A3D28"/>
    <w:rsid w:val="008A407A"/>
    <w:rsid w:val="008A44F7"/>
    <w:rsid w:val="008A522A"/>
    <w:rsid w:val="008A5CAB"/>
    <w:rsid w:val="008A64FE"/>
    <w:rsid w:val="008A66DB"/>
    <w:rsid w:val="008A67A0"/>
    <w:rsid w:val="008A6B20"/>
    <w:rsid w:val="008A6E38"/>
    <w:rsid w:val="008A7630"/>
    <w:rsid w:val="008A76C3"/>
    <w:rsid w:val="008B010B"/>
    <w:rsid w:val="008B02ED"/>
    <w:rsid w:val="008B040F"/>
    <w:rsid w:val="008B0624"/>
    <w:rsid w:val="008B062A"/>
    <w:rsid w:val="008B1980"/>
    <w:rsid w:val="008B1F4F"/>
    <w:rsid w:val="008B20A1"/>
    <w:rsid w:val="008B20D6"/>
    <w:rsid w:val="008B20F0"/>
    <w:rsid w:val="008B333C"/>
    <w:rsid w:val="008B3763"/>
    <w:rsid w:val="008B38B3"/>
    <w:rsid w:val="008B3D52"/>
    <w:rsid w:val="008B3EA6"/>
    <w:rsid w:val="008B3EE4"/>
    <w:rsid w:val="008B401E"/>
    <w:rsid w:val="008B4106"/>
    <w:rsid w:val="008B4327"/>
    <w:rsid w:val="008B4895"/>
    <w:rsid w:val="008B4924"/>
    <w:rsid w:val="008B4A58"/>
    <w:rsid w:val="008B4BE5"/>
    <w:rsid w:val="008B4E43"/>
    <w:rsid w:val="008B5200"/>
    <w:rsid w:val="008B5355"/>
    <w:rsid w:val="008B5497"/>
    <w:rsid w:val="008B5986"/>
    <w:rsid w:val="008B598A"/>
    <w:rsid w:val="008B59E6"/>
    <w:rsid w:val="008B5DAB"/>
    <w:rsid w:val="008B61A7"/>
    <w:rsid w:val="008B6562"/>
    <w:rsid w:val="008B6DD7"/>
    <w:rsid w:val="008B7B3D"/>
    <w:rsid w:val="008B7C9C"/>
    <w:rsid w:val="008B7F22"/>
    <w:rsid w:val="008C18AD"/>
    <w:rsid w:val="008C1AB4"/>
    <w:rsid w:val="008C2373"/>
    <w:rsid w:val="008C24D6"/>
    <w:rsid w:val="008C3904"/>
    <w:rsid w:val="008C3F15"/>
    <w:rsid w:val="008C434A"/>
    <w:rsid w:val="008C4E78"/>
    <w:rsid w:val="008C53CD"/>
    <w:rsid w:val="008C5DFD"/>
    <w:rsid w:val="008C6424"/>
    <w:rsid w:val="008C6849"/>
    <w:rsid w:val="008C728A"/>
    <w:rsid w:val="008C7559"/>
    <w:rsid w:val="008C76F3"/>
    <w:rsid w:val="008D045F"/>
    <w:rsid w:val="008D04F4"/>
    <w:rsid w:val="008D0598"/>
    <w:rsid w:val="008D0ED3"/>
    <w:rsid w:val="008D1342"/>
    <w:rsid w:val="008D168D"/>
    <w:rsid w:val="008D1DAC"/>
    <w:rsid w:val="008D3440"/>
    <w:rsid w:val="008D3514"/>
    <w:rsid w:val="008D473A"/>
    <w:rsid w:val="008D479B"/>
    <w:rsid w:val="008D510D"/>
    <w:rsid w:val="008D5286"/>
    <w:rsid w:val="008D53FB"/>
    <w:rsid w:val="008D568D"/>
    <w:rsid w:val="008D655F"/>
    <w:rsid w:val="008D65DC"/>
    <w:rsid w:val="008D69A6"/>
    <w:rsid w:val="008D6BE4"/>
    <w:rsid w:val="008D76EF"/>
    <w:rsid w:val="008D7803"/>
    <w:rsid w:val="008D7B79"/>
    <w:rsid w:val="008D7C3F"/>
    <w:rsid w:val="008E008A"/>
    <w:rsid w:val="008E08F1"/>
    <w:rsid w:val="008E1604"/>
    <w:rsid w:val="008E18DD"/>
    <w:rsid w:val="008E23F7"/>
    <w:rsid w:val="008E263C"/>
    <w:rsid w:val="008E338B"/>
    <w:rsid w:val="008E36EF"/>
    <w:rsid w:val="008E389E"/>
    <w:rsid w:val="008E397C"/>
    <w:rsid w:val="008E40B2"/>
    <w:rsid w:val="008E48AC"/>
    <w:rsid w:val="008E4B0A"/>
    <w:rsid w:val="008E4D9E"/>
    <w:rsid w:val="008E5031"/>
    <w:rsid w:val="008E503E"/>
    <w:rsid w:val="008E527C"/>
    <w:rsid w:val="008E52FB"/>
    <w:rsid w:val="008E539B"/>
    <w:rsid w:val="008E549D"/>
    <w:rsid w:val="008E554A"/>
    <w:rsid w:val="008E5716"/>
    <w:rsid w:val="008E592C"/>
    <w:rsid w:val="008E672D"/>
    <w:rsid w:val="008E6EC8"/>
    <w:rsid w:val="008E7135"/>
    <w:rsid w:val="008E72B1"/>
    <w:rsid w:val="008E7F72"/>
    <w:rsid w:val="008F082E"/>
    <w:rsid w:val="008F0ED9"/>
    <w:rsid w:val="008F1127"/>
    <w:rsid w:val="008F134C"/>
    <w:rsid w:val="008F13F8"/>
    <w:rsid w:val="008F1691"/>
    <w:rsid w:val="008F1BD2"/>
    <w:rsid w:val="008F1DC5"/>
    <w:rsid w:val="008F2052"/>
    <w:rsid w:val="008F232F"/>
    <w:rsid w:val="008F233E"/>
    <w:rsid w:val="008F2781"/>
    <w:rsid w:val="008F283B"/>
    <w:rsid w:val="008F385E"/>
    <w:rsid w:val="008F3B64"/>
    <w:rsid w:val="008F42FD"/>
    <w:rsid w:val="008F4BAD"/>
    <w:rsid w:val="008F508A"/>
    <w:rsid w:val="008F51C5"/>
    <w:rsid w:val="008F56EA"/>
    <w:rsid w:val="008F66BC"/>
    <w:rsid w:val="008F6D55"/>
    <w:rsid w:val="008F72A3"/>
    <w:rsid w:val="008F7320"/>
    <w:rsid w:val="008F747C"/>
    <w:rsid w:val="008F75C5"/>
    <w:rsid w:val="008F788A"/>
    <w:rsid w:val="008F78B9"/>
    <w:rsid w:val="00900573"/>
    <w:rsid w:val="009006FC"/>
    <w:rsid w:val="00900874"/>
    <w:rsid w:val="00900CF6"/>
    <w:rsid w:val="009016E0"/>
    <w:rsid w:val="009018D1"/>
    <w:rsid w:val="00901A21"/>
    <w:rsid w:val="0090200F"/>
    <w:rsid w:val="009020C3"/>
    <w:rsid w:val="0090210E"/>
    <w:rsid w:val="009023DD"/>
    <w:rsid w:val="00902FED"/>
    <w:rsid w:val="009032C0"/>
    <w:rsid w:val="0090337B"/>
    <w:rsid w:val="009033F7"/>
    <w:rsid w:val="009035CF"/>
    <w:rsid w:val="009038B2"/>
    <w:rsid w:val="00903A8D"/>
    <w:rsid w:val="00903F4C"/>
    <w:rsid w:val="009040AF"/>
    <w:rsid w:val="00904221"/>
    <w:rsid w:val="00904C0D"/>
    <w:rsid w:val="00904ECB"/>
    <w:rsid w:val="0090534D"/>
    <w:rsid w:val="00906014"/>
    <w:rsid w:val="00906C0F"/>
    <w:rsid w:val="00906F47"/>
    <w:rsid w:val="00906F4C"/>
    <w:rsid w:val="009071D1"/>
    <w:rsid w:val="009077F7"/>
    <w:rsid w:val="0090790E"/>
    <w:rsid w:val="009079B1"/>
    <w:rsid w:val="00907AA2"/>
    <w:rsid w:val="00907CBD"/>
    <w:rsid w:val="009101DA"/>
    <w:rsid w:val="00910464"/>
    <w:rsid w:val="009105C8"/>
    <w:rsid w:val="00910803"/>
    <w:rsid w:val="00910BAE"/>
    <w:rsid w:val="00910BBA"/>
    <w:rsid w:val="009110C8"/>
    <w:rsid w:val="00911268"/>
    <w:rsid w:val="00911783"/>
    <w:rsid w:val="00911882"/>
    <w:rsid w:val="009119DF"/>
    <w:rsid w:val="00911ADE"/>
    <w:rsid w:val="00911B00"/>
    <w:rsid w:val="00911D56"/>
    <w:rsid w:val="00911F04"/>
    <w:rsid w:val="00913BD0"/>
    <w:rsid w:val="00913CC4"/>
    <w:rsid w:val="00914502"/>
    <w:rsid w:val="00914696"/>
    <w:rsid w:val="009146BD"/>
    <w:rsid w:val="009149B8"/>
    <w:rsid w:val="00914F24"/>
    <w:rsid w:val="00915730"/>
    <w:rsid w:val="00915929"/>
    <w:rsid w:val="009159ED"/>
    <w:rsid w:val="00915BE1"/>
    <w:rsid w:val="00915D65"/>
    <w:rsid w:val="00915F5D"/>
    <w:rsid w:val="009163B0"/>
    <w:rsid w:val="009168C5"/>
    <w:rsid w:val="0091787A"/>
    <w:rsid w:val="00917966"/>
    <w:rsid w:val="009206FD"/>
    <w:rsid w:val="00920EEB"/>
    <w:rsid w:val="0092147D"/>
    <w:rsid w:val="0092156D"/>
    <w:rsid w:val="0092160A"/>
    <w:rsid w:val="00921D2E"/>
    <w:rsid w:val="00921D99"/>
    <w:rsid w:val="00922097"/>
    <w:rsid w:val="009222BE"/>
    <w:rsid w:val="0092260C"/>
    <w:rsid w:val="00922B1A"/>
    <w:rsid w:val="00922B3B"/>
    <w:rsid w:val="0092301F"/>
    <w:rsid w:val="00923033"/>
    <w:rsid w:val="00923B7C"/>
    <w:rsid w:val="00923C0C"/>
    <w:rsid w:val="00923FFA"/>
    <w:rsid w:val="009248F9"/>
    <w:rsid w:val="00924AE8"/>
    <w:rsid w:val="00924C07"/>
    <w:rsid w:val="00924F02"/>
    <w:rsid w:val="00925451"/>
    <w:rsid w:val="009255B6"/>
    <w:rsid w:val="00925708"/>
    <w:rsid w:val="00925C71"/>
    <w:rsid w:val="00925D53"/>
    <w:rsid w:val="00925D60"/>
    <w:rsid w:val="00925D70"/>
    <w:rsid w:val="0092635E"/>
    <w:rsid w:val="00926397"/>
    <w:rsid w:val="00926691"/>
    <w:rsid w:val="00926A40"/>
    <w:rsid w:val="00926C18"/>
    <w:rsid w:val="009272D7"/>
    <w:rsid w:val="00930507"/>
    <w:rsid w:val="0093055E"/>
    <w:rsid w:val="00930ACD"/>
    <w:rsid w:val="00930B6E"/>
    <w:rsid w:val="00930BBD"/>
    <w:rsid w:val="00930D67"/>
    <w:rsid w:val="009312CA"/>
    <w:rsid w:val="00931A0B"/>
    <w:rsid w:val="00931BF5"/>
    <w:rsid w:val="0093321F"/>
    <w:rsid w:val="009332E0"/>
    <w:rsid w:val="00933C0C"/>
    <w:rsid w:val="00933F49"/>
    <w:rsid w:val="009346F2"/>
    <w:rsid w:val="009349C0"/>
    <w:rsid w:val="00934E1B"/>
    <w:rsid w:val="00934FA6"/>
    <w:rsid w:val="009351DA"/>
    <w:rsid w:val="00935CC8"/>
    <w:rsid w:val="00935ED0"/>
    <w:rsid w:val="00936070"/>
    <w:rsid w:val="00936C50"/>
    <w:rsid w:val="00936E2A"/>
    <w:rsid w:val="00937338"/>
    <w:rsid w:val="009376C8"/>
    <w:rsid w:val="00937749"/>
    <w:rsid w:val="0094002B"/>
    <w:rsid w:val="00940161"/>
    <w:rsid w:val="00941EE7"/>
    <w:rsid w:val="00942A92"/>
    <w:rsid w:val="00942B40"/>
    <w:rsid w:val="009430A9"/>
    <w:rsid w:val="0094328D"/>
    <w:rsid w:val="00943F50"/>
    <w:rsid w:val="00943FDE"/>
    <w:rsid w:val="009440A3"/>
    <w:rsid w:val="009441A5"/>
    <w:rsid w:val="0094448A"/>
    <w:rsid w:val="0094470D"/>
    <w:rsid w:val="00944840"/>
    <w:rsid w:val="00944ADB"/>
    <w:rsid w:val="00945765"/>
    <w:rsid w:val="009459D3"/>
    <w:rsid w:val="00945EF5"/>
    <w:rsid w:val="00946176"/>
    <w:rsid w:val="00946844"/>
    <w:rsid w:val="00946D46"/>
    <w:rsid w:val="00946DAA"/>
    <w:rsid w:val="009470BF"/>
    <w:rsid w:val="0094770A"/>
    <w:rsid w:val="0094783B"/>
    <w:rsid w:val="00947DFD"/>
    <w:rsid w:val="0095006C"/>
    <w:rsid w:val="009501A5"/>
    <w:rsid w:val="009504FA"/>
    <w:rsid w:val="0095055C"/>
    <w:rsid w:val="009506E1"/>
    <w:rsid w:val="00950772"/>
    <w:rsid w:val="00950A4C"/>
    <w:rsid w:val="00950A57"/>
    <w:rsid w:val="00950A87"/>
    <w:rsid w:val="00950E69"/>
    <w:rsid w:val="0095145D"/>
    <w:rsid w:val="00951D55"/>
    <w:rsid w:val="0095201D"/>
    <w:rsid w:val="009521C4"/>
    <w:rsid w:val="009524A6"/>
    <w:rsid w:val="00953209"/>
    <w:rsid w:val="009532A2"/>
    <w:rsid w:val="00953689"/>
    <w:rsid w:val="009537D0"/>
    <w:rsid w:val="009539CA"/>
    <w:rsid w:val="00953A1A"/>
    <w:rsid w:val="0095433C"/>
    <w:rsid w:val="0095461D"/>
    <w:rsid w:val="009546DA"/>
    <w:rsid w:val="0095507D"/>
    <w:rsid w:val="00955756"/>
    <w:rsid w:val="009558AA"/>
    <w:rsid w:val="00955B21"/>
    <w:rsid w:val="0095608E"/>
    <w:rsid w:val="009561DC"/>
    <w:rsid w:val="00957CFA"/>
    <w:rsid w:val="0096077B"/>
    <w:rsid w:val="009607BA"/>
    <w:rsid w:val="00960823"/>
    <w:rsid w:val="009609AE"/>
    <w:rsid w:val="00960C49"/>
    <w:rsid w:val="00960D9B"/>
    <w:rsid w:val="00960E3A"/>
    <w:rsid w:val="009610AF"/>
    <w:rsid w:val="00961105"/>
    <w:rsid w:val="009615A5"/>
    <w:rsid w:val="00961B54"/>
    <w:rsid w:val="00961D59"/>
    <w:rsid w:val="0096212C"/>
    <w:rsid w:val="0096278E"/>
    <w:rsid w:val="009627F5"/>
    <w:rsid w:val="0096282D"/>
    <w:rsid w:val="009628E2"/>
    <w:rsid w:val="0096298A"/>
    <w:rsid w:val="009629A0"/>
    <w:rsid w:val="00962B38"/>
    <w:rsid w:val="009633A2"/>
    <w:rsid w:val="009637F2"/>
    <w:rsid w:val="00963DF6"/>
    <w:rsid w:val="00963E83"/>
    <w:rsid w:val="00964443"/>
    <w:rsid w:val="009646F3"/>
    <w:rsid w:val="0096554F"/>
    <w:rsid w:val="00965A49"/>
    <w:rsid w:val="00965C1D"/>
    <w:rsid w:val="00965E08"/>
    <w:rsid w:val="00966486"/>
    <w:rsid w:val="00966AEF"/>
    <w:rsid w:val="00966B42"/>
    <w:rsid w:val="00967439"/>
    <w:rsid w:val="009679EA"/>
    <w:rsid w:val="009701D6"/>
    <w:rsid w:val="009707D0"/>
    <w:rsid w:val="00970826"/>
    <w:rsid w:val="0097220E"/>
    <w:rsid w:val="00973732"/>
    <w:rsid w:val="00973CC3"/>
    <w:rsid w:val="00974686"/>
    <w:rsid w:val="00974E47"/>
    <w:rsid w:val="00975079"/>
    <w:rsid w:val="0097540F"/>
    <w:rsid w:val="00975670"/>
    <w:rsid w:val="00975775"/>
    <w:rsid w:val="00975A6E"/>
    <w:rsid w:val="00976676"/>
    <w:rsid w:val="00976942"/>
    <w:rsid w:val="0097A195"/>
    <w:rsid w:val="00980BB7"/>
    <w:rsid w:val="00980BDB"/>
    <w:rsid w:val="00980EE6"/>
    <w:rsid w:val="009811A7"/>
    <w:rsid w:val="009811DD"/>
    <w:rsid w:val="009812B1"/>
    <w:rsid w:val="00981B09"/>
    <w:rsid w:val="00981C06"/>
    <w:rsid w:val="00981EAC"/>
    <w:rsid w:val="009823A6"/>
    <w:rsid w:val="009827A5"/>
    <w:rsid w:val="00982BB3"/>
    <w:rsid w:val="00982CB4"/>
    <w:rsid w:val="00983669"/>
    <w:rsid w:val="009837AB"/>
    <w:rsid w:val="00983BEF"/>
    <w:rsid w:val="0098402A"/>
    <w:rsid w:val="00984084"/>
    <w:rsid w:val="009844A0"/>
    <w:rsid w:val="00984510"/>
    <w:rsid w:val="009855B2"/>
    <w:rsid w:val="00985DA3"/>
    <w:rsid w:val="009862D7"/>
    <w:rsid w:val="00986441"/>
    <w:rsid w:val="00986A61"/>
    <w:rsid w:val="0098716B"/>
    <w:rsid w:val="00987D29"/>
    <w:rsid w:val="00987E43"/>
    <w:rsid w:val="009904BF"/>
    <w:rsid w:val="009913CA"/>
    <w:rsid w:val="00991749"/>
    <w:rsid w:val="00992409"/>
    <w:rsid w:val="009924A3"/>
    <w:rsid w:val="0099279C"/>
    <w:rsid w:val="009927E3"/>
    <w:rsid w:val="009938D9"/>
    <w:rsid w:val="00994002"/>
    <w:rsid w:val="009945A6"/>
    <w:rsid w:val="00994732"/>
    <w:rsid w:val="009948A0"/>
    <w:rsid w:val="009949D8"/>
    <w:rsid w:val="00995434"/>
    <w:rsid w:val="00995A69"/>
    <w:rsid w:val="00995A90"/>
    <w:rsid w:val="009960D6"/>
    <w:rsid w:val="00996234"/>
    <w:rsid w:val="00996F27"/>
    <w:rsid w:val="009977C4"/>
    <w:rsid w:val="00997A0A"/>
    <w:rsid w:val="00997BFA"/>
    <w:rsid w:val="00997C53"/>
    <w:rsid w:val="00997E6A"/>
    <w:rsid w:val="00997E9B"/>
    <w:rsid w:val="009A02BA"/>
    <w:rsid w:val="009A031A"/>
    <w:rsid w:val="009A038F"/>
    <w:rsid w:val="009A0828"/>
    <w:rsid w:val="009A13C4"/>
    <w:rsid w:val="009A1515"/>
    <w:rsid w:val="009A1BE1"/>
    <w:rsid w:val="009A2997"/>
    <w:rsid w:val="009A2EAA"/>
    <w:rsid w:val="009A34A7"/>
    <w:rsid w:val="009A40FC"/>
    <w:rsid w:val="009A43F1"/>
    <w:rsid w:val="009A4459"/>
    <w:rsid w:val="009A49AD"/>
    <w:rsid w:val="009A4FF3"/>
    <w:rsid w:val="009A5541"/>
    <w:rsid w:val="009A6B0A"/>
    <w:rsid w:val="009A6D20"/>
    <w:rsid w:val="009A7E82"/>
    <w:rsid w:val="009B000E"/>
    <w:rsid w:val="009B04A5"/>
    <w:rsid w:val="009B0553"/>
    <w:rsid w:val="009B07BB"/>
    <w:rsid w:val="009B0985"/>
    <w:rsid w:val="009B1C82"/>
    <w:rsid w:val="009B1DB7"/>
    <w:rsid w:val="009B20F0"/>
    <w:rsid w:val="009B2AEA"/>
    <w:rsid w:val="009B2C30"/>
    <w:rsid w:val="009B2F83"/>
    <w:rsid w:val="009B32C4"/>
    <w:rsid w:val="009B33C0"/>
    <w:rsid w:val="009B39AE"/>
    <w:rsid w:val="009B3B7F"/>
    <w:rsid w:val="009B3EBA"/>
    <w:rsid w:val="009B4B0B"/>
    <w:rsid w:val="009B5054"/>
    <w:rsid w:val="009B5257"/>
    <w:rsid w:val="009B538A"/>
    <w:rsid w:val="009B59C9"/>
    <w:rsid w:val="009B5C29"/>
    <w:rsid w:val="009B5D5C"/>
    <w:rsid w:val="009B6695"/>
    <w:rsid w:val="009B69F6"/>
    <w:rsid w:val="009B6AF0"/>
    <w:rsid w:val="009B73D3"/>
    <w:rsid w:val="009C0157"/>
    <w:rsid w:val="009C04F2"/>
    <w:rsid w:val="009C057D"/>
    <w:rsid w:val="009C0951"/>
    <w:rsid w:val="009C0AE1"/>
    <w:rsid w:val="009C0DA7"/>
    <w:rsid w:val="009C0E88"/>
    <w:rsid w:val="009C1568"/>
    <w:rsid w:val="009C1E62"/>
    <w:rsid w:val="009C28F3"/>
    <w:rsid w:val="009C2B48"/>
    <w:rsid w:val="009C2D03"/>
    <w:rsid w:val="009C2F08"/>
    <w:rsid w:val="009C3489"/>
    <w:rsid w:val="009C3513"/>
    <w:rsid w:val="009C363D"/>
    <w:rsid w:val="009C3916"/>
    <w:rsid w:val="009C4FAB"/>
    <w:rsid w:val="009C5162"/>
    <w:rsid w:val="009C5B32"/>
    <w:rsid w:val="009C5BF4"/>
    <w:rsid w:val="009C5DE3"/>
    <w:rsid w:val="009C6223"/>
    <w:rsid w:val="009C690E"/>
    <w:rsid w:val="009C69DC"/>
    <w:rsid w:val="009C6A83"/>
    <w:rsid w:val="009C710C"/>
    <w:rsid w:val="009D005B"/>
    <w:rsid w:val="009D0742"/>
    <w:rsid w:val="009D0F5C"/>
    <w:rsid w:val="009D0FE0"/>
    <w:rsid w:val="009D1021"/>
    <w:rsid w:val="009D10AE"/>
    <w:rsid w:val="009D10FC"/>
    <w:rsid w:val="009D1464"/>
    <w:rsid w:val="009D1689"/>
    <w:rsid w:val="009D1861"/>
    <w:rsid w:val="009D1BCC"/>
    <w:rsid w:val="009D248D"/>
    <w:rsid w:val="009D2690"/>
    <w:rsid w:val="009D2B60"/>
    <w:rsid w:val="009D368B"/>
    <w:rsid w:val="009D3904"/>
    <w:rsid w:val="009D4395"/>
    <w:rsid w:val="009D451F"/>
    <w:rsid w:val="009D480C"/>
    <w:rsid w:val="009D4BC2"/>
    <w:rsid w:val="009D4DB9"/>
    <w:rsid w:val="009D526E"/>
    <w:rsid w:val="009D5279"/>
    <w:rsid w:val="009D562D"/>
    <w:rsid w:val="009D62B7"/>
    <w:rsid w:val="009D6364"/>
    <w:rsid w:val="009D64AD"/>
    <w:rsid w:val="009D661B"/>
    <w:rsid w:val="009D6A71"/>
    <w:rsid w:val="009D6A89"/>
    <w:rsid w:val="009D6AFD"/>
    <w:rsid w:val="009D6CCB"/>
    <w:rsid w:val="009D6E00"/>
    <w:rsid w:val="009D6E91"/>
    <w:rsid w:val="009D6FDA"/>
    <w:rsid w:val="009D6FF1"/>
    <w:rsid w:val="009D72F6"/>
    <w:rsid w:val="009D749E"/>
    <w:rsid w:val="009D74B0"/>
    <w:rsid w:val="009E007D"/>
    <w:rsid w:val="009E0491"/>
    <w:rsid w:val="009E0504"/>
    <w:rsid w:val="009E07DE"/>
    <w:rsid w:val="009E0A61"/>
    <w:rsid w:val="009E0B4E"/>
    <w:rsid w:val="009E1AB6"/>
    <w:rsid w:val="009E1E5D"/>
    <w:rsid w:val="009E255B"/>
    <w:rsid w:val="009E2B81"/>
    <w:rsid w:val="009E3349"/>
    <w:rsid w:val="009E3390"/>
    <w:rsid w:val="009E3521"/>
    <w:rsid w:val="009E4106"/>
    <w:rsid w:val="009E427D"/>
    <w:rsid w:val="009E4786"/>
    <w:rsid w:val="009E4BB7"/>
    <w:rsid w:val="009E5064"/>
    <w:rsid w:val="009E50FD"/>
    <w:rsid w:val="009E5600"/>
    <w:rsid w:val="009E5791"/>
    <w:rsid w:val="009E5A0F"/>
    <w:rsid w:val="009E5D1E"/>
    <w:rsid w:val="009E628C"/>
    <w:rsid w:val="009E6CE7"/>
    <w:rsid w:val="009E6D2F"/>
    <w:rsid w:val="009E7004"/>
    <w:rsid w:val="009E7371"/>
    <w:rsid w:val="009E7991"/>
    <w:rsid w:val="009E7B23"/>
    <w:rsid w:val="009F04BE"/>
    <w:rsid w:val="009F0888"/>
    <w:rsid w:val="009F0CED"/>
    <w:rsid w:val="009F147D"/>
    <w:rsid w:val="009F1CD8"/>
    <w:rsid w:val="009F1DB3"/>
    <w:rsid w:val="009F1DCB"/>
    <w:rsid w:val="009F2342"/>
    <w:rsid w:val="009F29E0"/>
    <w:rsid w:val="009F3227"/>
    <w:rsid w:val="009F347B"/>
    <w:rsid w:val="009F3647"/>
    <w:rsid w:val="009F36AF"/>
    <w:rsid w:val="009F3E83"/>
    <w:rsid w:val="009F48C5"/>
    <w:rsid w:val="009F5588"/>
    <w:rsid w:val="009F5781"/>
    <w:rsid w:val="009F5AAA"/>
    <w:rsid w:val="009F5AC9"/>
    <w:rsid w:val="009F65E3"/>
    <w:rsid w:val="009F68AB"/>
    <w:rsid w:val="009F6F1C"/>
    <w:rsid w:val="009F7277"/>
    <w:rsid w:val="009F72E8"/>
    <w:rsid w:val="009F7576"/>
    <w:rsid w:val="009F77A3"/>
    <w:rsid w:val="009F7996"/>
    <w:rsid w:val="00A00043"/>
    <w:rsid w:val="00A002D2"/>
    <w:rsid w:val="00A005FF"/>
    <w:rsid w:val="00A00780"/>
    <w:rsid w:val="00A01357"/>
    <w:rsid w:val="00A013BF"/>
    <w:rsid w:val="00A01854"/>
    <w:rsid w:val="00A01958"/>
    <w:rsid w:val="00A0223F"/>
    <w:rsid w:val="00A0242E"/>
    <w:rsid w:val="00A02569"/>
    <w:rsid w:val="00A0256F"/>
    <w:rsid w:val="00A02643"/>
    <w:rsid w:val="00A0285A"/>
    <w:rsid w:val="00A0312F"/>
    <w:rsid w:val="00A03695"/>
    <w:rsid w:val="00A03854"/>
    <w:rsid w:val="00A03E39"/>
    <w:rsid w:val="00A041DB"/>
    <w:rsid w:val="00A043E9"/>
    <w:rsid w:val="00A04A7D"/>
    <w:rsid w:val="00A04C56"/>
    <w:rsid w:val="00A053C4"/>
    <w:rsid w:val="00A05FF2"/>
    <w:rsid w:val="00A06520"/>
    <w:rsid w:val="00A067F0"/>
    <w:rsid w:val="00A06E2B"/>
    <w:rsid w:val="00A07704"/>
    <w:rsid w:val="00A079E1"/>
    <w:rsid w:val="00A07BD1"/>
    <w:rsid w:val="00A07C58"/>
    <w:rsid w:val="00A07C60"/>
    <w:rsid w:val="00A07D62"/>
    <w:rsid w:val="00A07E81"/>
    <w:rsid w:val="00A10676"/>
    <w:rsid w:val="00A10B89"/>
    <w:rsid w:val="00A10CFB"/>
    <w:rsid w:val="00A1101C"/>
    <w:rsid w:val="00A11482"/>
    <w:rsid w:val="00A11A77"/>
    <w:rsid w:val="00A11ECC"/>
    <w:rsid w:val="00A12010"/>
    <w:rsid w:val="00A125C1"/>
    <w:rsid w:val="00A1324B"/>
    <w:rsid w:val="00A135CD"/>
    <w:rsid w:val="00A139DC"/>
    <w:rsid w:val="00A13BFD"/>
    <w:rsid w:val="00A14224"/>
    <w:rsid w:val="00A1437A"/>
    <w:rsid w:val="00A14684"/>
    <w:rsid w:val="00A14755"/>
    <w:rsid w:val="00A14B66"/>
    <w:rsid w:val="00A14FFF"/>
    <w:rsid w:val="00A1593D"/>
    <w:rsid w:val="00A15F2D"/>
    <w:rsid w:val="00A16771"/>
    <w:rsid w:val="00A16ACE"/>
    <w:rsid w:val="00A16D95"/>
    <w:rsid w:val="00A176B9"/>
    <w:rsid w:val="00A17F44"/>
    <w:rsid w:val="00A201B9"/>
    <w:rsid w:val="00A201EA"/>
    <w:rsid w:val="00A20329"/>
    <w:rsid w:val="00A20794"/>
    <w:rsid w:val="00A20A77"/>
    <w:rsid w:val="00A2133D"/>
    <w:rsid w:val="00A2169E"/>
    <w:rsid w:val="00A21713"/>
    <w:rsid w:val="00A219A0"/>
    <w:rsid w:val="00A21A35"/>
    <w:rsid w:val="00A21DDE"/>
    <w:rsid w:val="00A21FCE"/>
    <w:rsid w:val="00A22261"/>
    <w:rsid w:val="00A22836"/>
    <w:rsid w:val="00A23583"/>
    <w:rsid w:val="00A239B5"/>
    <w:rsid w:val="00A23DF1"/>
    <w:rsid w:val="00A2445C"/>
    <w:rsid w:val="00A24EDE"/>
    <w:rsid w:val="00A25071"/>
    <w:rsid w:val="00A2571D"/>
    <w:rsid w:val="00A25997"/>
    <w:rsid w:val="00A25C35"/>
    <w:rsid w:val="00A25CD9"/>
    <w:rsid w:val="00A262EB"/>
    <w:rsid w:val="00A26488"/>
    <w:rsid w:val="00A26919"/>
    <w:rsid w:val="00A26BA4"/>
    <w:rsid w:val="00A26BDB"/>
    <w:rsid w:val="00A26E5A"/>
    <w:rsid w:val="00A27239"/>
    <w:rsid w:val="00A27677"/>
    <w:rsid w:val="00A27761"/>
    <w:rsid w:val="00A27A1D"/>
    <w:rsid w:val="00A27E6E"/>
    <w:rsid w:val="00A27F1F"/>
    <w:rsid w:val="00A30105"/>
    <w:rsid w:val="00A30120"/>
    <w:rsid w:val="00A3084D"/>
    <w:rsid w:val="00A30924"/>
    <w:rsid w:val="00A30B85"/>
    <w:rsid w:val="00A31B20"/>
    <w:rsid w:val="00A31C02"/>
    <w:rsid w:val="00A3295E"/>
    <w:rsid w:val="00A32B93"/>
    <w:rsid w:val="00A33284"/>
    <w:rsid w:val="00A33F17"/>
    <w:rsid w:val="00A34276"/>
    <w:rsid w:val="00A346E5"/>
    <w:rsid w:val="00A346F1"/>
    <w:rsid w:val="00A348AE"/>
    <w:rsid w:val="00A35774"/>
    <w:rsid w:val="00A3583E"/>
    <w:rsid w:val="00A35D24"/>
    <w:rsid w:val="00A36142"/>
    <w:rsid w:val="00A365CC"/>
    <w:rsid w:val="00A36909"/>
    <w:rsid w:val="00A36A16"/>
    <w:rsid w:val="00A37029"/>
    <w:rsid w:val="00A372AC"/>
    <w:rsid w:val="00A37457"/>
    <w:rsid w:val="00A37630"/>
    <w:rsid w:val="00A3777F"/>
    <w:rsid w:val="00A377CE"/>
    <w:rsid w:val="00A37DD7"/>
    <w:rsid w:val="00A37F3A"/>
    <w:rsid w:val="00A4030C"/>
    <w:rsid w:val="00A40753"/>
    <w:rsid w:val="00A40AD7"/>
    <w:rsid w:val="00A40D41"/>
    <w:rsid w:val="00A4106F"/>
    <w:rsid w:val="00A411F4"/>
    <w:rsid w:val="00A415D2"/>
    <w:rsid w:val="00A41834"/>
    <w:rsid w:val="00A41D18"/>
    <w:rsid w:val="00A41E0A"/>
    <w:rsid w:val="00A4253B"/>
    <w:rsid w:val="00A4257D"/>
    <w:rsid w:val="00A42775"/>
    <w:rsid w:val="00A42BCA"/>
    <w:rsid w:val="00A42E86"/>
    <w:rsid w:val="00A43875"/>
    <w:rsid w:val="00A4439E"/>
    <w:rsid w:val="00A44612"/>
    <w:rsid w:val="00A44DE1"/>
    <w:rsid w:val="00A44F86"/>
    <w:rsid w:val="00A452A0"/>
    <w:rsid w:val="00A45920"/>
    <w:rsid w:val="00A46F97"/>
    <w:rsid w:val="00A4750A"/>
    <w:rsid w:val="00A475AB"/>
    <w:rsid w:val="00A47C2A"/>
    <w:rsid w:val="00A50A67"/>
    <w:rsid w:val="00A5121C"/>
    <w:rsid w:val="00A512C5"/>
    <w:rsid w:val="00A51375"/>
    <w:rsid w:val="00A51402"/>
    <w:rsid w:val="00A51528"/>
    <w:rsid w:val="00A5166F"/>
    <w:rsid w:val="00A51AEA"/>
    <w:rsid w:val="00A51C28"/>
    <w:rsid w:val="00A51CAB"/>
    <w:rsid w:val="00A51E47"/>
    <w:rsid w:val="00A52FFE"/>
    <w:rsid w:val="00A531DE"/>
    <w:rsid w:val="00A533C3"/>
    <w:rsid w:val="00A53842"/>
    <w:rsid w:val="00A53EB8"/>
    <w:rsid w:val="00A53F38"/>
    <w:rsid w:val="00A54434"/>
    <w:rsid w:val="00A54CFE"/>
    <w:rsid w:val="00A54D08"/>
    <w:rsid w:val="00A55109"/>
    <w:rsid w:val="00A5552F"/>
    <w:rsid w:val="00A559CD"/>
    <w:rsid w:val="00A55BC0"/>
    <w:rsid w:val="00A55FF5"/>
    <w:rsid w:val="00A5735D"/>
    <w:rsid w:val="00A57972"/>
    <w:rsid w:val="00A60D76"/>
    <w:rsid w:val="00A60FD7"/>
    <w:rsid w:val="00A612E2"/>
    <w:rsid w:val="00A61809"/>
    <w:rsid w:val="00A6235D"/>
    <w:rsid w:val="00A623EF"/>
    <w:rsid w:val="00A62B39"/>
    <w:rsid w:val="00A62F55"/>
    <w:rsid w:val="00A62FFB"/>
    <w:rsid w:val="00A634D0"/>
    <w:rsid w:val="00A63B42"/>
    <w:rsid w:val="00A641C6"/>
    <w:rsid w:val="00A64774"/>
    <w:rsid w:val="00A64DC2"/>
    <w:rsid w:val="00A64F19"/>
    <w:rsid w:val="00A6595E"/>
    <w:rsid w:val="00A65962"/>
    <w:rsid w:val="00A659D5"/>
    <w:rsid w:val="00A65AC6"/>
    <w:rsid w:val="00A6618E"/>
    <w:rsid w:val="00A66C4E"/>
    <w:rsid w:val="00A671D7"/>
    <w:rsid w:val="00A673C0"/>
    <w:rsid w:val="00A674B3"/>
    <w:rsid w:val="00A67523"/>
    <w:rsid w:val="00A67A08"/>
    <w:rsid w:val="00A67E75"/>
    <w:rsid w:val="00A7003E"/>
    <w:rsid w:val="00A70613"/>
    <w:rsid w:val="00A7074E"/>
    <w:rsid w:val="00A70816"/>
    <w:rsid w:val="00A70CD7"/>
    <w:rsid w:val="00A7105C"/>
    <w:rsid w:val="00A71574"/>
    <w:rsid w:val="00A71593"/>
    <w:rsid w:val="00A71610"/>
    <w:rsid w:val="00A7165B"/>
    <w:rsid w:val="00A7181B"/>
    <w:rsid w:val="00A718EB"/>
    <w:rsid w:val="00A7192C"/>
    <w:rsid w:val="00A71F6B"/>
    <w:rsid w:val="00A720F7"/>
    <w:rsid w:val="00A72CB0"/>
    <w:rsid w:val="00A73012"/>
    <w:rsid w:val="00A7302A"/>
    <w:rsid w:val="00A73043"/>
    <w:rsid w:val="00A730E7"/>
    <w:rsid w:val="00A73121"/>
    <w:rsid w:val="00A734E2"/>
    <w:rsid w:val="00A7369D"/>
    <w:rsid w:val="00A73A90"/>
    <w:rsid w:val="00A74950"/>
    <w:rsid w:val="00A752EF"/>
    <w:rsid w:val="00A75745"/>
    <w:rsid w:val="00A75C00"/>
    <w:rsid w:val="00A75F20"/>
    <w:rsid w:val="00A76309"/>
    <w:rsid w:val="00A767A4"/>
    <w:rsid w:val="00A7686D"/>
    <w:rsid w:val="00A77268"/>
    <w:rsid w:val="00A77563"/>
    <w:rsid w:val="00A7799B"/>
    <w:rsid w:val="00A77B44"/>
    <w:rsid w:val="00A77CE9"/>
    <w:rsid w:val="00A801AF"/>
    <w:rsid w:val="00A8072F"/>
    <w:rsid w:val="00A80EBC"/>
    <w:rsid w:val="00A810FC"/>
    <w:rsid w:val="00A8194C"/>
    <w:rsid w:val="00A81F4E"/>
    <w:rsid w:val="00A82AAD"/>
    <w:rsid w:val="00A82BF1"/>
    <w:rsid w:val="00A82BFD"/>
    <w:rsid w:val="00A82CFB"/>
    <w:rsid w:val="00A82FD7"/>
    <w:rsid w:val="00A832E6"/>
    <w:rsid w:val="00A833F8"/>
    <w:rsid w:val="00A83574"/>
    <w:rsid w:val="00A838BC"/>
    <w:rsid w:val="00A83971"/>
    <w:rsid w:val="00A83A4D"/>
    <w:rsid w:val="00A83A99"/>
    <w:rsid w:val="00A83CCA"/>
    <w:rsid w:val="00A83CCB"/>
    <w:rsid w:val="00A83DE3"/>
    <w:rsid w:val="00A83E79"/>
    <w:rsid w:val="00A83F11"/>
    <w:rsid w:val="00A83F16"/>
    <w:rsid w:val="00A8413D"/>
    <w:rsid w:val="00A84196"/>
    <w:rsid w:val="00A84343"/>
    <w:rsid w:val="00A843A8"/>
    <w:rsid w:val="00A84925"/>
    <w:rsid w:val="00A84BBD"/>
    <w:rsid w:val="00A8575E"/>
    <w:rsid w:val="00A8596E"/>
    <w:rsid w:val="00A85A26"/>
    <w:rsid w:val="00A85E08"/>
    <w:rsid w:val="00A85E64"/>
    <w:rsid w:val="00A86180"/>
    <w:rsid w:val="00A86A99"/>
    <w:rsid w:val="00A8740E"/>
    <w:rsid w:val="00A87426"/>
    <w:rsid w:val="00A87A18"/>
    <w:rsid w:val="00A87C42"/>
    <w:rsid w:val="00A90139"/>
    <w:rsid w:val="00A90778"/>
    <w:rsid w:val="00A90DC3"/>
    <w:rsid w:val="00A90EE6"/>
    <w:rsid w:val="00A91258"/>
    <w:rsid w:val="00A91431"/>
    <w:rsid w:val="00A918B6"/>
    <w:rsid w:val="00A922A1"/>
    <w:rsid w:val="00A92B8A"/>
    <w:rsid w:val="00A92CCD"/>
    <w:rsid w:val="00A93211"/>
    <w:rsid w:val="00A93383"/>
    <w:rsid w:val="00A93645"/>
    <w:rsid w:val="00A93B52"/>
    <w:rsid w:val="00A944D3"/>
    <w:rsid w:val="00A94618"/>
    <w:rsid w:val="00A94F27"/>
    <w:rsid w:val="00A951D3"/>
    <w:rsid w:val="00A95532"/>
    <w:rsid w:val="00A961BC"/>
    <w:rsid w:val="00A96E30"/>
    <w:rsid w:val="00A975DA"/>
    <w:rsid w:val="00A97807"/>
    <w:rsid w:val="00A97808"/>
    <w:rsid w:val="00A97DDC"/>
    <w:rsid w:val="00AA0292"/>
    <w:rsid w:val="00AA0369"/>
    <w:rsid w:val="00AA08F1"/>
    <w:rsid w:val="00AA0909"/>
    <w:rsid w:val="00AA0935"/>
    <w:rsid w:val="00AA13AA"/>
    <w:rsid w:val="00AA15C6"/>
    <w:rsid w:val="00AA1733"/>
    <w:rsid w:val="00AA2172"/>
    <w:rsid w:val="00AA2445"/>
    <w:rsid w:val="00AA2547"/>
    <w:rsid w:val="00AA27CB"/>
    <w:rsid w:val="00AA2C16"/>
    <w:rsid w:val="00AA352B"/>
    <w:rsid w:val="00AA3739"/>
    <w:rsid w:val="00AA379B"/>
    <w:rsid w:val="00AA42D1"/>
    <w:rsid w:val="00AA4856"/>
    <w:rsid w:val="00AA511B"/>
    <w:rsid w:val="00AA5339"/>
    <w:rsid w:val="00AA5B39"/>
    <w:rsid w:val="00AA5E91"/>
    <w:rsid w:val="00AA6462"/>
    <w:rsid w:val="00AA662A"/>
    <w:rsid w:val="00AA6644"/>
    <w:rsid w:val="00AA6A0D"/>
    <w:rsid w:val="00AA6F4F"/>
    <w:rsid w:val="00AA75B2"/>
    <w:rsid w:val="00AA7F3B"/>
    <w:rsid w:val="00AB08E9"/>
    <w:rsid w:val="00AB09BE"/>
    <w:rsid w:val="00AB0B35"/>
    <w:rsid w:val="00AB0EE7"/>
    <w:rsid w:val="00AB0FFD"/>
    <w:rsid w:val="00AB1B22"/>
    <w:rsid w:val="00AB1E07"/>
    <w:rsid w:val="00AB1F62"/>
    <w:rsid w:val="00AB29BD"/>
    <w:rsid w:val="00AB3E90"/>
    <w:rsid w:val="00AB40E1"/>
    <w:rsid w:val="00AB4B30"/>
    <w:rsid w:val="00AB58B8"/>
    <w:rsid w:val="00AB5903"/>
    <w:rsid w:val="00AB5980"/>
    <w:rsid w:val="00AB5CE9"/>
    <w:rsid w:val="00AB5DAD"/>
    <w:rsid w:val="00AB683C"/>
    <w:rsid w:val="00AB6DC2"/>
    <w:rsid w:val="00AB7298"/>
    <w:rsid w:val="00AB72EF"/>
    <w:rsid w:val="00AB779F"/>
    <w:rsid w:val="00AB78C8"/>
    <w:rsid w:val="00AB7933"/>
    <w:rsid w:val="00AB7B69"/>
    <w:rsid w:val="00AC016B"/>
    <w:rsid w:val="00AC029E"/>
    <w:rsid w:val="00AC04FE"/>
    <w:rsid w:val="00AC0550"/>
    <w:rsid w:val="00AC075A"/>
    <w:rsid w:val="00AC0A9C"/>
    <w:rsid w:val="00AC0AAB"/>
    <w:rsid w:val="00AC0CDA"/>
    <w:rsid w:val="00AC1423"/>
    <w:rsid w:val="00AC146D"/>
    <w:rsid w:val="00AC14D4"/>
    <w:rsid w:val="00AC1A54"/>
    <w:rsid w:val="00AC1BEA"/>
    <w:rsid w:val="00AC2421"/>
    <w:rsid w:val="00AC2A5B"/>
    <w:rsid w:val="00AC41D4"/>
    <w:rsid w:val="00AC4AAF"/>
    <w:rsid w:val="00AC4CA0"/>
    <w:rsid w:val="00AC4CF6"/>
    <w:rsid w:val="00AC5657"/>
    <w:rsid w:val="00AC56E8"/>
    <w:rsid w:val="00AC5808"/>
    <w:rsid w:val="00AC585D"/>
    <w:rsid w:val="00AC5A55"/>
    <w:rsid w:val="00AC7957"/>
    <w:rsid w:val="00AD15E9"/>
    <w:rsid w:val="00AD1AA3"/>
    <w:rsid w:val="00AD1D63"/>
    <w:rsid w:val="00AD1F2D"/>
    <w:rsid w:val="00AD2069"/>
    <w:rsid w:val="00AD247D"/>
    <w:rsid w:val="00AD2894"/>
    <w:rsid w:val="00AD2F3B"/>
    <w:rsid w:val="00AD31B2"/>
    <w:rsid w:val="00AD31E4"/>
    <w:rsid w:val="00AD3260"/>
    <w:rsid w:val="00AD32E7"/>
    <w:rsid w:val="00AD340E"/>
    <w:rsid w:val="00AD370B"/>
    <w:rsid w:val="00AD3CBD"/>
    <w:rsid w:val="00AD4114"/>
    <w:rsid w:val="00AD4371"/>
    <w:rsid w:val="00AD442F"/>
    <w:rsid w:val="00AD4710"/>
    <w:rsid w:val="00AD4C6E"/>
    <w:rsid w:val="00AD5134"/>
    <w:rsid w:val="00AD543C"/>
    <w:rsid w:val="00AD5679"/>
    <w:rsid w:val="00AD5775"/>
    <w:rsid w:val="00AD57B4"/>
    <w:rsid w:val="00AD5983"/>
    <w:rsid w:val="00AD6867"/>
    <w:rsid w:val="00AD694A"/>
    <w:rsid w:val="00AD6C98"/>
    <w:rsid w:val="00AD6CAF"/>
    <w:rsid w:val="00AD6E0E"/>
    <w:rsid w:val="00AD769E"/>
    <w:rsid w:val="00AD7EDC"/>
    <w:rsid w:val="00AE03DB"/>
    <w:rsid w:val="00AE043A"/>
    <w:rsid w:val="00AE0695"/>
    <w:rsid w:val="00AE0BA5"/>
    <w:rsid w:val="00AE0C0F"/>
    <w:rsid w:val="00AE0D08"/>
    <w:rsid w:val="00AE11CF"/>
    <w:rsid w:val="00AE121E"/>
    <w:rsid w:val="00AE1C77"/>
    <w:rsid w:val="00AE1EB7"/>
    <w:rsid w:val="00AE1EEA"/>
    <w:rsid w:val="00AE2327"/>
    <w:rsid w:val="00AE25D1"/>
    <w:rsid w:val="00AE290B"/>
    <w:rsid w:val="00AE3484"/>
    <w:rsid w:val="00AE3C42"/>
    <w:rsid w:val="00AE3E3B"/>
    <w:rsid w:val="00AE3F6D"/>
    <w:rsid w:val="00AE421E"/>
    <w:rsid w:val="00AE50FA"/>
    <w:rsid w:val="00AE5339"/>
    <w:rsid w:val="00AE6244"/>
    <w:rsid w:val="00AE66D9"/>
    <w:rsid w:val="00AE699D"/>
    <w:rsid w:val="00AE6E1C"/>
    <w:rsid w:val="00AE6FFF"/>
    <w:rsid w:val="00AE7695"/>
    <w:rsid w:val="00AF0140"/>
    <w:rsid w:val="00AF0164"/>
    <w:rsid w:val="00AF032A"/>
    <w:rsid w:val="00AF106A"/>
    <w:rsid w:val="00AF12EC"/>
    <w:rsid w:val="00AF1D0F"/>
    <w:rsid w:val="00AF1D1D"/>
    <w:rsid w:val="00AF239A"/>
    <w:rsid w:val="00AF2A01"/>
    <w:rsid w:val="00AF2BD8"/>
    <w:rsid w:val="00AF3199"/>
    <w:rsid w:val="00AF3F37"/>
    <w:rsid w:val="00AF40FF"/>
    <w:rsid w:val="00AF4441"/>
    <w:rsid w:val="00AF4565"/>
    <w:rsid w:val="00AF4868"/>
    <w:rsid w:val="00AF4B13"/>
    <w:rsid w:val="00AF4FC6"/>
    <w:rsid w:val="00AF533F"/>
    <w:rsid w:val="00AF554C"/>
    <w:rsid w:val="00AF55BD"/>
    <w:rsid w:val="00AF5F9E"/>
    <w:rsid w:val="00AF6154"/>
    <w:rsid w:val="00AF6496"/>
    <w:rsid w:val="00AF662B"/>
    <w:rsid w:val="00AF6A83"/>
    <w:rsid w:val="00AF6A8A"/>
    <w:rsid w:val="00AF6AC0"/>
    <w:rsid w:val="00AF7524"/>
    <w:rsid w:val="00AF7F8E"/>
    <w:rsid w:val="00B0027B"/>
    <w:rsid w:val="00B00762"/>
    <w:rsid w:val="00B00A6C"/>
    <w:rsid w:val="00B00AE7"/>
    <w:rsid w:val="00B00FB1"/>
    <w:rsid w:val="00B011F9"/>
    <w:rsid w:val="00B015E7"/>
    <w:rsid w:val="00B01BE0"/>
    <w:rsid w:val="00B01DFB"/>
    <w:rsid w:val="00B02370"/>
    <w:rsid w:val="00B02822"/>
    <w:rsid w:val="00B028FE"/>
    <w:rsid w:val="00B0314E"/>
    <w:rsid w:val="00B034A3"/>
    <w:rsid w:val="00B03598"/>
    <w:rsid w:val="00B03BBE"/>
    <w:rsid w:val="00B03E65"/>
    <w:rsid w:val="00B0479C"/>
    <w:rsid w:val="00B0503E"/>
    <w:rsid w:val="00B0596F"/>
    <w:rsid w:val="00B05A2C"/>
    <w:rsid w:val="00B05D8F"/>
    <w:rsid w:val="00B05FF3"/>
    <w:rsid w:val="00B063C0"/>
    <w:rsid w:val="00B0666B"/>
    <w:rsid w:val="00B066E8"/>
    <w:rsid w:val="00B067F4"/>
    <w:rsid w:val="00B06927"/>
    <w:rsid w:val="00B06BC4"/>
    <w:rsid w:val="00B06FAE"/>
    <w:rsid w:val="00B0725B"/>
    <w:rsid w:val="00B101BD"/>
    <w:rsid w:val="00B104E6"/>
    <w:rsid w:val="00B10B07"/>
    <w:rsid w:val="00B10C0B"/>
    <w:rsid w:val="00B11E05"/>
    <w:rsid w:val="00B120DB"/>
    <w:rsid w:val="00B121B8"/>
    <w:rsid w:val="00B126C8"/>
    <w:rsid w:val="00B129CF"/>
    <w:rsid w:val="00B12B1D"/>
    <w:rsid w:val="00B12C21"/>
    <w:rsid w:val="00B13010"/>
    <w:rsid w:val="00B13B89"/>
    <w:rsid w:val="00B142C0"/>
    <w:rsid w:val="00B148D3"/>
    <w:rsid w:val="00B14CD3"/>
    <w:rsid w:val="00B150C7"/>
    <w:rsid w:val="00B151B7"/>
    <w:rsid w:val="00B15248"/>
    <w:rsid w:val="00B15621"/>
    <w:rsid w:val="00B1581E"/>
    <w:rsid w:val="00B15ACB"/>
    <w:rsid w:val="00B15BBA"/>
    <w:rsid w:val="00B15C89"/>
    <w:rsid w:val="00B16E42"/>
    <w:rsid w:val="00B17563"/>
    <w:rsid w:val="00B17B81"/>
    <w:rsid w:val="00B17FD2"/>
    <w:rsid w:val="00B2041C"/>
    <w:rsid w:val="00B20638"/>
    <w:rsid w:val="00B206AA"/>
    <w:rsid w:val="00B20812"/>
    <w:rsid w:val="00B20AEE"/>
    <w:rsid w:val="00B20AF4"/>
    <w:rsid w:val="00B2156A"/>
    <w:rsid w:val="00B216A0"/>
    <w:rsid w:val="00B21A8A"/>
    <w:rsid w:val="00B2209E"/>
    <w:rsid w:val="00B222CB"/>
    <w:rsid w:val="00B226A2"/>
    <w:rsid w:val="00B22C2F"/>
    <w:rsid w:val="00B22F81"/>
    <w:rsid w:val="00B230A8"/>
    <w:rsid w:val="00B230D3"/>
    <w:rsid w:val="00B23128"/>
    <w:rsid w:val="00B23B69"/>
    <w:rsid w:val="00B23B75"/>
    <w:rsid w:val="00B24260"/>
    <w:rsid w:val="00B24674"/>
    <w:rsid w:val="00B24924"/>
    <w:rsid w:val="00B255FE"/>
    <w:rsid w:val="00B25FF7"/>
    <w:rsid w:val="00B26BAB"/>
    <w:rsid w:val="00B279A9"/>
    <w:rsid w:val="00B30A98"/>
    <w:rsid w:val="00B31713"/>
    <w:rsid w:val="00B318FB"/>
    <w:rsid w:val="00B31A55"/>
    <w:rsid w:val="00B31C7C"/>
    <w:rsid w:val="00B32518"/>
    <w:rsid w:val="00B327F0"/>
    <w:rsid w:val="00B32AC0"/>
    <w:rsid w:val="00B32FDE"/>
    <w:rsid w:val="00B336B1"/>
    <w:rsid w:val="00B33A68"/>
    <w:rsid w:val="00B342D3"/>
    <w:rsid w:val="00B3440E"/>
    <w:rsid w:val="00B34565"/>
    <w:rsid w:val="00B34B4A"/>
    <w:rsid w:val="00B3551A"/>
    <w:rsid w:val="00B355B8"/>
    <w:rsid w:val="00B35A0C"/>
    <w:rsid w:val="00B35E8A"/>
    <w:rsid w:val="00B35F5E"/>
    <w:rsid w:val="00B36488"/>
    <w:rsid w:val="00B36D6F"/>
    <w:rsid w:val="00B37342"/>
    <w:rsid w:val="00B379E2"/>
    <w:rsid w:val="00B37CC1"/>
    <w:rsid w:val="00B37E63"/>
    <w:rsid w:val="00B40090"/>
    <w:rsid w:val="00B400BB"/>
    <w:rsid w:val="00B40280"/>
    <w:rsid w:val="00B40467"/>
    <w:rsid w:val="00B405CB"/>
    <w:rsid w:val="00B4078E"/>
    <w:rsid w:val="00B407D0"/>
    <w:rsid w:val="00B407E6"/>
    <w:rsid w:val="00B408A6"/>
    <w:rsid w:val="00B40CCF"/>
    <w:rsid w:val="00B4103C"/>
    <w:rsid w:val="00B4138D"/>
    <w:rsid w:val="00B41869"/>
    <w:rsid w:val="00B42340"/>
    <w:rsid w:val="00B4241F"/>
    <w:rsid w:val="00B42531"/>
    <w:rsid w:val="00B4255D"/>
    <w:rsid w:val="00B42F31"/>
    <w:rsid w:val="00B42F99"/>
    <w:rsid w:val="00B43477"/>
    <w:rsid w:val="00B43B4F"/>
    <w:rsid w:val="00B44348"/>
    <w:rsid w:val="00B446CA"/>
    <w:rsid w:val="00B4543B"/>
    <w:rsid w:val="00B45499"/>
    <w:rsid w:val="00B45534"/>
    <w:rsid w:val="00B4577C"/>
    <w:rsid w:val="00B458C2"/>
    <w:rsid w:val="00B463ED"/>
    <w:rsid w:val="00B46934"/>
    <w:rsid w:val="00B46BC4"/>
    <w:rsid w:val="00B46EAD"/>
    <w:rsid w:val="00B47752"/>
    <w:rsid w:val="00B47AB0"/>
    <w:rsid w:val="00B50903"/>
    <w:rsid w:val="00B50932"/>
    <w:rsid w:val="00B51423"/>
    <w:rsid w:val="00B51996"/>
    <w:rsid w:val="00B51A86"/>
    <w:rsid w:val="00B51ABF"/>
    <w:rsid w:val="00B5202D"/>
    <w:rsid w:val="00B52039"/>
    <w:rsid w:val="00B52184"/>
    <w:rsid w:val="00B524DD"/>
    <w:rsid w:val="00B529FC"/>
    <w:rsid w:val="00B5338D"/>
    <w:rsid w:val="00B5390F"/>
    <w:rsid w:val="00B542A9"/>
    <w:rsid w:val="00B548EE"/>
    <w:rsid w:val="00B55026"/>
    <w:rsid w:val="00B553CF"/>
    <w:rsid w:val="00B554D2"/>
    <w:rsid w:val="00B557C1"/>
    <w:rsid w:val="00B55AF8"/>
    <w:rsid w:val="00B55BF4"/>
    <w:rsid w:val="00B55C0C"/>
    <w:rsid w:val="00B55C75"/>
    <w:rsid w:val="00B55EE2"/>
    <w:rsid w:val="00B55FC7"/>
    <w:rsid w:val="00B563B1"/>
    <w:rsid w:val="00B56AF5"/>
    <w:rsid w:val="00B56B72"/>
    <w:rsid w:val="00B56C77"/>
    <w:rsid w:val="00B5701D"/>
    <w:rsid w:val="00B572E0"/>
    <w:rsid w:val="00B575D2"/>
    <w:rsid w:val="00B577F4"/>
    <w:rsid w:val="00B57B36"/>
    <w:rsid w:val="00B57CFD"/>
    <w:rsid w:val="00B57DA8"/>
    <w:rsid w:val="00B60062"/>
    <w:rsid w:val="00B60252"/>
    <w:rsid w:val="00B602E4"/>
    <w:rsid w:val="00B6046D"/>
    <w:rsid w:val="00B60637"/>
    <w:rsid w:val="00B608C7"/>
    <w:rsid w:val="00B61A42"/>
    <w:rsid w:val="00B6200A"/>
    <w:rsid w:val="00B6220E"/>
    <w:rsid w:val="00B62682"/>
    <w:rsid w:val="00B626EA"/>
    <w:rsid w:val="00B63125"/>
    <w:rsid w:val="00B63205"/>
    <w:rsid w:val="00B63439"/>
    <w:rsid w:val="00B6350F"/>
    <w:rsid w:val="00B635B2"/>
    <w:rsid w:val="00B636D2"/>
    <w:rsid w:val="00B63AD4"/>
    <w:rsid w:val="00B6444C"/>
    <w:rsid w:val="00B64710"/>
    <w:rsid w:val="00B64AC4"/>
    <w:rsid w:val="00B64DE9"/>
    <w:rsid w:val="00B6518B"/>
    <w:rsid w:val="00B65891"/>
    <w:rsid w:val="00B65E01"/>
    <w:rsid w:val="00B66407"/>
    <w:rsid w:val="00B666C9"/>
    <w:rsid w:val="00B669D5"/>
    <w:rsid w:val="00B66A1A"/>
    <w:rsid w:val="00B67261"/>
    <w:rsid w:val="00B67283"/>
    <w:rsid w:val="00B6732B"/>
    <w:rsid w:val="00B6749F"/>
    <w:rsid w:val="00B67D85"/>
    <w:rsid w:val="00B70003"/>
    <w:rsid w:val="00B70B78"/>
    <w:rsid w:val="00B70C2D"/>
    <w:rsid w:val="00B70DA7"/>
    <w:rsid w:val="00B711AB"/>
    <w:rsid w:val="00B713A7"/>
    <w:rsid w:val="00B71577"/>
    <w:rsid w:val="00B719FA"/>
    <w:rsid w:val="00B71EFA"/>
    <w:rsid w:val="00B72245"/>
    <w:rsid w:val="00B72483"/>
    <w:rsid w:val="00B72BC0"/>
    <w:rsid w:val="00B72C15"/>
    <w:rsid w:val="00B7356F"/>
    <w:rsid w:val="00B739F7"/>
    <w:rsid w:val="00B73A7D"/>
    <w:rsid w:val="00B73BF0"/>
    <w:rsid w:val="00B73DC1"/>
    <w:rsid w:val="00B74339"/>
    <w:rsid w:val="00B7481A"/>
    <w:rsid w:val="00B74D9C"/>
    <w:rsid w:val="00B757EA"/>
    <w:rsid w:val="00B766CB"/>
    <w:rsid w:val="00B76932"/>
    <w:rsid w:val="00B76A6C"/>
    <w:rsid w:val="00B76A6D"/>
    <w:rsid w:val="00B76AEC"/>
    <w:rsid w:val="00B76E2A"/>
    <w:rsid w:val="00B7703F"/>
    <w:rsid w:val="00B77F41"/>
    <w:rsid w:val="00B8016E"/>
    <w:rsid w:val="00B8049F"/>
    <w:rsid w:val="00B80540"/>
    <w:rsid w:val="00B80E32"/>
    <w:rsid w:val="00B81156"/>
    <w:rsid w:val="00B8138B"/>
    <w:rsid w:val="00B8151A"/>
    <w:rsid w:val="00B8153F"/>
    <w:rsid w:val="00B8160C"/>
    <w:rsid w:val="00B81B9A"/>
    <w:rsid w:val="00B81CA7"/>
    <w:rsid w:val="00B82F82"/>
    <w:rsid w:val="00B832C2"/>
    <w:rsid w:val="00B83C16"/>
    <w:rsid w:val="00B83D70"/>
    <w:rsid w:val="00B83F18"/>
    <w:rsid w:val="00B841B2"/>
    <w:rsid w:val="00B841D8"/>
    <w:rsid w:val="00B8425C"/>
    <w:rsid w:val="00B842F8"/>
    <w:rsid w:val="00B848D0"/>
    <w:rsid w:val="00B84FEC"/>
    <w:rsid w:val="00B85204"/>
    <w:rsid w:val="00B85259"/>
    <w:rsid w:val="00B8536A"/>
    <w:rsid w:val="00B861D2"/>
    <w:rsid w:val="00B86A58"/>
    <w:rsid w:val="00B873AC"/>
    <w:rsid w:val="00B875D3"/>
    <w:rsid w:val="00B87779"/>
    <w:rsid w:val="00B87903"/>
    <w:rsid w:val="00B87908"/>
    <w:rsid w:val="00B87B71"/>
    <w:rsid w:val="00B87CAD"/>
    <w:rsid w:val="00B87D7E"/>
    <w:rsid w:val="00B9073D"/>
    <w:rsid w:val="00B90938"/>
    <w:rsid w:val="00B90AA0"/>
    <w:rsid w:val="00B90B89"/>
    <w:rsid w:val="00B91093"/>
    <w:rsid w:val="00B9171A"/>
    <w:rsid w:val="00B9195C"/>
    <w:rsid w:val="00B923C2"/>
    <w:rsid w:val="00B925DE"/>
    <w:rsid w:val="00B92735"/>
    <w:rsid w:val="00B92904"/>
    <w:rsid w:val="00B92A6C"/>
    <w:rsid w:val="00B92C09"/>
    <w:rsid w:val="00B93111"/>
    <w:rsid w:val="00B93158"/>
    <w:rsid w:val="00B93BC0"/>
    <w:rsid w:val="00B93F52"/>
    <w:rsid w:val="00B940C0"/>
    <w:rsid w:val="00B94302"/>
    <w:rsid w:val="00B94DA2"/>
    <w:rsid w:val="00B95F83"/>
    <w:rsid w:val="00B96598"/>
    <w:rsid w:val="00B97162"/>
    <w:rsid w:val="00B97336"/>
    <w:rsid w:val="00B976C0"/>
    <w:rsid w:val="00B976EE"/>
    <w:rsid w:val="00BA0083"/>
    <w:rsid w:val="00BA00E5"/>
    <w:rsid w:val="00BA03EC"/>
    <w:rsid w:val="00BA1593"/>
    <w:rsid w:val="00BA18BF"/>
    <w:rsid w:val="00BA1EFA"/>
    <w:rsid w:val="00BA1F6D"/>
    <w:rsid w:val="00BA20D6"/>
    <w:rsid w:val="00BA26F8"/>
    <w:rsid w:val="00BA2911"/>
    <w:rsid w:val="00BA2E4F"/>
    <w:rsid w:val="00BA3085"/>
    <w:rsid w:val="00BA31D3"/>
    <w:rsid w:val="00BA35C7"/>
    <w:rsid w:val="00BA3E91"/>
    <w:rsid w:val="00BA3F1B"/>
    <w:rsid w:val="00BA3FB0"/>
    <w:rsid w:val="00BA47A8"/>
    <w:rsid w:val="00BA4E94"/>
    <w:rsid w:val="00BA4F42"/>
    <w:rsid w:val="00BA5C1F"/>
    <w:rsid w:val="00BA6CBD"/>
    <w:rsid w:val="00BA6E23"/>
    <w:rsid w:val="00BA6E39"/>
    <w:rsid w:val="00BA7ABC"/>
    <w:rsid w:val="00BB1920"/>
    <w:rsid w:val="00BB1B26"/>
    <w:rsid w:val="00BB2809"/>
    <w:rsid w:val="00BB28DF"/>
    <w:rsid w:val="00BB2EFF"/>
    <w:rsid w:val="00BB2F10"/>
    <w:rsid w:val="00BB345A"/>
    <w:rsid w:val="00BB349B"/>
    <w:rsid w:val="00BB3559"/>
    <w:rsid w:val="00BB3ACB"/>
    <w:rsid w:val="00BB3BBB"/>
    <w:rsid w:val="00BB3C80"/>
    <w:rsid w:val="00BB4347"/>
    <w:rsid w:val="00BB45BA"/>
    <w:rsid w:val="00BB4A9B"/>
    <w:rsid w:val="00BB4D6A"/>
    <w:rsid w:val="00BB5074"/>
    <w:rsid w:val="00BB520E"/>
    <w:rsid w:val="00BB540F"/>
    <w:rsid w:val="00BB54EE"/>
    <w:rsid w:val="00BB55DD"/>
    <w:rsid w:val="00BB5C76"/>
    <w:rsid w:val="00BB63AD"/>
    <w:rsid w:val="00BB698A"/>
    <w:rsid w:val="00BB6BA0"/>
    <w:rsid w:val="00BB6C7E"/>
    <w:rsid w:val="00BB6EE8"/>
    <w:rsid w:val="00BB7017"/>
    <w:rsid w:val="00BB7892"/>
    <w:rsid w:val="00BB79EE"/>
    <w:rsid w:val="00BB7AFE"/>
    <w:rsid w:val="00BB7FCE"/>
    <w:rsid w:val="00BC0035"/>
    <w:rsid w:val="00BC0377"/>
    <w:rsid w:val="00BC0717"/>
    <w:rsid w:val="00BC088C"/>
    <w:rsid w:val="00BC09A7"/>
    <w:rsid w:val="00BC09DB"/>
    <w:rsid w:val="00BC1011"/>
    <w:rsid w:val="00BC18A4"/>
    <w:rsid w:val="00BC1EA3"/>
    <w:rsid w:val="00BC20C2"/>
    <w:rsid w:val="00BC21A2"/>
    <w:rsid w:val="00BC250E"/>
    <w:rsid w:val="00BC2698"/>
    <w:rsid w:val="00BC3775"/>
    <w:rsid w:val="00BC45A1"/>
    <w:rsid w:val="00BC4E4D"/>
    <w:rsid w:val="00BC514C"/>
    <w:rsid w:val="00BC51FD"/>
    <w:rsid w:val="00BC555C"/>
    <w:rsid w:val="00BC56F7"/>
    <w:rsid w:val="00BC6712"/>
    <w:rsid w:val="00BC6ECB"/>
    <w:rsid w:val="00BC6F34"/>
    <w:rsid w:val="00BC7041"/>
    <w:rsid w:val="00BC70E9"/>
    <w:rsid w:val="00BC712B"/>
    <w:rsid w:val="00BC725C"/>
    <w:rsid w:val="00BC7684"/>
    <w:rsid w:val="00BC7828"/>
    <w:rsid w:val="00BD0181"/>
    <w:rsid w:val="00BD01A4"/>
    <w:rsid w:val="00BD0317"/>
    <w:rsid w:val="00BD0E4D"/>
    <w:rsid w:val="00BD0E98"/>
    <w:rsid w:val="00BD115E"/>
    <w:rsid w:val="00BD1A98"/>
    <w:rsid w:val="00BD223E"/>
    <w:rsid w:val="00BD2392"/>
    <w:rsid w:val="00BD2468"/>
    <w:rsid w:val="00BD2620"/>
    <w:rsid w:val="00BD2BE7"/>
    <w:rsid w:val="00BD2F48"/>
    <w:rsid w:val="00BD346C"/>
    <w:rsid w:val="00BD34AF"/>
    <w:rsid w:val="00BD35DA"/>
    <w:rsid w:val="00BD3C45"/>
    <w:rsid w:val="00BD4214"/>
    <w:rsid w:val="00BD43B8"/>
    <w:rsid w:val="00BD445C"/>
    <w:rsid w:val="00BD45E6"/>
    <w:rsid w:val="00BD4CD8"/>
    <w:rsid w:val="00BD4F07"/>
    <w:rsid w:val="00BD5278"/>
    <w:rsid w:val="00BD56B1"/>
    <w:rsid w:val="00BD603E"/>
    <w:rsid w:val="00BD62E6"/>
    <w:rsid w:val="00BD64F6"/>
    <w:rsid w:val="00BD6F76"/>
    <w:rsid w:val="00BD76CD"/>
    <w:rsid w:val="00BD7704"/>
    <w:rsid w:val="00BD7D79"/>
    <w:rsid w:val="00BD7E2E"/>
    <w:rsid w:val="00BE0460"/>
    <w:rsid w:val="00BE0694"/>
    <w:rsid w:val="00BE06B5"/>
    <w:rsid w:val="00BE0CAF"/>
    <w:rsid w:val="00BE1127"/>
    <w:rsid w:val="00BE1398"/>
    <w:rsid w:val="00BE13D4"/>
    <w:rsid w:val="00BE1955"/>
    <w:rsid w:val="00BE1972"/>
    <w:rsid w:val="00BE32F1"/>
    <w:rsid w:val="00BE3B76"/>
    <w:rsid w:val="00BE3D4D"/>
    <w:rsid w:val="00BE3F33"/>
    <w:rsid w:val="00BE4264"/>
    <w:rsid w:val="00BE46D4"/>
    <w:rsid w:val="00BE47E9"/>
    <w:rsid w:val="00BE5060"/>
    <w:rsid w:val="00BE5A8D"/>
    <w:rsid w:val="00BE5F67"/>
    <w:rsid w:val="00BE6367"/>
    <w:rsid w:val="00BE64C0"/>
    <w:rsid w:val="00BE6734"/>
    <w:rsid w:val="00BE7EA6"/>
    <w:rsid w:val="00BF026D"/>
    <w:rsid w:val="00BF06CC"/>
    <w:rsid w:val="00BF0F68"/>
    <w:rsid w:val="00BF132D"/>
    <w:rsid w:val="00BF1B3C"/>
    <w:rsid w:val="00BF2242"/>
    <w:rsid w:val="00BF26FD"/>
    <w:rsid w:val="00BF2C3D"/>
    <w:rsid w:val="00BF330D"/>
    <w:rsid w:val="00BF3504"/>
    <w:rsid w:val="00BF40F7"/>
    <w:rsid w:val="00BF4326"/>
    <w:rsid w:val="00BF45D5"/>
    <w:rsid w:val="00BF47A9"/>
    <w:rsid w:val="00BF4ABB"/>
    <w:rsid w:val="00BF4B70"/>
    <w:rsid w:val="00BF4D29"/>
    <w:rsid w:val="00BF559B"/>
    <w:rsid w:val="00BF5C4C"/>
    <w:rsid w:val="00BF63AA"/>
    <w:rsid w:val="00BF68D9"/>
    <w:rsid w:val="00BF7CE8"/>
    <w:rsid w:val="00BF7F03"/>
    <w:rsid w:val="00BF7F0D"/>
    <w:rsid w:val="00C006F8"/>
    <w:rsid w:val="00C007C0"/>
    <w:rsid w:val="00C01193"/>
    <w:rsid w:val="00C015B6"/>
    <w:rsid w:val="00C01C9F"/>
    <w:rsid w:val="00C01D69"/>
    <w:rsid w:val="00C01D90"/>
    <w:rsid w:val="00C01EFD"/>
    <w:rsid w:val="00C01FB0"/>
    <w:rsid w:val="00C0233B"/>
    <w:rsid w:val="00C02355"/>
    <w:rsid w:val="00C0236C"/>
    <w:rsid w:val="00C026E1"/>
    <w:rsid w:val="00C028A3"/>
    <w:rsid w:val="00C02A35"/>
    <w:rsid w:val="00C02A9B"/>
    <w:rsid w:val="00C032E1"/>
    <w:rsid w:val="00C0343D"/>
    <w:rsid w:val="00C036FA"/>
    <w:rsid w:val="00C03781"/>
    <w:rsid w:val="00C037E5"/>
    <w:rsid w:val="00C03920"/>
    <w:rsid w:val="00C04187"/>
    <w:rsid w:val="00C046A0"/>
    <w:rsid w:val="00C04926"/>
    <w:rsid w:val="00C04AF9"/>
    <w:rsid w:val="00C04DF4"/>
    <w:rsid w:val="00C04E9E"/>
    <w:rsid w:val="00C05320"/>
    <w:rsid w:val="00C0576F"/>
    <w:rsid w:val="00C059FE"/>
    <w:rsid w:val="00C05BCD"/>
    <w:rsid w:val="00C05E2F"/>
    <w:rsid w:val="00C0694E"/>
    <w:rsid w:val="00C074E4"/>
    <w:rsid w:val="00C07704"/>
    <w:rsid w:val="00C07ABE"/>
    <w:rsid w:val="00C07C71"/>
    <w:rsid w:val="00C07D4B"/>
    <w:rsid w:val="00C07F72"/>
    <w:rsid w:val="00C10418"/>
    <w:rsid w:val="00C10421"/>
    <w:rsid w:val="00C10785"/>
    <w:rsid w:val="00C11153"/>
    <w:rsid w:val="00C111B7"/>
    <w:rsid w:val="00C118D2"/>
    <w:rsid w:val="00C126A3"/>
    <w:rsid w:val="00C12AEF"/>
    <w:rsid w:val="00C12DD5"/>
    <w:rsid w:val="00C12F09"/>
    <w:rsid w:val="00C13F52"/>
    <w:rsid w:val="00C1437C"/>
    <w:rsid w:val="00C144D6"/>
    <w:rsid w:val="00C144EC"/>
    <w:rsid w:val="00C14604"/>
    <w:rsid w:val="00C14642"/>
    <w:rsid w:val="00C149C2"/>
    <w:rsid w:val="00C14A14"/>
    <w:rsid w:val="00C14B05"/>
    <w:rsid w:val="00C14CE6"/>
    <w:rsid w:val="00C14F43"/>
    <w:rsid w:val="00C14F5C"/>
    <w:rsid w:val="00C14FB2"/>
    <w:rsid w:val="00C14FF6"/>
    <w:rsid w:val="00C1504B"/>
    <w:rsid w:val="00C15142"/>
    <w:rsid w:val="00C151F1"/>
    <w:rsid w:val="00C1582D"/>
    <w:rsid w:val="00C15F61"/>
    <w:rsid w:val="00C15FC6"/>
    <w:rsid w:val="00C160D9"/>
    <w:rsid w:val="00C1627E"/>
    <w:rsid w:val="00C16AAB"/>
    <w:rsid w:val="00C16B5C"/>
    <w:rsid w:val="00C172F2"/>
    <w:rsid w:val="00C173BE"/>
    <w:rsid w:val="00C17958"/>
    <w:rsid w:val="00C17C30"/>
    <w:rsid w:val="00C20B30"/>
    <w:rsid w:val="00C20D0E"/>
    <w:rsid w:val="00C20DD2"/>
    <w:rsid w:val="00C2133B"/>
    <w:rsid w:val="00C21507"/>
    <w:rsid w:val="00C21511"/>
    <w:rsid w:val="00C21685"/>
    <w:rsid w:val="00C21DDC"/>
    <w:rsid w:val="00C22895"/>
    <w:rsid w:val="00C2299E"/>
    <w:rsid w:val="00C22CE7"/>
    <w:rsid w:val="00C22F6C"/>
    <w:rsid w:val="00C23AC8"/>
    <w:rsid w:val="00C242AF"/>
    <w:rsid w:val="00C24428"/>
    <w:rsid w:val="00C246F3"/>
    <w:rsid w:val="00C247F4"/>
    <w:rsid w:val="00C249E6"/>
    <w:rsid w:val="00C251F0"/>
    <w:rsid w:val="00C2577D"/>
    <w:rsid w:val="00C25A56"/>
    <w:rsid w:val="00C2635D"/>
    <w:rsid w:val="00C2675A"/>
    <w:rsid w:val="00C267F8"/>
    <w:rsid w:val="00C26A17"/>
    <w:rsid w:val="00C27555"/>
    <w:rsid w:val="00C27593"/>
    <w:rsid w:val="00C27A54"/>
    <w:rsid w:val="00C27DB9"/>
    <w:rsid w:val="00C30272"/>
    <w:rsid w:val="00C30374"/>
    <w:rsid w:val="00C3045B"/>
    <w:rsid w:val="00C30B7E"/>
    <w:rsid w:val="00C30E94"/>
    <w:rsid w:val="00C315F3"/>
    <w:rsid w:val="00C31838"/>
    <w:rsid w:val="00C31CDE"/>
    <w:rsid w:val="00C31FA3"/>
    <w:rsid w:val="00C321E9"/>
    <w:rsid w:val="00C32377"/>
    <w:rsid w:val="00C3282A"/>
    <w:rsid w:val="00C328DA"/>
    <w:rsid w:val="00C32B65"/>
    <w:rsid w:val="00C32E3D"/>
    <w:rsid w:val="00C32FEB"/>
    <w:rsid w:val="00C33639"/>
    <w:rsid w:val="00C33921"/>
    <w:rsid w:val="00C34099"/>
    <w:rsid w:val="00C34457"/>
    <w:rsid w:val="00C34E35"/>
    <w:rsid w:val="00C353C5"/>
    <w:rsid w:val="00C35CAD"/>
    <w:rsid w:val="00C35D7C"/>
    <w:rsid w:val="00C35E7D"/>
    <w:rsid w:val="00C3660A"/>
    <w:rsid w:val="00C36941"/>
    <w:rsid w:val="00C37725"/>
    <w:rsid w:val="00C37D64"/>
    <w:rsid w:val="00C37E19"/>
    <w:rsid w:val="00C37E67"/>
    <w:rsid w:val="00C37F25"/>
    <w:rsid w:val="00C40097"/>
    <w:rsid w:val="00C401A4"/>
    <w:rsid w:val="00C40DA6"/>
    <w:rsid w:val="00C41688"/>
    <w:rsid w:val="00C41811"/>
    <w:rsid w:val="00C41D73"/>
    <w:rsid w:val="00C423EB"/>
    <w:rsid w:val="00C42842"/>
    <w:rsid w:val="00C4286C"/>
    <w:rsid w:val="00C42AAC"/>
    <w:rsid w:val="00C42C60"/>
    <w:rsid w:val="00C42EBF"/>
    <w:rsid w:val="00C42F65"/>
    <w:rsid w:val="00C4317B"/>
    <w:rsid w:val="00C439D3"/>
    <w:rsid w:val="00C43FE7"/>
    <w:rsid w:val="00C44027"/>
    <w:rsid w:val="00C441A2"/>
    <w:rsid w:val="00C44904"/>
    <w:rsid w:val="00C44998"/>
    <w:rsid w:val="00C4500C"/>
    <w:rsid w:val="00C451C4"/>
    <w:rsid w:val="00C452F8"/>
    <w:rsid w:val="00C458EE"/>
    <w:rsid w:val="00C459BB"/>
    <w:rsid w:val="00C459C1"/>
    <w:rsid w:val="00C459F5"/>
    <w:rsid w:val="00C45CA4"/>
    <w:rsid w:val="00C46879"/>
    <w:rsid w:val="00C46ADE"/>
    <w:rsid w:val="00C46C0A"/>
    <w:rsid w:val="00C46C2F"/>
    <w:rsid w:val="00C47349"/>
    <w:rsid w:val="00C47BE3"/>
    <w:rsid w:val="00C47C6F"/>
    <w:rsid w:val="00C47D0E"/>
    <w:rsid w:val="00C5027E"/>
    <w:rsid w:val="00C502F5"/>
    <w:rsid w:val="00C504F1"/>
    <w:rsid w:val="00C50766"/>
    <w:rsid w:val="00C515D8"/>
    <w:rsid w:val="00C519D9"/>
    <w:rsid w:val="00C51B29"/>
    <w:rsid w:val="00C51B4E"/>
    <w:rsid w:val="00C52427"/>
    <w:rsid w:val="00C52546"/>
    <w:rsid w:val="00C52787"/>
    <w:rsid w:val="00C527DB"/>
    <w:rsid w:val="00C52E0B"/>
    <w:rsid w:val="00C537F5"/>
    <w:rsid w:val="00C53868"/>
    <w:rsid w:val="00C53C5F"/>
    <w:rsid w:val="00C5400D"/>
    <w:rsid w:val="00C545D4"/>
    <w:rsid w:val="00C5461B"/>
    <w:rsid w:val="00C546EA"/>
    <w:rsid w:val="00C5498B"/>
    <w:rsid w:val="00C549D2"/>
    <w:rsid w:val="00C54C85"/>
    <w:rsid w:val="00C54C8A"/>
    <w:rsid w:val="00C54DB5"/>
    <w:rsid w:val="00C54F3D"/>
    <w:rsid w:val="00C55453"/>
    <w:rsid w:val="00C558B4"/>
    <w:rsid w:val="00C55B04"/>
    <w:rsid w:val="00C56700"/>
    <w:rsid w:val="00C567B2"/>
    <w:rsid w:val="00C5721C"/>
    <w:rsid w:val="00C5738A"/>
    <w:rsid w:val="00C575BE"/>
    <w:rsid w:val="00C57FA2"/>
    <w:rsid w:val="00C60AAE"/>
    <w:rsid w:val="00C60BC0"/>
    <w:rsid w:val="00C613C2"/>
    <w:rsid w:val="00C61CE6"/>
    <w:rsid w:val="00C61E90"/>
    <w:rsid w:val="00C61EEC"/>
    <w:rsid w:val="00C620E0"/>
    <w:rsid w:val="00C62106"/>
    <w:rsid w:val="00C62361"/>
    <w:rsid w:val="00C634BF"/>
    <w:rsid w:val="00C65170"/>
    <w:rsid w:val="00C651C5"/>
    <w:rsid w:val="00C65DC4"/>
    <w:rsid w:val="00C65DF9"/>
    <w:rsid w:val="00C66328"/>
    <w:rsid w:val="00C666A5"/>
    <w:rsid w:val="00C66DFD"/>
    <w:rsid w:val="00C66E87"/>
    <w:rsid w:val="00C66EBC"/>
    <w:rsid w:val="00C66F6F"/>
    <w:rsid w:val="00C671F2"/>
    <w:rsid w:val="00C67A1E"/>
    <w:rsid w:val="00C67B0D"/>
    <w:rsid w:val="00C67B0F"/>
    <w:rsid w:val="00C67C90"/>
    <w:rsid w:val="00C7012F"/>
    <w:rsid w:val="00C70412"/>
    <w:rsid w:val="00C7062F"/>
    <w:rsid w:val="00C70AF7"/>
    <w:rsid w:val="00C70C53"/>
    <w:rsid w:val="00C70CEB"/>
    <w:rsid w:val="00C70D82"/>
    <w:rsid w:val="00C70F4C"/>
    <w:rsid w:val="00C71628"/>
    <w:rsid w:val="00C71C1E"/>
    <w:rsid w:val="00C71F3E"/>
    <w:rsid w:val="00C72298"/>
    <w:rsid w:val="00C7316E"/>
    <w:rsid w:val="00C737D2"/>
    <w:rsid w:val="00C73B21"/>
    <w:rsid w:val="00C74349"/>
    <w:rsid w:val="00C7464C"/>
    <w:rsid w:val="00C74652"/>
    <w:rsid w:val="00C74820"/>
    <w:rsid w:val="00C74913"/>
    <w:rsid w:val="00C74AA6"/>
    <w:rsid w:val="00C74C0C"/>
    <w:rsid w:val="00C75103"/>
    <w:rsid w:val="00C7557C"/>
    <w:rsid w:val="00C755E2"/>
    <w:rsid w:val="00C759A2"/>
    <w:rsid w:val="00C75D55"/>
    <w:rsid w:val="00C760D0"/>
    <w:rsid w:val="00C762D9"/>
    <w:rsid w:val="00C7670A"/>
    <w:rsid w:val="00C767DB"/>
    <w:rsid w:val="00C76BE8"/>
    <w:rsid w:val="00C76C65"/>
    <w:rsid w:val="00C76FE4"/>
    <w:rsid w:val="00C776A0"/>
    <w:rsid w:val="00C777C8"/>
    <w:rsid w:val="00C77A0F"/>
    <w:rsid w:val="00C77EDD"/>
    <w:rsid w:val="00C80605"/>
    <w:rsid w:val="00C81C0A"/>
    <w:rsid w:val="00C8214F"/>
    <w:rsid w:val="00C82198"/>
    <w:rsid w:val="00C822C1"/>
    <w:rsid w:val="00C831EA"/>
    <w:rsid w:val="00C83BCA"/>
    <w:rsid w:val="00C83ECB"/>
    <w:rsid w:val="00C8458D"/>
    <w:rsid w:val="00C845E7"/>
    <w:rsid w:val="00C846DB"/>
    <w:rsid w:val="00C84B29"/>
    <w:rsid w:val="00C84E36"/>
    <w:rsid w:val="00C856E9"/>
    <w:rsid w:val="00C8577E"/>
    <w:rsid w:val="00C860BC"/>
    <w:rsid w:val="00C8641C"/>
    <w:rsid w:val="00C87698"/>
    <w:rsid w:val="00C87D31"/>
    <w:rsid w:val="00C902B1"/>
    <w:rsid w:val="00C902E5"/>
    <w:rsid w:val="00C90312"/>
    <w:rsid w:val="00C9034F"/>
    <w:rsid w:val="00C90508"/>
    <w:rsid w:val="00C90E92"/>
    <w:rsid w:val="00C90ECC"/>
    <w:rsid w:val="00C911B3"/>
    <w:rsid w:val="00C91392"/>
    <w:rsid w:val="00C91EC2"/>
    <w:rsid w:val="00C924EF"/>
    <w:rsid w:val="00C9250C"/>
    <w:rsid w:val="00C92A04"/>
    <w:rsid w:val="00C92FF3"/>
    <w:rsid w:val="00C93453"/>
    <w:rsid w:val="00C93561"/>
    <w:rsid w:val="00C93BF1"/>
    <w:rsid w:val="00C93DA0"/>
    <w:rsid w:val="00C93DEB"/>
    <w:rsid w:val="00C93F34"/>
    <w:rsid w:val="00C9411B"/>
    <w:rsid w:val="00C94151"/>
    <w:rsid w:val="00C9416E"/>
    <w:rsid w:val="00C943D8"/>
    <w:rsid w:val="00C94443"/>
    <w:rsid w:val="00C945C6"/>
    <w:rsid w:val="00C947E0"/>
    <w:rsid w:val="00C94BFC"/>
    <w:rsid w:val="00C94DCE"/>
    <w:rsid w:val="00C950F6"/>
    <w:rsid w:val="00C954FA"/>
    <w:rsid w:val="00C95890"/>
    <w:rsid w:val="00C95D35"/>
    <w:rsid w:val="00C95F51"/>
    <w:rsid w:val="00C9631F"/>
    <w:rsid w:val="00C96695"/>
    <w:rsid w:val="00C96836"/>
    <w:rsid w:val="00C96E53"/>
    <w:rsid w:val="00C97116"/>
    <w:rsid w:val="00C97A5D"/>
    <w:rsid w:val="00CA0172"/>
    <w:rsid w:val="00CA0BDD"/>
    <w:rsid w:val="00CA13A9"/>
    <w:rsid w:val="00CA218E"/>
    <w:rsid w:val="00CA2449"/>
    <w:rsid w:val="00CA2580"/>
    <w:rsid w:val="00CA2638"/>
    <w:rsid w:val="00CA2731"/>
    <w:rsid w:val="00CA2745"/>
    <w:rsid w:val="00CA2872"/>
    <w:rsid w:val="00CA3164"/>
    <w:rsid w:val="00CA3382"/>
    <w:rsid w:val="00CA34F2"/>
    <w:rsid w:val="00CA3634"/>
    <w:rsid w:val="00CA3645"/>
    <w:rsid w:val="00CA36CC"/>
    <w:rsid w:val="00CA36D1"/>
    <w:rsid w:val="00CA3EB4"/>
    <w:rsid w:val="00CA43D8"/>
    <w:rsid w:val="00CA4A39"/>
    <w:rsid w:val="00CA5185"/>
    <w:rsid w:val="00CA5376"/>
    <w:rsid w:val="00CA542B"/>
    <w:rsid w:val="00CA5511"/>
    <w:rsid w:val="00CA5B5C"/>
    <w:rsid w:val="00CA5EA5"/>
    <w:rsid w:val="00CA63CD"/>
    <w:rsid w:val="00CA7172"/>
    <w:rsid w:val="00CA79F3"/>
    <w:rsid w:val="00CB0396"/>
    <w:rsid w:val="00CB0690"/>
    <w:rsid w:val="00CB0A89"/>
    <w:rsid w:val="00CB0B7B"/>
    <w:rsid w:val="00CB0C84"/>
    <w:rsid w:val="00CB1C96"/>
    <w:rsid w:val="00CB1D34"/>
    <w:rsid w:val="00CB200F"/>
    <w:rsid w:val="00CB2077"/>
    <w:rsid w:val="00CB24F3"/>
    <w:rsid w:val="00CB29E7"/>
    <w:rsid w:val="00CB2AE4"/>
    <w:rsid w:val="00CB2BA2"/>
    <w:rsid w:val="00CB3072"/>
    <w:rsid w:val="00CB39C9"/>
    <w:rsid w:val="00CB3C4D"/>
    <w:rsid w:val="00CB4693"/>
    <w:rsid w:val="00CB4837"/>
    <w:rsid w:val="00CB4A7D"/>
    <w:rsid w:val="00CB4C57"/>
    <w:rsid w:val="00CB4DAB"/>
    <w:rsid w:val="00CB52DE"/>
    <w:rsid w:val="00CB53EA"/>
    <w:rsid w:val="00CB5681"/>
    <w:rsid w:val="00CB6139"/>
    <w:rsid w:val="00CB6149"/>
    <w:rsid w:val="00CB652B"/>
    <w:rsid w:val="00CB6675"/>
    <w:rsid w:val="00CB6841"/>
    <w:rsid w:val="00CB72DB"/>
    <w:rsid w:val="00CB7325"/>
    <w:rsid w:val="00CB7890"/>
    <w:rsid w:val="00CC0A33"/>
    <w:rsid w:val="00CC1BE7"/>
    <w:rsid w:val="00CC1E37"/>
    <w:rsid w:val="00CC2426"/>
    <w:rsid w:val="00CC25FF"/>
    <w:rsid w:val="00CC27DB"/>
    <w:rsid w:val="00CC2946"/>
    <w:rsid w:val="00CC34AC"/>
    <w:rsid w:val="00CC36A3"/>
    <w:rsid w:val="00CC3B12"/>
    <w:rsid w:val="00CC41C0"/>
    <w:rsid w:val="00CC42A7"/>
    <w:rsid w:val="00CC4365"/>
    <w:rsid w:val="00CC4524"/>
    <w:rsid w:val="00CC4FC8"/>
    <w:rsid w:val="00CC5278"/>
    <w:rsid w:val="00CC54C6"/>
    <w:rsid w:val="00CC5A80"/>
    <w:rsid w:val="00CC5B00"/>
    <w:rsid w:val="00CC5B9A"/>
    <w:rsid w:val="00CC5BA3"/>
    <w:rsid w:val="00CC614C"/>
    <w:rsid w:val="00CC623F"/>
    <w:rsid w:val="00CC6493"/>
    <w:rsid w:val="00CC6A64"/>
    <w:rsid w:val="00CC6D39"/>
    <w:rsid w:val="00CC7971"/>
    <w:rsid w:val="00CC79FD"/>
    <w:rsid w:val="00CC7E93"/>
    <w:rsid w:val="00CD01A8"/>
    <w:rsid w:val="00CD0201"/>
    <w:rsid w:val="00CD06F6"/>
    <w:rsid w:val="00CD06F9"/>
    <w:rsid w:val="00CD071F"/>
    <w:rsid w:val="00CD08D3"/>
    <w:rsid w:val="00CD16F5"/>
    <w:rsid w:val="00CD17F5"/>
    <w:rsid w:val="00CD23F4"/>
    <w:rsid w:val="00CD2D14"/>
    <w:rsid w:val="00CD3507"/>
    <w:rsid w:val="00CD3C84"/>
    <w:rsid w:val="00CD3F10"/>
    <w:rsid w:val="00CD4618"/>
    <w:rsid w:val="00CD4C4C"/>
    <w:rsid w:val="00CD4EA3"/>
    <w:rsid w:val="00CD4F18"/>
    <w:rsid w:val="00CD4FB3"/>
    <w:rsid w:val="00CD52CC"/>
    <w:rsid w:val="00CD53A1"/>
    <w:rsid w:val="00CD58DE"/>
    <w:rsid w:val="00CD5951"/>
    <w:rsid w:val="00CD5BE4"/>
    <w:rsid w:val="00CD6CF8"/>
    <w:rsid w:val="00CD6E2E"/>
    <w:rsid w:val="00CD6E88"/>
    <w:rsid w:val="00CD6FCD"/>
    <w:rsid w:val="00CD74D9"/>
    <w:rsid w:val="00CD78F1"/>
    <w:rsid w:val="00CD7C19"/>
    <w:rsid w:val="00CD7DD8"/>
    <w:rsid w:val="00CD7F11"/>
    <w:rsid w:val="00CD7F50"/>
    <w:rsid w:val="00CD7F92"/>
    <w:rsid w:val="00CE01A3"/>
    <w:rsid w:val="00CE0499"/>
    <w:rsid w:val="00CE0A23"/>
    <w:rsid w:val="00CE10F6"/>
    <w:rsid w:val="00CE1221"/>
    <w:rsid w:val="00CE1291"/>
    <w:rsid w:val="00CE1E13"/>
    <w:rsid w:val="00CE1FD3"/>
    <w:rsid w:val="00CE241D"/>
    <w:rsid w:val="00CE2AF2"/>
    <w:rsid w:val="00CE2F32"/>
    <w:rsid w:val="00CE3069"/>
    <w:rsid w:val="00CE3301"/>
    <w:rsid w:val="00CE348F"/>
    <w:rsid w:val="00CE35A7"/>
    <w:rsid w:val="00CE387A"/>
    <w:rsid w:val="00CE39A5"/>
    <w:rsid w:val="00CE4A55"/>
    <w:rsid w:val="00CE54A7"/>
    <w:rsid w:val="00CE5606"/>
    <w:rsid w:val="00CE5760"/>
    <w:rsid w:val="00CE5778"/>
    <w:rsid w:val="00CE5863"/>
    <w:rsid w:val="00CE5C29"/>
    <w:rsid w:val="00CE5C7B"/>
    <w:rsid w:val="00CE6723"/>
    <w:rsid w:val="00CE6B29"/>
    <w:rsid w:val="00CE74C2"/>
    <w:rsid w:val="00CE75E3"/>
    <w:rsid w:val="00CE78A9"/>
    <w:rsid w:val="00CE7BF1"/>
    <w:rsid w:val="00CE7D58"/>
    <w:rsid w:val="00CF0213"/>
    <w:rsid w:val="00CF0F12"/>
    <w:rsid w:val="00CF0FA7"/>
    <w:rsid w:val="00CF1B94"/>
    <w:rsid w:val="00CF1FC3"/>
    <w:rsid w:val="00CF22A7"/>
    <w:rsid w:val="00CF3276"/>
    <w:rsid w:val="00CF33DC"/>
    <w:rsid w:val="00CF3564"/>
    <w:rsid w:val="00CF43A1"/>
    <w:rsid w:val="00CF43E3"/>
    <w:rsid w:val="00CF4E5B"/>
    <w:rsid w:val="00CF507A"/>
    <w:rsid w:val="00CF516E"/>
    <w:rsid w:val="00CF51C6"/>
    <w:rsid w:val="00CF5211"/>
    <w:rsid w:val="00CF53DC"/>
    <w:rsid w:val="00CF56AA"/>
    <w:rsid w:val="00CF576E"/>
    <w:rsid w:val="00CF5E13"/>
    <w:rsid w:val="00CF64CC"/>
    <w:rsid w:val="00CF6698"/>
    <w:rsid w:val="00CF68C7"/>
    <w:rsid w:val="00CF6BB6"/>
    <w:rsid w:val="00CF6F27"/>
    <w:rsid w:val="00CF6FDC"/>
    <w:rsid w:val="00CF70C6"/>
    <w:rsid w:val="00D00116"/>
    <w:rsid w:val="00D0083C"/>
    <w:rsid w:val="00D00E31"/>
    <w:rsid w:val="00D00FF0"/>
    <w:rsid w:val="00D010AD"/>
    <w:rsid w:val="00D016BE"/>
    <w:rsid w:val="00D017A7"/>
    <w:rsid w:val="00D01E7F"/>
    <w:rsid w:val="00D02315"/>
    <w:rsid w:val="00D02585"/>
    <w:rsid w:val="00D02E12"/>
    <w:rsid w:val="00D031C9"/>
    <w:rsid w:val="00D03209"/>
    <w:rsid w:val="00D03796"/>
    <w:rsid w:val="00D03CB1"/>
    <w:rsid w:val="00D03E98"/>
    <w:rsid w:val="00D0437D"/>
    <w:rsid w:val="00D048DA"/>
    <w:rsid w:val="00D04B1A"/>
    <w:rsid w:val="00D04D23"/>
    <w:rsid w:val="00D04E26"/>
    <w:rsid w:val="00D054F0"/>
    <w:rsid w:val="00D057BD"/>
    <w:rsid w:val="00D05B90"/>
    <w:rsid w:val="00D05FBF"/>
    <w:rsid w:val="00D06426"/>
    <w:rsid w:val="00D0676A"/>
    <w:rsid w:val="00D06EAA"/>
    <w:rsid w:val="00D0713B"/>
    <w:rsid w:val="00D077D2"/>
    <w:rsid w:val="00D104D6"/>
    <w:rsid w:val="00D1052B"/>
    <w:rsid w:val="00D1057C"/>
    <w:rsid w:val="00D108C2"/>
    <w:rsid w:val="00D10DF2"/>
    <w:rsid w:val="00D10E72"/>
    <w:rsid w:val="00D11028"/>
    <w:rsid w:val="00D1144D"/>
    <w:rsid w:val="00D114A7"/>
    <w:rsid w:val="00D117E4"/>
    <w:rsid w:val="00D11CCD"/>
    <w:rsid w:val="00D12463"/>
    <w:rsid w:val="00D12BD9"/>
    <w:rsid w:val="00D13078"/>
    <w:rsid w:val="00D13323"/>
    <w:rsid w:val="00D1340A"/>
    <w:rsid w:val="00D1340D"/>
    <w:rsid w:val="00D13D90"/>
    <w:rsid w:val="00D144AE"/>
    <w:rsid w:val="00D144E3"/>
    <w:rsid w:val="00D14597"/>
    <w:rsid w:val="00D14C50"/>
    <w:rsid w:val="00D152B4"/>
    <w:rsid w:val="00D156DE"/>
    <w:rsid w:val="00D16489"/>
    <w:rsid w:val="00D1681F"/>
    <w:rsid w:val="00D16926"/>
    <w:rsid w:val="00D16BB6"/>
    <w:rsid w:val="00D16F3F"/>
    <w:rsid w:val="00D174FE"/>
    <w:rsid w:val="00D17602"/>
    <w:rsid w:val="00D17BE3"/>
    <w:rsid w:val="00D17E9D"/>
    <w:rsid w:val="00D20343"/>
    <w:rsid w:val="00D20BBC"/>
    <w:rsid w:val="00D20BC2"/>
    <w:rsid w:val="00D20C23"/>
    <w:rsid w:val="00D20CD1"/>
    <w:rsid w:val="00D2128B"/>
    <w:rsid w:val="00D2130E"/>
    <w:rsid w:val="00D21378"/>
    <w:rsid w:val="00D21B08"/>
    <w:rsid w:val="00D21B13"/>
    <w:rsid w:val="00D21F15"/>
    <w:rsid w:val="00D21F76"/>
    <w:rsid w:val="00D22A15"/>
    <w:rsid w:val="00D22DE0"/>
    <w:rsid w:val="00D22E79"/>
    <w:rsid w:val="00D23959"/>
    <w:rsid w:val="00D24034"/>
    <w:rsid w:val="00D240C5"/>
    <w:rsid w:val="00D24370"/>
    <w:rsid w:val="00D2471C"/>
    <w:rsid w:val="00D2487B"/>
    <w:rsid w:val="00D24C00"/>
    <w:rsid w:val="00D25094"/>
    <w:rsid w:val="00D25140"/>
    <w:rsid w:val="00D251D7"/>
    <w:rsid w:val="00D25828"/>
    <w:rsid w:val="00D258B2"/>
    <w:rsid w:val="00D259D2"/>
    <w:rsid w:val="00D25E98"/>
    <w:rsid w:val="00D2622F"/>
    <w:rsid w:val="00D26C43"/>
    <w:rsid w:val="00D26EBC"/>
    <w:rsid w:val="00D2743E"/>
    <w:rsid w:val="00D27C57"/>
    <w:rsid w:val="00D3020C"/>
    <w:rsid w:val="00D30304"/>
    <w:rsid w:val="00D306E0"/>
    <w:rsid w:val="00D307F2"/>
    <w:rsid w:val="00D30943"/>
    <w:rsid w:val="00D30CEC"/>
    <w:rsid w:val="00D31171"/>
    <w:rsid w:val="00D317C3"/>
    <w:rsid w:val="00D31D1A"/>
    <w:rsid w:val="00D31FC0"/>
    <w:rsid w:val="00D32072"/>
    <w:rsid w:val="00D3214B"/>
    <w:rsid w:val="00D323AB"/>
    <w:rsid w:val="00D3249C"/>
    <w:rsid w:val="00D32674"/>
    <w:rsid w:val="00D32F5E"/>
    <w:rsid w:val="00D32F95"/>
    <w:rsid w:val="00D33976"/>
    <w:rsid w:val="00D339FA"/>
    <w:rsid w:val="00D33A71"/>
    <w:rsid w:val="00D33B95"/>
    <w:rsid w:val="00D33DDA"/>
    <w:rsid w:val="00D33EB0"/>
    <w:rsid w:val="00D34633"/>
    <w:rsid w:val="00D34D92"/>
    <w:rsid w:val="00D34F8D"/>
    <w:rsid w:val="00D35298"/>
    <w:rsid w:val="00D3579E"/>
    <w:rsid w:val="00D369D9"/>
    <w:rsid w:val="00D3724F"/>
    <w:rsid w:val="00D37590"/>
    <w:rsid w:val="00D37856"/>
    <w:rsid w:val="00D3789D"/>
    <w:rsid w:val="00D37A36"/>
    <w:rsid w:val="00D4035D"/>
    <w:rsid w:val="00D408AA"/>
    <w:rsid w:val="00D4099B"/>
    <w:rsid w:val="00D40BBE"/>
    <w:rsid w:val="00D41147"/>
    <w:rsid w:val="00D414C0"/>
    <w:rsid w:val="00D41581"/>
    <w:rsid w:val="00D417CA"/>
    <w:rsid w:val="00D418A8"/>
    <w:rsid w:val="00D4220D"/>
    <w:rsid w:val="00D428EE"/>
    <w:rsid w:val="00D4385C"/>
    <w:rsid w:val="00D439F5"/>
    <w:rsid w:val="00D43C6E"/>
    <w:rsid w:val="00D43E5B"/>
    <w:rsid w:val="00D44A51"/>
    <w:rsid w:val="00D44B00"/>
    <w:rsid w:val="00D44C9B"/>
    <w:rsid w:val="00D45258"/>
    <w:rsid w:val="00D45D4C"/>
    <w:rsid w:val="00D4623B"/>
    <w:rsid w:val="00D46DB6"/>
    <w:rsid w:val="00D470AD"/>
    <w:rsid w:val="00D472DE"/>
    <w:rsid w:val="00D47501"/>
    <w:rsid w:val="00D47C3D"/>
    <w:rsid w:val="00D47DAF"/>
    <w:rsid w:val="00D47E1D"/>
    <w:rsid w:val="00D50391"/>
    <w:rsid w:val="00D50396"/>
    <w:rsid w:val="00D507C1"/>
    <w:rsid w:val="00D50A52"/>
    <w:rsid w:val="00D51398"/>
    <w:rsid w:val="00D51707"/>
    <w:rsid w:val="00D5173A"/>
    <w:rsid w:val="00D51C65"/>
    <w:rsid w:val="00D51CCE"/>
    <w:rsid w:val="00D522AE"/>
    <w:rsid w:val="00D522FF"/>
    <w:rsid w:val="00D52A3C"/>
    <w:rsid w:val="00D52C5D"/>
    <w:rsid w:val="00D52D76"/>
    <w:rsid w:val="00D52EF4"/>
    <w:rsid w:val="00D530C9"/>
    <w:rsid w:val="00D5334D"/>
    <w:rsid w:val="00D534B4"/>
    <w:rsid w:val="00D53A6B"/>
    <w:rsid w:val="00D5466B"/>
    <w:rsid w:val="00D54975"/>
    <w:rsid w:val="00D54DC1"/>
    <w:rsid w:val="00D5529B"/>
    <w:rsid w:val="00D55FEB"/>
    <w:rsid w:val="00D56650"/>
    <w:rsid w:val="00D567D3"/>
    <w:rsid w:val="00D56A2F"/>
    <w:rsid w:val="00D56D76"/>
    <w:rsid w:val="00D6012D"/>
    <w:rsid w:val="00D60331"/>
    <w:rsid w:val="00D6040E"/>
    <w:rsid w:val="00D60A05"/>
    <w:rsid w:val="00D60BA3"/>
    <w:rsid w:val="00D612CD"/>
    <w:rsid w:val="00D613A6"/>
    <w:rsid w:val="00D61FCD"/>
    <w:rsid w:val="00D622EC"/>
    <w:rsid w:val="00D6230B"/>
    <w:rsid w:val="00D63096"/>
    <w:rsid w:val="00D63160"/>
    <w:rsid w:val="00D632FA"/>
    <w:rsid w:val="00D63588"/>
    <w:rsid w:val="00D6504F"/>
    <w:rsid w:val="00D6520F"/>
    <w:rsid w:val="00D65392"/>
    <w:rsid w:val="00D65CFB"/>
    <w:rsid w:val="00D664D5"/>
    <w:rsid w:val="00D672AE"/>
    <w:rsid w:val="00D674B9"/>
    <w:rsid w:val="00D679B8"/>
    <w:rsid w:val="00D679F4"/>
    <w:rsid w:val="00D67B36"/>
    <w:rsid w:val="00D67D4B"/>
    <w:rsid w:val="00D67FED"/>
    <w:rsid w:val="00D70323"/>
    <w:rsid w:val="00D70575"/>
    <w:rsid w:val="00D70583"/>
    <w:rsid w:val="00D70639"/>
    <w:rsid w:val="00D70DEB"/>
    <w:rsid w:val="00D70F89"/>
    <w:rsid w:val="00D70FCD"/>
    <w:rsid w:val="00D71050"/>
    <w:rsid w:val="00D71670"/>
    <w:rsid w:val="00D7171E"/>
    <w:rsid w:val="00D718BD"/>
    <w:rsid w:val="00D71AA3"/>
    <w:rsid w:val="00D723C7"/>
    <w:rsid w:val="00D729FF"/>
    <w:rsid w:val="00D73139"/>
    <w:rsid w:val="00D732B7"/>
    <w:rsid w:val="00D7385F"/>
    <w:rsid w:val="00D73989"/>
    <w:rsid w:val="00D740AA"/>
    <w:rsid w:val="00D7481C"/>
    <w:rsid w:val="00D7490E"/>
    <w:rsid w:val="00D75BC7"/>
    <w:rsid w:val="00D75CC2"/>
    <w:rsid w:val="00D75D81"/>
    <w:rsid w:val="00D76141"/>
    <w:rsid w:val="00D7658B"/>
    <w:rsid w:val="00D777A0"/>
    <w:rsid w:val="00D77DE8"/>
    <w:rsid w:val="00D77ED8"/>
    <w:rsid w:val="00D77F0F"/>
    <w:rsid w:val="00D801A3"/>
    <w:rsid w:val="00D80235"/>
    <w:rsid w:val="00D80394"/>
    <w:rsid w:val="00D80471"/>
    <w:rsid w:val="00D8066B"/>
    <w:rsid w:val="00D80B56"/>
    <w:rsid w:val="00D813D0"/>
    <w:rsid w:val="00D81867"/>
    <w:rsid w:val="00D82711"/>
    <w:rsid w:val="00D82B44"/>
    <w:rsid w:val="00D82CAA"/>
    <w:rsid w:val="00D82E24"/>
    <w:rsid w:val="00D8309B"/>
    <w:rsid w:val="00D8357E"/>
    <w:rsid w:val="00D836CC"/>
    <w:rsid w:val="00D83977"/>
    <w:rsid w:val="00D839FC"/>
    <w:rsid w:val="00D845F8"/>
    <w:rsid w:val="00D85018"/>
    <w:rsid w:val="00D852D5"/>
    <w:rsid w:val="00D85AE7"/>
    <w:rsid w:val="00D85BD7"/>
    <w:rsid w:val="00D85D8B"/>
    <w:rsid w:val="00D86243"/>
    <w:rsid w:val="00D86745"/>
    <w:rsid w:val="00D868C3"/>
    <w:rsid w:val="00D87145"/>
    <w:rsid w:val="00D87516"/>
    <w:rsid w:val="00D877D7"/>
    <w:rsid w:val="00D900BF"/>
    <w:rsid w:val="00D90982"/>
    <w:rsid w:val="00D920F0"/>
    <w:rsid w:val="00D931C9"/>
    <w:rsid w:val="00D93696"/>
    <w:rsid w:val="00D938C2"/>
    <w:rsid w:val="00D93AAF"/>
    <w:rsid w:val="00D93B9D"/>
    <w:rsid w:val="00D94B19"/>
    <w:rsid w:val="00D94C4A"/>
    <w:rsid w:val="00D95092"/>
    <w:rsid w:val="00D95331"/>
    <w:rsid w:val="00D9568D"/>
    <w:rsid w:val="00D95F9A"/>
    <w:rsid w:val="00D96CAB"/>
    <w:rsid w:val="00D96E3D"/>
    <w:rsid w:val="00D97281"/>
    <w:rsid w:val="00D97357"/>
    <w:rsid w:val="00D9766F"/>
    <w:rsid w:val="00D978D1"/>
    <w:rsid w:val="00D979B1"/>
    <w:rsid w:val="00DA0B19"/>
    <w:rsid w:val="00DA0B94"/>
    <w:rsid w:val="00DA0BCC"/>
    <w:rsid w:val="00DA0E96"/>
    <w:rsid w:val="00DA1365"/>
    <w:rsid w:val="00DA17B8"/>
    <w:rsid w:val="00DA1C62"/>
    <w:rsid w:val="00DA1D19"/>
    <w:rsid w:val="00DA214B"/>
    <w:rsid w:val="00DA2620"/>
    <w:rsid w:val="00DA2E5E"/>
    <w:rsid w:val="00DA3163"/>
    <w:rsid w:val="00DA385B"/>
    <w:rsid w:val="00DA38E7"/>
    <w:rsid w:val="00DA3C8E"/>
    <w:rsid w:val="00DA4EF7"/>
    <w:rsid w:val="00DA5865"/>
    <w:rsid w:val="00DA5A6C"/>
    <w:rsid w:val="00DA5C34"/>
    <w:rsid w:val="00DA616F"/>
    <w:rsid w:val="00DA6531"/>
    <w:rsid w:val="00DA6D5B"/>
    <w:rsid w:val="00DA6F4C"/>
    <w:rsid w:val="00DA7054"/>
    <w:rsid w:val="00DA719F"/>
    <w:rsid w:val="00DA71CF"/>
    <w:rsid w:val="00DA79D8"/>
    <w:rsid w:val="00DB0205"/>
    <w:rsid w:val="00DB05C6"/>
    <w:rsid w:val="00DB0972"/>
    <w:rsid w:val="00DB0D46"/>
    <w:rsid w:val="00DB0E91"/>
    <w:rsid w:val="00DB12BE"/>
    <w:rsid w:val="00DB1602"/>
    <w:rsid w:val="00DB17F0"/>
    <w:rsid w:val="00DB1974"/>
    <w:rsid w:val="00DB26C4"/>
    <w:rsid w:val="00DB2DC7"/>
    <w:rsid w:val="00DB2DCD"/>
    <w:rsid w:val="00DB34F5"/>
    <w:rsid w:val="00DB36B8"/>
    <w:rsid w:val="00DB38D8"/>
    <w:rsid w:val="00DB3AA7"/>
    <w:rsid w:val="00DB3C7F"/>
    <w:rsid w:val="00DB40CC"/>
    <w:rsid w:val="00DB4396"/>
    <w:rsid w:val="00DB4994"/>
    <w:rsid w:val="00DB4BD0"/>
    <w:rsid w:val="00DB4E42"/>
    <w:rsid w:val="00DB539F"/>
    <w:rsid w:val="00DB5E66"/>
    <w:rsid w:val="00DB61D9"/>
    <w:rsid w:val="00DB6A6A"/>
    <w:rsid w:val="00DB6F1E"/>
    <w:rsid w:val="00DB793F"/>
    <w:rsid w:val="00DB7B4B"/>
    <w:rsid w:val="00DB7E91"/>
    <w:rsid w:val="00DB7FA3"/>
    <w:rsid w:val="00DC0653"/>
    <w:rsid w:val="00DC0CE1"/>
    <w:rsid w:val="00DC0D84"/>
    <w:rsid w:val="00DC0DA9"/>
    <w:rsid w:val="00DC0EB5"/>
    <w:rsid w:val="00DC121A"/>
    <w:rsid w:val="00DC1B23"/>
    <w:rsid w:val="00DC1BC5"/>
    <w:rsid w:val="00DC23C5"/>
    <w:rsid w:val="00DC280C"/>
    <w:rsid w:val="00DC28AD"/>
    <w:rsid w:val="00DC29C9"/>
    <w:rsid w:val="00DC29FE"/>
    <w:rsid w:val="00DC2A8B"/>
    <w:rsid w:val="00DC2B65"/>
    <w:rsid w:val="00DC2F50"/>
    <w:rsid w:val="00DC2F68"/>
    <w:rsid w:val="00DC3622"/>
    <w:rsid w:val="00DC4202"/>
    <w:rsid w:val="00DC421B"/>
    <w:rsid w:val="00DC4719"/>
    <w:rsid w:val="00DC4A30"/>
    <w:rsid w:val="00DC4D5A"/>
    <w:rsid w:val="00DC5046"/>
    <w:rsid w:val="00DC517B"/>
    <w:rsid w:val="00DC5650"/>
    <w:rsid w:val="00DC5956"/>
    <w:rsid w:val="00DC5DA0"/>
    <w:rsid w:val="00DC5F31"/>
    <w:rsid w:val="00DC68E8"/>
    <w:rsid w:val="00DC76E1"/>
    <w:rsid w:val="00DC7CCE"/>
    <w:rsid w:val="00DC7CF9"/>
    <w:rsid w:val="00DC7F93"/>
    <w:rsid w:val="00DD04FB"/>
    <w:rsid w:val="00DD0D81"/>
    <w:rsid w:val="00DD1E27"/>
    <w:rsid w:val="00DD241F"/>
    <w:rsid w:val="00DD244F"/>
    <w:rsid w:val="00DD275D"/>
    <w:rsid w:val="00DD37C1"/>
    <w:rsid w:val="00DD3B2C"/>
    <w:rsid w:val="00DD40E2"/>
    <w:rsid w:val="00DD45BE"/>
    <w:rsid w:val="00DD48DB"/>
    <w:rsid w:val="00DD4C35"/>
    <w:rsid w:val="00DD4DE4"/>
    <w:rsid w:val="00DD4F5F"/>
    <w:rsid w:val="00DD535B"/>
    <w:rsid w:val="00DD5802"/>
    <w:rsid w:val="00DD5FE5"/>
    <w:rsid w:val="00DD7089"/>
    <w:rsid w:val="00DD71C2"/>
    <w:rsid w:val="00DD7804"/>
    <w:rsid w:val="00DE0D5F"/>
    <w:rsid w:val="00DE1104"/>
    <w:rsid w:val="00DE1105"/>
    <w:rsid w:val="00DE1546"/>
    <w:rsid w:val="00DE2316"/>
    <w:rsid w:val="00DE243C"/>
    <w:rsid w:val="00DE24C9"/>
    <w:rsid w:val="00DE26B3"/>
    <w:rsid w:val="00DE26BC"/>
    <w:rsid w:val="00DE2737"/>
    <w:rsid w:val="00DE2F76"/>
    <w:rsid w:val="00DE2FE3"/>
    <w:rsid w:val="00DE30D4"/>
    <w:rsid w:val="00DE3135"/>
    <w:rsid w:val="00DE3463"/>
    <w:rsid w:val="00DE36F8"/>
    <w:rsid w:val="00DE3FA3"/>
    <w:rsid w:val="00DE40B4"/>
    <w:rsid w:val="00DE47A8"/>
    <w:rsid w:val="00DE48E3"/>
    <w:rsid w:val="00DE4F71"/>
    <w:rsid w:val="00DE5A91"/>
    <w:rsid w:val="00DE684D"/>
    <w:rsid w:val="00DE68B8"/>
    <w:rsid w:val="00DE6AD8"/>
    <w:rsid w:val="00DE6FFC"/>
    <w:rsid w:val="00DE727C"/>
    <w:rsid w:val="00DF007F"/>
    <w:rsid w:val="00DF0176"/>
    <w:rsid w:val="00DF03E7"/>
    <w:rsid w:val="00DF11DF"/>
    <w:rsid w:val="00DF14D9"/>
    <w:rsid w:val="00DF14FB"/>
    <w:rsid w:val="00DF1D26"/>
    <w:rsid w:val="00DF1EA5"/>
    <w:rsid w:val="00DF1FBD"/>
    <w:rsid w:val="00DF25D3"/>
    <w:rsid w:val="00DF2C4F"/>
    <w:rsid w:val="00DF452B"/>
    <w:rsid w:val="00DF4726"/>
    <w:rsid w:val="00DF4CFB"/>
    <w:rsid w:val="00DF5532"/>
    <w:rsid w:val="00DF5AA8"/>
    <w:rsid w:val="00DF5C49"/>
    <w:rsid w:val="00DF5CD4"/>
    <w:rsid w:val="00DF5E60"/>
    <w:rsid w:val="00DF6098"/>
    <w:rsid w:val="00DF628F"/>
    <w:rsid w:val="00DF6566"/>
    <w:rsid w:val="00DF7317"/>
    <w:rsid w:val="00DF7326"/>
    <w:rsid w:val="00DF77C9"/>
    <w:rsid w:val="00DF7C26"/>
    <w:rsid w:val="00DF7FA2"/>
    <w:rsid w:val="00E001D1"/>
    <w:rsid w:val="00E001F5"/>
    <w:rsid w:val="00E0023E"/>
    <w:rsid w:val="00E0033E"/>
    <w:rsid w:val="00E0083C"/>
    <w:rsid w:val="00E008D6"/>
    <w:rsid w:val="00E00B63"/>
    <w:rsid w:val="00E013BE"/>
    <w:rsid w:val="00E0171A"/>
    <w:rsid w:val="00E025D0"/>
    <w:rsid w:val="00E0262D"/>
    <w:rsid w:val="00E02DB2"/>
    <w:rsid w:val="00E02E74"/>
    <w:rsid w:val="00E0378F"/>
    <w:rsid w:val="00E03853"/>
    <w:rsid w:val="00E03C9F"/>
    <w:rsid w:val="00E04073"/>
    <w:rsid w:val="00E04150"/>
    <w:rsid w:val="00E04463"/>
    <w:rsid w:val="00E051F1"/>
    <w:rsid w:val="00E054EC"/>
    <w:rsid w:val="00E0570F"/>
    <w:rsid w:val="00E05DD3"/>
    <w:rsid w:val="00E05DFF"/>
    <w:rsid w:val="00E05F75"/>
    <w:rsid w:val="00E063BB"/>
    <w:rsid w:val="00E06854"/>
    <w:rsid w:val="00E06E3E"/>
    <w:rsid w:val="00E07005"/>
    <w:rsid w:val="00E076FE"/>
    <w:rsid w:val="00E07ACC"/>
    <w:rsid w:val="00E100D9"/>
    <w:rsid w:val="00E10248"/>
    <w:rsid w:val="00E104C8"/>
    <w:rsid w:val="00E104CE"/>
    <w:rsid w:val="00E1082F"/>
    <w:rsid w:val="00E108BE"/>
    <w:rsid w:val="00E10CFB"/>
    <w:rsid w:val="00E10D6D"/>
    <w:rsid w:val="00E10E9D"/>
    <w:rsid w:val="00E113F1"/>
    <w:rsid w:val="00E12589"/>
    <w:rsid w:val="00E12AAF"/>
    <w:rsid w:val="00E12B41"/>
    <w:rsid w:val="00E130E9"/>
    <w:rsid w:val="00E13172"/>
    <w:rsid w:val="00E13DD4"/>
    <w:rsid w:val="00E13FC5"/>
    <w:rsid w:val="00E141DD"/>
    <w:rsid w:val="00E14D10"/>
    <w:rsid w:val="00E15069"/>
    <w:rsid w:val="00E15204"/>
    <w:rsid w:val="00E15410"/>
    <w:rsid w:val="00E155A7"/>
    <w:rsid w:val="00E1704B"/>
    <w:rsid w:val="00E17343"/>
    <w:rsid w:val="00E17937"/>
    <w:rsid w:val="00E20017"/>
    <w:rsid w:val="00E205DC"/>
    <w:rsid w:val="00E20B02"/>
    <w:rsid w:val="00E20E92"/>
    <w:rsid w:val="00E21271"/>
    <w:rsid w:val="00E212E8"/>
    <w:rsid w:val="00E21FC8"/>
    <w:rsid w:val="00E223C7"/>
    <w:rsid w:val="00E227C3"/>
    <w:rsid w:val="00E22C30"/>
    <w:rsid w:val="00E23139"/>
    <w:rsid w:val="00E238A8"/>
    <w:rsid w:val="00E23A8E"/>
    <w:rsid w:val="00E23B1E"/>
    <w:rsid w:val="00E23DDD"/>
    <w:rsid w:val="00E246E7"/>
    <w:rsid w:val="00E24C51"/>
    <w:rsid w:val="00E2576D"/>
    <w:rsid w:val="00E25BC7"/>
    <w:rsid w:val="00E25BD7"/>
    <w:rsid w:val="00E25E29"/>
    <w:rsid w:val="00E26301"/>
    <w:rsid w:val="00E26902"/>
    <w:rsid w:val="00E2786C"/>
    <w:rsid w:val="00E27CB2"/>
    <w:rsid w:val="00E27E5E"/>
    <w:rsid w:val="00E30084"/>
    <w:rsid w:val="00E30139"/>
    <w:rsid w:val="00E3083F"/>
    <w:rsid w:val="00E3084C"/>
    <w:rsid w:val="00E3155F"/>
    <w:rsid w:val="00E31733"/>
    <w:rsid w:val="00E31D80"/>
    <w:rsid w:val="00E3259E"/>
    <w:rsid w:val="00E32A57"/>
    <w:rsid w:val="00E3332D"/>
    <w:rsid w:val="00E33915"/>
    <w:rsid w:val="00E33D14"/>
    <w:rsid w:val="00E34050"/>
    <w:rsid w:val="00E34339"/>
    <w:rsid w:val="00E3515F"/>
    <w:rsid w:val="00E35604"/>
    <w:rsid w:val="00E36B21"/>
    <w:rsid w:val="00E37829"/>
    <w:rsid w:val="00E37CD0"/>
    <w:rsid w:val="00E37FC3"/>
    <w:rsid w:val="00E40835"/>
    <w:rsid w:val="00E40CEF"/>
    <w:rsid w:val="00E40D64"/>
    <w:rsid w:val="00E41278"/>
    <w:rsid w:val="00E41397"/>
    <w:rsid w:val="00E4148B"/>
    <w:rsid w:val="00E416FB"/>
    <w:rsid w:val="00E4188C"/>
    <w:rsid w:val="00E4197D"/>
    <w:rsid w:val="00E41B40"/>
    <w:rsid w:val="00E41E70"/>
    <w:rsid w:val="00E41F04"/>
    <w:rsid w:val="00E4232C"/>
    <w:rsid w:val="00E429B0"/>
    <w:rsid w:val="00E42AC2"/>
    <w:rsid w:val="00E42E41"/>
    <w:rsid w:val="00E43130"/>
    <w:rsid w:val="00E43387"/>
    <w:rsid w:val="00E43A29"/>
    <w:rsid w:val="00E43C54"/>
    <w:rsid w:val="00E440D9"/>
    <w:rsid w:val="00E44C39"/>
    <w:rsid w:val="00E453BE"/>
    <w:rsid w:val="00E454A4"/>
    <w:rsid w:val="00E458DB"/>
    <w:rsid w:val="00E46DB3"/>
    <w:rsid w:val="00E46FA9"/>
    <w:rsid w:val="00E4713E"/>
    <w:rsid w:val="00E47E6A"/>
    <w:rsid w:val="00E50670"/>
    <w:rsid w:val="00E50DB0"/>
    <w:rsid w:val="00E50EBC"/>
    <w:rsid w:val="00E50EC0"/>
    <w:rsid w:val="00E51CB5"/>
    <w:rsid w:val="00E51FB7"/>
    <w:rsid w:val="00E5218B"/>
    <w:rsid w:val="00E52E52"/>
    <w:rsid w:val="00E52F54"/>
    <w:rsid w:val="00E53A02"/>
    <w:rsid w:val="00E53BD5"/>
    <w:rsid w:val="00E53D8D"/>
    <w:rsid w:val="00E53E70"/>
    <w:rsid w:val="00E54F73"/>
    <w:rsid w:val="00E54F85"/>
    <w:rsid w:val="00E560BD"/>
    <w:rsid w:val="00E56172"/>
    <w:rsid w:val="00E57020"/>
    <w:rsid w:val="00E5757F"/>
    <w:rsid w:val="00E57B93"/>
    <w:rsid w:val="00E57ECC"/>
    <w:rsid w:val="00E57F5F"/>
    <w:rsid w:val="00E605C7"/>
    <w:rsid w:val="00E607A4"/>
    <w:rsid w:val="00E60904"/>
    <w:rsid w:val="00E60E28"/>
    <w:rsid w:val="00E6130D"/>
    <w:rsid w:val="00E61AA2"/>
    <w:rsid w:val="00E61B75"/>
    <w:rsid w:val="00E61CAC"/>
    <w:rsid w:val="00E625A8"/>
    <w:rsid w:val="00E62605"/>
    <w:rsid w:val="00E628F4"/>
    <w:rsid w:val="00E62AF4"/>
    <w:rsid w:val="00E62DBE"/>
    <w:rsid w:val="00E62F52"/>
    <w:rsid w:val="00E62F55"/>
    <w:rsid w:val="00E62FCE"/>
    <w:rsid w:val="00E631FE"/>
    <w:rsid w:val="00E63803"/>
    <w:rsid w:val="00E642D2"/>
    <w:rsid w:val="00E64307"/>
    <w:rsid w:val="00E6448A"/>
    <w:rsid w:val="00E6495A"/>
    <w:rsid w:val="00E64DC2"/>
    <w:rsid w:val="00E652A1"/>
    <w:rsid w:val="00E653AC"/>
    <w:rsid w:val="00E65A24"/>
    <w:rsid w:val="00E66EC6"/>
    <w:rsid w:val="00E6757F"/>
    <w:rsid w:val="00E7038F"/>
    <w:rsid w:val="00E70AD6"/>
    <w:rsid w:val="00E70BDA"/>
    <w:rsid w:val="00E70E6F"/>
    <w:rsid w:val="00E71C9C"/>
    <w:rsid w:val="00E71F20"/>
    <w:rsid w:val="00E720F9"/>
    <w:rsid w:val="00E72AEC"/>
    <w:rsid w:val="00E72CDD"/>
    <w:rsid w:val="00E730EE"/>
    <w:rsid w:val="00E738EF"/>
    <w:rsid w:val="00E73BCE"/>
    <w:rsid w:val="00E73C25"/>
    <w:rsid w:val="00E743FE"/>
    <w:rsid w:val="00E74820"/>
    <w:rsid w:val="00E74C2A"/>
    <w:rsid w:val="00E755EE"/>
    <w:rsid w:val="00E7574B"/>
    <w:rsid w:val="00E758CE"/>
    <w:rsid w:val="00E76001"/>
    <w:rsid w:val="00E762EA"/>
    <w:rsid w:val="00E767D0"/>
    <w:rsid w:val="00E767DA"/>
    <w:rsid w:val="00E76D32"/>
    <w:rsid w:val="00E76D68"/>
    <w:rsid w:val="00E76DF5"/>
    <w:rsid w:val="00E770FC"/>
    <w:rsid w:val="00E771B7"/>
    <w:rsid w:val="00E775D6"/>
    <w:rsid w:val="00E77974"/>
    <w:rsid w:val="00E8056A"/>
    <w:rsid w:val="00E809C2"/>
    <w:rsid w:val="00E80BA5"/>
    <w:rsid w:val="00E80CC9"/>
    <w:rsid w:val="00E80DA6"/>
    <w:rsid w:val="00E80DD3"/>
    <w:rsid w:val="00E80F0B"/>
    <w:rsid w:val="00E81504"/>
    <w:rsid w:val="00E81664"/>
    <w:rsid w:val="00E819C9"/>
    <w:rsid w:val="00E81AC5"/>
    <w:rsid w:val="00E81C5E"/>
    <w:rsid w:val="00E8203A"/>
    <w:rsid w:val="00E82553"/>
    <w:rsid w:val="00E826D6"/>
    <w:rsid w:val="00E82919"/>
    <w:rsid w:val="00E82C93"/>
    <w:rsid w:val="00E82DED"/>
    <w:rsid w:val="00E82E49"/>
    <w:rsid w:val="00E83435"/>
    <w:rsid w:val="00E83B9E"/>
    <w:rsid w:val="00E83BE9"/>
    <w:rsid w:val="00E842B6"/>
    <w:rsid w:val="00E84313"/>
    <w:rsid w:val="00E843BA"/>
    <w:rsid w:val="00E843FD"/>
    <w:rsid w:val="00E84514"/>
    <w:rsid w:val="00E845AD"/>
    <w:rsid w:val="00E84735"/>
    <w:rsid w:val="00E84D1B"/>
    <w:rsid w:val="00E852E0"/>
    <w:rsid w:val="00E85596"/>
    <w:rsid w:val="00E860DA"/>
    <w:rsid w:val="00E87424"/>
    <w:rsid w:val="00E877B3"/>
    <w:rsid w:val="00E87927"/>
    <w:rsid w:val="00E87BE0"/>
    <w:rsid w:val="00E87E11"/>
    <w:rsid w:val="00E902E9"/>
    <w:rsid w:val="00E908CA"/>
    <w:rsid w:val="00E90CB2"/>
    <w:rsid w:val="00E9141C"/>
    <w:rsid w:val="00E91B8C"/>
    <w:rsid w:val="00E91C26"/>
    <w:rsid w:val="00E92A38"/>
    <w:rsid w:val="00E93896"/>
    <w:rsid w:val="00E939A4"/>
    <w:rsid w:val="00E93CEA"/>
    <w:rsid w:val="00E94090"/>
    <w:rsid w:val="00E946B5"/>
    <w:rsid w:val="00E9522D"/>
    <w:rsid w:val="00E9540E"/>
    <w:rsid w:val="00E961D8"/>
    <w:rsid w:val="00E9660E"/>
    <w:rsid w:val="00E96963"/>
    <w:rsid w:val="00E96BA6"/>
    <w:rsid w:val="00E97169"/>
    <w:rsid w:val="00E976D9"/>
    <w:rsid w:val="00E976DF"/>
    <w:rsid w:val="00E978D5"/>
    <w:rsid w:val="00E97F05"/>
    <w:rsid w:val="00EA0053"/>
    <w:rsid w:val="00EA07D9"/>
    <w:rsid w:val="00EA09C8"/>
    <w:rsid w:val="00EA09C9"/>
    <w:rsid w:val="00EA0EBE"/>
    <w:rsid w:val="00EA0FAE"/>
    <w:rsid w:val="00EA1064"/>
    <w:rsid w:val="00EA156A"/>
    <w:rsid w:val="00EA1830"/>
    <w:rsid w:val="00EA197F"/>
    <w:rsid w:val="00EA25A0"/>
    <w:rsid w:val="00EA297F"/>
    <w:rsid w:val="00EA2C2C"/>
    <w:rsid w:val="00EA2E04"/>
    <w:rsid w:val="00EA2EC4"/>
    <w:rsid w:val="00EA307E"/>
    <w:rsid w:val="00EA31EA"/>
    <w:rsid w:val="00EA38DA"/>
    <w:rsid w:val="00EA3B4F"/>
    <w:rsid w:val="00EA4098"/>
    <w:rsid w:val="00EA4306"/>
    <w:rsid w:val="00EA54A8"/>
    <w:rsid w:val="00EA5510"/>
    <w:rsid w:val="00EA591F"/>
    <w:rsid w:val="00EA6A27"/>
    <w:rsid w:val="00EA733A"/>
    <w:rsid w:val="00EA76C5"/>
    <w:rsid w:val="00EA7962"/>
    <w:rsid w:val="00EA7F9B"/>
    <w:rsid w:val="00EB0227"/>
    <w:rsid w:val="00EB0261"/>
    <w:rsid w:val="00EB02E9"/>
    <w:rsid w:val="00EB0AB0"/>
    <w:rsid w:val="00EB0B31"/>
    <w:rsid w:val="00EB0E60"/>
    <w:rsid w:val="00EB0F9A"/>
    <w:rsid w:val="00EB123A"/>
    <w:rsid w:val="00EB1355"/>
    <w:rsid w:val="00EB1903"/>
    <w:rsid w:val="00EB193E"/>
    <w:rsid w:val="00EB1AA7"/>
    <w:rsid w:val="00EB1EB2"/>
    <w:rsid w:val="00EB2248"/>
    <w:rsid w:val="00EB2257"/>
    <w:rsid w:val="00EB2297"/>
    <w:rsid w:val="00EB36AF"/>
    <w:rsid w:val="00EB3CB2"/>
    <w:rsid w:val="00EB3CBA"/>
    <w:rsid w:val="00EB3CE4"/>
    <w:rsid w:val="00EB4145"/>
    <w:rsid w:val="00EB4BD8"/>
    <w:rsid w:val="00EB4D46"/>
    <w:rsid w:val="00EB5031"/>
    <w:rsid w:val="00EB5071"/>
    <w:rsid w:val="00EB50C6"/>
    <w:rsid w:val="00EB510D"/>
    <w:rsid w:val="00EB54CA"/>
    <w:rsid w:val="00EB551B"/>
    <w:rsid w:val="00EB5693"/>
    <w:rsid w:val="00EB5DD0"/>
    <w:rsid w:val="00EB617C"/>
    <w:rsid w:val="00EB6527"/>
    <w:rsid w:val="00EB696F"/>
    <w:rsid w:val="00EB6FCD"/>
    <w:rsid w:val="00EB76A2"/>
    <w:rsid w:val="00EB791C"/>
    <w:rsid w:val="00EC0548"/>
    <w:rsid w:val="00EC0928"/>
    <w:rsid w:val="00EC0AE9"/>
    <w:rsid w:val="00EC0C02"/>
    <w:rsid w:val="00EC0EC4"/>
    <w:rsid w:val="00EC11EC"/>
    <w:rsid w:val="00EC19DA"/>
    <w:rsid w:val="00EC1FF6"/>
    <w:rsid w:val="00EC27E7"/>
    <w:rsid w:val="00EC2B8B"/>
    <w:rsid w:val="00EC2C4F"/>
    <w:rsid w:val="00EC2F33"/>
    <w:rsid w:val="00EC3362"/>
    <w:rsid w:val="00EC356A"/>
    <w:rsid w:val="00EC3BD2"/>
    <w:rsid w:val="00EC3CB3"/>
    <w:rsid w:val="00EC3D06"/>
    <w:rsid w:val="00EC4073"/>
    <w:rsid w:val="00EC421C"/>
    <w:rsid w:val="00EC44B2"/>
    <w:rsid w:val="00EC462E"/>
    <w:rsid w:val="00EC4684"/>
    <w:rsid w:val="00EC48EC"/>
    <w:rsid w:val="00EC4AB0"/>
    <w:rsid w:val="00EC4D0D"/>
    <w:rsid w:val="00EC4F27"/>
    <w:rsid w:val="00EC5197"/>
    <w:rsid w:val="00EC5C31"/>
    <w:rsid w:val="00EC60B5"/>
    <w:rsid w:val="00EC6898"/>
    <w:rsid w:val="00EC68B8"/>
    <w:rsid w:val="00EC6990"/>
    <w:rsid w:val="00EC70C0"/>
    <w:rsid w:val="00EC78A1"/>
    <w:rsid w:val="00EC7E55"/>
    <w:rsid w:val="00EC7EC5"/>
    <w:rsid w:val="00ED03C3"/>
    <w:rsid w:val="00ED0B87"/>
    <w:rsid w:val="00ED0E41"/>
    <w:rsid w:val="00ED0E9B"/>
    <w:rsid w:val="00ED0F54"/>
    <w:rsid w:val="00ED13C6"/>
    <w:rsid w:val="00ED17D3"/>
    <w:rsid w:val="00ED1ADF"/>
    <w:rsid w:val="00ED1CA0"/>
    <w:rsid w:val="00ED1CD1"/>
    <w:rsid w:val="00ED1DE5"/>
    <w:rsid w:val="00ED1E37"/>
    <w:rsid w:val="00ED2899"/>
    <w:rsid w:val="00ED2966"/>
    <w:rsid w:val="00ED2ECF"/>
    <w:rsid w:val="00ED352A"/>
    <w:rsid w:val="00ED35E4"/>
    <w:rsid w:val="00ED3644"/>
    <w:rsid w:val="00ED38B0"/>
    <w:rsid w:val="00ED3A38"/>
    <w:rsid w:val="00ED40A1"/>
    <w:rsid w:val="00ED41A2"/>
    <w:rsid w:val="00ED4465"/>
    <w:rsid w:val="00ED5852"/>
    <w:rsid w:val="00ED5ED5"/>
    <w:rsid w:val="00ED5FAC"/>
    <w:rsid w:val="00ED6020"/>
    <w:rsid w:val="00ED611F"/>
    <w:rsid w:val="00ED61A0"/>
    <w:rsid w:val="00ED6227"/>
    <w:rsid w:val="00ED7257"/>
    <w:rsid w:val="00ED728F"/>
    <w:rsid w:val="00ED75A8"/>
    <w:rsid w:val="00ED7791"/>
    <w:rsid w:val="00ED7C02"/>
    <w:rsid w:val="00ED7D7E"/>
    <w:rsid w:val="00EE02A9"/>
    <w:rsid w:val="00EE08D2"/>
    <w:rsid w:val="00EE096D"/>
    <w:rsid w:val="00EE1124"/>
    <w:rsid w:val="00EE140A"/>
    <w:rsid w:val="00EE196E"/>
    <w:rsid w:val="00EE1E64"/>
    <w:rsid w:val="00EE21AC"/>
    <w:rsid w:val="00EE2228"/>
    <w:rsid w:val="00EE2239"/>
    <w:rsid w:val="00EE226D"/>
    <w:rsid w:val="00EE3208"/>
    <w:rsid w:val="00EE3365"/>
    <w:rsid w:val="00EE33A6"/>
    <w:rsid w:val="00EE368A"/>
    <w:rsid w:val="00EE3C08"/>
    <w:rsid w:val="00EE3D81"/>
    <w:rsid w:val="00EE3DC1"/>
    <w:rsid w:val="00EE46CD"/>
    <w:rsid w:val="00EE6017"/>
    <w:rsid w:val="00EE6123"/>
    <w:rsid w:val="00EE63F4"/>
    <w:rsid w:val="00EE723D"/>
    <w:rsid w:val="00EE7D59"/>
    <w:rsid w:val="00EF0682"/>
    <w:rsid w:val="00EF08B9"/>
    <w:rsid w:val="00EF0A6E"/>
    <w:rsid w:val="00EF0E9D"/>
    <w:rsid w:val="00EF1BA5"/>
    <w:rsid w:val="00EF1E13"/>
    <w:rsid w:val="00EF208D"/>
    <w:rsid w:val="00EF220B"/>
    <w:rsid w:val="00EF2484"/>
    <w:rsid w:val="00EF24A1"/>
    <w:rsid w:val="00EF2C4D"/>
    <w:rsid w:val="00EF30E3"/>
    <w:rsid w:val="00EF33E0"/>
    <w:rsid w:val="00EF4381"/>
    <w:rsid w:val="00EF473A"/>
    <w:rsid w:val="00EF47B4"/>
    <w:rsid w:val="00EF4867"/>
    <w:rsid w:val="00EF50E9"/>
    <w:rsid w:val="00EF52A8"/>
    <w:rsid w:val="00EF54E1"/>
    <w:rsid w:val="00EF5ADF"/>
    <w:rsid w:val="00EF5D52"/>
    <w:rsid w:val="00EF5F7C"/>
    <w:rsid w:val="00EF5FA5"/>
    <w:rsid w:val="00EF6751"/>
    <w:rsid w:val="00EF6B9A"/>
    <w:rsid w:val="00EF71C9"/>
    <w:rsid w:val="00EF7220"/>
    <w:rsid w:val="00EF737D"/>
    <w:rsid w:val="00EF75BF"/>
    <w:rsid w:val="00F00045"/>
    <w:rsid w:val="00F002AA"/>
    <w:rsid w:val="00F0043A"/>
    <w:rsid w:val="00F004D0"/>
    <w:rsid w:val="00F00E6B"/>
    <w:rsid w:val="00F01199"/>
    <w:rsid w:val="00F014D2"/>
    <w:rsid w:val="00F01526"/>
    <w:rsid w:val="00F01834"/>
    <w:rsid w:val="00F01E87"/>
    <w:rsid w:val="00F0339B"/>
    <w:rsid w:val="00F038DD"/>
    <w:rsid w:val="00F03AB7"/>
    <w:rsid w:val="00F0401B"/>
    <w:rsid w:val="00F0431B"/>
    <w:rsid w:val="00F0483F"/>
    <w:rsid w:val="00F049C8"/>
    <w:rsid w:val="00F04C74"/>
    <w:rsid w:val="00F04D57"/>
    <w:rsid w:val="00F04F33"/>
    <w:rsid w:val="00F0523B"/>
    <w:rsid w:val="00F05ADE"/>
    <w:rsid w:val="00F05FD3"/>
    <w:rsid w:val="00F06D87"/>
    <w:rsid w:val="00F06EBD"/>
    <w:rsid w:val="00F0712D"/>
    <w:rsid w:val="00F073E1"/>
    <w:rsid w:val="00F07C14"/>
    <w:rsid w:val="00F07F0F"/>
    <w:rsid w:val="00F07F20"/>
    <w:rsid w:val="00F1056E"/>
    <w:rsid w:val="00F105B1"/>
    <w:rsid w:val="00F10717"/>
    <w:rsid w:val="00F1085D"/>
    <w:rsid w:val="00F1158C"/>
    <w:rsid w:val="00F11EED"/>
    <w:rsid w:val="00F11F79"/>
    <w:rsid w:val="00F1269A"/>
    <w:rsid w:val="00F12957"/>
    <w:rsid w:val="00F12B2B"/>
    <w:rsid w:val="00F12F3B"/>
    <w:rsid w:val="00F12F68"/>
    <w:rsid w:val="00F130F8"/>
    <w:rsid w:val="00F137E6"/>
    <w:rsid w:val="00F13AE1"/>
    <w:rsid w:val="00F13ECE"/>
    <w:rsid w:val="00F148ED"/>
    <w:rsid w:val="00F14EA7"/>
    <w:rsid w:val="00F15138"/>
    <w:rsid w:val="00F15B71"/>
    <w:rsid w:val="00F161D3"/>
    <w:rsid w:val="00F16302"/>
    <w:rsid w:val="00F16EF1"/>
    <w:rsid w:val="00F17CFE"/>
    <w:rsid w:val="00F2050F"/>
    <w:rsid w:val="00F209B3"/>
    <w:rsid w:val="00F20C50"/>
    <w:rsid w:val="00F210E6"/>
    <w:rsid w:val="00F2153E"/>
    <w:rsid w:val="00F2173F"/>
    <w:rsid w:val="00F21979"/>
    <w:rsid w:val="00F21D24"/>
    <w:rsid w:val="00F23198"/>
    <w:rsid w:val="00F232F1"/>
    <w:rsid w:val="00F2344F"/>
    <w:rsid w:val="00F23871"/>
    <w:rsid w:val="00F2472F"/>
    <w:rsid w:val="00F24862"/>
    <w:rsid w:val="00F24AE3"/>
    <w:rsid w:val="00F254E3"/>
    <w:rsid w:val="00F255DA"/>
    <w:rsid w:val="00F25633"/>
    <w:rsid w:val="00F258E2"/>
    <w:rsid w:val="00F25A84"/>
    <w:rsid w:val="00F25D7D"/>
    <w:rsid w:val="00F2636C"/>
    <w:rsid w:val="00F264DB"/>
    <w:rsid w:val="00F269AB"/>
    <w:rsid w:val="00F27702"/>
    <w:rsid w:val="00F27D15"/>
    <w:rsid w:val="00F27E04"/>
    <w:rsid w:val="00F30474"/>
    <w:rsid w:val="00F305ED"/>
    <w:rsid w:val="00F30C49"/>
    <w:rsid w:val="00F30E24"/>
    <w:rsid w:val="00F3127A"/>
    <w:rsid w:val="00F315D2"/>
    <w:rsid w:val="00F31939"/>
    <w:rsid w:val="00F31AE2"/>
    <w:rsid w:val="00F31AE6"/>
    <w:rsid w:val="00F323D2"/>
    <w:rsid w:val="00F33194"/>
    <w:rsid w:val="00F337EE"/>
    <w:rsid w:val="00F33BC1"/>
    <w:rsid w:val="00F33C6D"/>
    <w:rsid w:val="00F33ECD"/>
    <w:rsid w:val="00F33F6E"/>
    <w:rsid w:val="00F344CD"/>
    <w:rsid w:val="00F349FA"/>
    <w:rsid w:val="00F350E5"/>
    <w:rsid w:val="00F35500"/>
    <w:rsid w:val="00F357F4"/>
    <w:rsid w:val="00F35A1D"/>
    <w:rsid w:val="00F360FC"/>
    <w:rsid w:val="00F3628D"/>
    <w:rsid w:val="00F36319"/>
    <w:rsid w:val="00F36614"/>
    <w:rsid w:val="00F36BF7"/>
    <w:rsid w:val="00F373C4"/>
    <w:rsid w:val="00F3740A"/>
    <w:rsid w:val="00F377F9"/>
    <w:rsid w:val="00F379DF"/>
    <w:rsid w:val="00F37D65"/>
    <w:rsid w:val="00F37E9D"/>
    <w:rsid w:val="00F37EE2"/>
    <w:rsid w:val="00F4008F"/>
    <w:rsid w:val="00F40BD9"/>
    <w:rsid w:val="00F40C71"/>
    <w:rsid w:val="00F41099"/>
    <w:rsid w:val="00F4136E"/>
    <w:rsid w:val="00F419CA"/>
    <w:rsid w:val="00F41DF1"/>
    <w:rsid w:val="00F423E0"/>
    <w:rsid w:val="00F42EA7"/>
    <w:rsid w:val="00F433ED"/>
    <w:rsid w:val="00F4354D"/>
    <w:rsid w:val="00F43901"/>
    <w:rsid w:val="00F44DA3"/>
    <w:rsid w:val="00F44DE6"/>
    <w:rsid w:val="00F45077"/>
    <w:rsid w:val="00F450BF"/>
    <w:rsid w:val="00F4518B"/>
    <w:rsid w:val="00F45EEA"/>
    <w:rsid w:val="00F45F93"/>
    <w:rsid w:val="00F466A4"/>
    <w:rsid w:val="00F46FD0"/>
    <w:rsid w:val="00F472C3"/>
    <w:rsid w:val="00F477EF"/>
    <w:rsid w:val="00F47CEB"/>
    <w:rsid w:val="00F50215"/>
    <w:rsid w:val="00F50359"/>
    <w:rsid w:val="00F50608"/>
    <w:rsid w:val="00F5070E"/>
    <w:rsid w:val="00F50FE7"/>
    <w:rsid w:val="00F5163E"/>
    <w:rsid w:val="00F518B0"/>
    <w:rsid w:val="00F528F7"/>
    <w:rsid w:val="00F52C78"/>
    <w:rsid w:val="00F52D62"/>
    <w:rsid w:val="00F52EBF"/>
    <w:rsid w:val="00F53FAE"/>
    <w:rsid w:val="00F5429B"/>
    <w:rsid w:val="00F548A2"/>
    <w:rsid w:val="00F54989"/>
    <w:rsid w:val="00F54BBC"/>
    <w:rsid w:val="00F555D5"/>
    <w:rsid w:val="00F55D18"/>
    <w:rsid w:val="00F55D74"/>
    <w:rsid w:val="00F56635"/>
    <w:rsid w:val="00F5699A"/>
    <w:rsid w:val="00F56DD0"/>
    <w:rsid w:val="00F575FE"/>
    <w:rsid w:val="00F576B1"/>
    <w:rsid w:val="00F57760"/>
    <w:rsid w:val="00F604CB"/>
    <w:rsid w:val="00F605C5"/>
    <w:rsid w:val="00F60A0D"/>
    <w:rsid w:val="00F60AE3"/>
    <w:rsid w:val="00F60F65"/>
    <w:rsid w:val="00F6139E"/>
    <w:rsid w:val="00F6193E"/>
    <w:rsid w:val="00F61B6D"/>
    <w:rsid w:val="00F61C3F"/>
    <w:rsid w:val="00F61CC9"/>
    <w:rsid w:val="00F62402"/>
    <w:rsid w:val="00F624BD"/>
    <w:rsid w:val="00F6254F"/>
    <w:rsid w:val="00F628BE"/>
    <w:rsid w:val="00F62A3B"/>
    <w:rsid w:val="00F62C59"/>
    <w:rsid w:val="00F62E6C"/>
    <w:rsid w:val="00F62F02"/>
    <w:rsid w:val="00F64222"/>
    <w:rsid w:val="00F64454"/>
    <w:rsid w:val="00F64472"/>
    <w:rsid w:val="00F6482E"/>
    <w:rsid w:val="00F64DC3"/>
    <w:rsid w:val="00F64DCF"/>
    <w:rsid w:val="00F64EC6"/>
    <w:rsid w:val="00F6502F"/>
    <w:rsid w:val="00F653CE"/>
    <w:rsid w:val="00F65BA9"/>
    <w:rsid w:val="00F65CD8"/>
    <w:rsid w:val="00F65D4B"/>
    <w:rsid w:val="00F6615A"/>
    <w:rsid w:val="00F66386"/>
    <w:rsid w:val="00F664F6"/>
    <w:rsid w:val="00F66608"/>
    <w:rsid w:val="00F66E79"/>
    <w:rsid w:val="00F6700C"/>
    <w:rsid w:val="00F674AE"/>
    <w:rsid w:val="00F67745"/>
    <w:rsid w:val="00F678B3"/>
    <w:rsid w:val="00F67A2B"/>
    <w:rsid w:val="00F67C4C"/>
    <w:rsid w:val="00F67F54"/>
    <w:rsid w:val="00F7012B"/>
    <w:rsid w:val="00F70993"/>
    <w:rsid w:val="00F70FB0"/>
    <w:rsid w:val="00F71234"/>
    <w:rsid w:val="00F71303"/>
    <w:rsid w:val="00F71C73"/>
    <w:rsid w:val="00F71D3F"/>
    <w:rsid w:val="00F72658"/>
    <w:rsid w:val="00F729C8"/>
    <w:rsid w:val="00F7345E"/>
    <w:rsid w:val="00F7389C"/>
    <w:rsid w:val="00F7399B"/>
    <w:rsid w:val="00F73F90"/>
    <w:rsid w:val="00F74300"/>
    <w:rsid w:val="00F74442"/>
    <w:rsid w:val="00F7458A"/>
    <w:rsid w:val="00F7470E"/>
    <w:rsid w:val="00F74C99"/>
    <w:rsid w:val="00F74D42"/>
    <w:rsid w:val="00F751BB"/>
    <w:rsid w:val="00F752C2"/>
    <w:rsid w:val="00F75300"/>
    <w:rsid w:val="00F75400"/>
    <w:rsid w:val="00F7542B"/>
    <w:rsid w:val="00F758CA"/>
    <w:rsid w:val="00F7658A"/>
    <w:rsid w:val="00F76C87"/>
    <w:rsid w:val="00F76F11"/>
    <w:rsid w:val="00F77178"/>
    <w:rsid w:val="00F77255"/>
    <w:rsid w:val="00F775E8"/>
    <w:rsid w:val="00F776C0"/>
    <w:rsid w:val="00F777EB"/>
    <w:rsid w:val="00F8067B"/>
    <w:rsid w:val="00F8099D"/>
    <w:rsid w:val="00F80F52"/>
    <w:rsid w:val="00F80FAE"/>
    <w:rsid w:val="00F8108E"/>
    <w:rsid w:val="00F813C3"/>
    <w:rsid w:val="00F8162B"/>
    <w:rsid w:val="00F816FA"/>
    <w:rsid w:val="00F81AFA"/>
    <w:rsid w:val="00F832F0"/>
    <w:rsid w:val="00F83F9E"/>
    <w:rsid w:val="00F84115"/>
    <w:rsid w:val="00F84339"/>
    <w:rsid w:val="00F8479C"/>
    <w:rsid w:val="00F8511E"/>
    <w:rsid w:val="00F85EB9"/>
    <w:rsid w:val="00F85FB3"/>
    <w:rsid w:val="00F86691"/>
    <w:rsid w:val="00F867AE"/>
    <w:rsid w:val="00F86FCA"/>
    <w:rsid w:val="00F87085"/>
    <w:rsid w:val="00F871C6"/>
    <w:rsid w:val="00F87A85"/>
    <w:rsid w:val="00F902E0"/>
    <w:rsid w:val="00F906C4"/>
    <w:rsid w:val="00F9077E"/>
    <w:rsid w:val="00F90A9F"/>
    <w:rsid w:val="00F918FA"/>
    <w:rsid w:val="00F91B63"/>
    <w:rsid w:val="00F91DE6"/>
    <w:rsid w:val="00F92325"/>
    <w:rsid w:val="00F92444"/>
    <w:rsid w:val="00F9250E"/>
    <w:rsid w:val="00F92808"/>
    <w:rsid w:val="00F92893"/>
    <w:rsid w:val="00F92B07"/>
    <w:rsid w:val="00F92EFA"/>
    <w:rsid w:val="00F92F77"/>
    <w:rsid w:val="00F935DF"/>
    <w:rsid w:val="00F93851"/>
    <w:rsid w:val="00F93EAA"/>
    <w:rsid w:val="00F9441A"/>
    <w:rsid w:val="00F9491A"/>
    <w:rsid w:val="00F94E2B"/>
    <w:rsid w:val="00F957D1"/>
    <w:rsid w:val="00F9660F"/>
    <w:rsid w:val="00F969D6"/>
    <w:rsid w:val="00F96C78"/>
    <w:rsid w:val="00F96E04"/>
    <w:rsid w:val="00F97130"/>
    <w:rsid w:val="00F9776A"/>
    <w:rsid w:val="00F97D46"/>
    <w:rsid w:val="00FA034C"/>
    <w:rsid w:val="00FA0412"/>
    <w:rsid w:val="00FA06A8"/>
    <w:rsid w:val="00FA0B3D"/>
    <w:rsid w:val="00FA11F7"/>
    <w:rsid w:val="00FA2AE0"/>
    <w:rsid w:val="00FA2E5E"/>
    <w:rsid w:val="00FA2F43"/>
    <w:rsid w:val="00FA3198"/>
    <w:rsid w:val="00FA3299"/>
    <w:rsid w:val="00FA3546"/>
    <w:rsid w:val="00FA3ADA"/>
    <w:rsid w:val="00FA3CBB"/>
    <w:rsid w:val="00FA41A3"/>
    <w:rsid w:val="00FA45BF"/>
    <w:rsid w:val="00FA48E5"/>
    <w:rsid w:val="00FA4E0B"/>
    <w:rsid w:val="00FA4F84"/>
    <w:rsid w:val="00FA502C"/>
    <w:rsid w:val="00FA52D3"/>
    <w:rsid w:val="00FA5866"/>
    <w:rsid w:val="00FA5B83"/>
    <w:rsid w:val="00FA6186"/>
    <w:rsid w:val="00FA6AD5"/>
    <w:rsid w:val="00FA6D35"/>
    <w:rsid w:val="00FA6FBF"/>
    <w:rsid w:val="00FA77FD"/>
    <w:rsid w:val="00FA7DF7"/>
    <w:rsid w:val="00FA7FDD"/>
    <w:rsid w:val="00FB0984"/>
    <w:rsid w:val="00FB09D2"/>
    <w:rsid w:val="00FB0A0B"/>
    <w:rsid w:val="00FB0F25"/>
    <w:rsid w:val="00FB0F2F"/>
    <w:rsid w:val="00FB1381"/>
    <w:rsid w:val="00FB14AF"/>
    <w:rsid w:val="00FB17E7"/>
    <w:rsid w:val="00FB1987"/>
    <w:rsid w:val="00FB1C17"/>
    <w:rsid w:val="00FB1FA0"/>
    <w:rsid w:val="00FB23AF"/>
    <w:rsid w:val="00FB3483"/>
    <w:rsid w:val="00FB365A"/>
    <w:rsid w:val="00FB3BBF"/>
    <w:rsid w:val="00FB3D94"/>
    <w:rsid w:val="00FB448D"/>
    <w:rsid w:val="00FB484A"/>
    <w:rsid w:val="00FB592C"/>
    <w:rsid w:val="00FB59E3"/>
    <w:rsid w:val="00FB5DD6"/>
    <w:rsid w:val="00FB628B"/>
    <w:rsid w:val="00FB68B6"/>
    <w:rsid w:val="00FB72D3"/>
    <w:rsid w:val="00FB7321"/>
    <w:rsid w:val="00FB74E6"/>
    <w:rsid w:val="00FB74FF"/>
    <w:rsid w:val="00FB7DA5"/>
    <w:rsid w:val="00FC001E"/>
    <w:rsid w:val="00FC0262"/>
    <w:rsid w:val="00FC0538"/>
    <w:rsid w:val="00FC0A86"/>
    <w:rsid w:val="00FC0EC7"/>
    <w:rsid w:val="00FC1285"/>
    <w:rsid w:val="00FC13C2"/>
    <w:rsid w:val="00FC151A"/>
    <w:rsid w:val="00FC15A1"/>
    <w:rsid w:val="00FC17A2"/>
    <w:rsid w:val="00FC1D1E"/>
    <w:rsid w:val="00FC218C"/>
    <w:rsid w:val="00FC255F"/>
    <w:rsid w:val="00FC26FB"/>
    <w:rsid w:val="00FC296C"/>
    <w:rsid w:val="00FC2BE8"/>
    <w:rsid w:val="00FC2D60"/>
    <w:rsid w:val="00FC2E39"/>
    <w:rsid w:val="00FC32F1"/>
    <w:rsid w:val="00FC34A1"/>
    <w:rsid w:val="00FC3731"/>
    <w:rsid w:val="00FC378F"/>
    <w:rsid w:val="00FC3EF5"/>
    <w:rsid w:val="00FC3FAA"/>
    <w:rsid w:val="00FC4498"/>
    <w:rsid w:val="00FC44FD"/>
    <w:rsid w:val="00FC48A7"/>
    <w:rsid w:val="00FC52D3"/>
    <w:rsid w:val="00FC57FC"/>
    <w:rsid w:val="00FC61DF"/>
    <w:rsid w:val="00FC62AA"/>
    <w:rsid w:val="00FC69DC"/>
    <w:rsid w:val="00FC6B0D"/>
    <w:rsid w:val="00FC6B6B"/>
    <w:rsid w:val="00FC6C50"/>
    <w:rsid w:val="00FC6DC1"/>
    <w:rsid w:val="00FC7234"/>
    <w:rsid w:val="00FC79D4"/>
    <w:rsid w:val="00FD05AB"/>
    <w:rsid w:val="00FD0CD3"/>
    <w:rsid w:val="00FD14CA"/>
    <w:rsid w:val="00FD19CF"/>
    <w:rsid w:val="00FD1A7F"/>
    <w:rsid w:val="00FD2767"/>
    <w:rsid w:val="00FD293A"/>
    <w:rsid w:val="00FD2CD6"/>
    <w:rsid w:val="00FD3859"/>
    <w:rsid w:val="00FD4053"/>
    <w:rsid w:val="00FD405A"/>
    <w:rsid w:val="00FD4D2F"/>
    <w:rsid w:val="00FD520C"/>
    <w:rsid w:val="00FD5E4D"/>
    <w:rsid w:val="00FD60C7"/>
    <w:rsid w:val="00FD60F9"/>
    <w:rsid w:val="00FD673C"/>
    <w:rsid w:val="00FD7C85"/>
    <w:rsid w:val="00FE002A"/>
    <w:rsid w:val="00FE01C5"/>
    <w:rsid w:val="00FE021D"/>
    <w:rsid w:val="00FE057F"/>
    <w:rsid w:val="00FE05BD"/>
    <w:rsid w:val="00FE0B8F"/>
    <w:rsid w:val="00FE0D8D"/>
    <w:rsid w:val="00FE1200"/>
    <w:rsid w:val="00FE1277"/>
    <w:rsid w:val="00FE18C1"/>
    <w:rsid w:val="00FE1951"/>
    <w:rsid w:val="00FE2268"/>
    <w:rsid w:val="00FE2269"/>
    <w:rsid w:val="00FE24DD"/>
    <w:rsid w:val="00FE2C4A"/>
    <w:rsid w:val="00FE2DFC"/>
    <w:rsid w:val="00FE3254"/>
    <w:rsid w:val="00FE41DB"/>
    <w:rsid w:val="00FE50CD"/>
    <w:rsid w:val="00FE5141"/>
    <w:rsid w:val="00FE5260"/>
    <w:rsid w:val="00FE5955"/>
    <w:rsid w:val="00FE5B6B"/>
    <w:rsid w:val="00FE5BAC"/>
    <w:rsid w:val="00FE5C2F"/>
    <w:rsid w:val="00FE601B"/>
    <w:rsid w:val="00FE66F8"/>
    <w:rsid w:val="00FE6E8D"/>
    <w:rsid w:val="00FE740F"/>
    <w:rsid w:val="00FE7C7C"/>
    <w:rsid w:val="00FE7C80"/>
    <w:rsid w:val="00FF06B1"/>
    <w:rsid w:val="00FF07BC"/>
    <w:rsid w:val="00FF0CB8"/>
    <w:rsid w:val="00FF0ED3"/>
    <w:rsid w:val="00FF19CE"/>
    <w:rsid w:val="00FF1B9D"/>
    <w:rsid w:val="00FF1D31"/>
    <w:rsid w:val="00FF2EC0"/>
    <w:rsid w:val="00FF2F68"/>
    <w:rsid w:val="00FF3300"/>
    <w:rsid w:val="00FF35C9"/>
    <w:rsid w:val="00FF3956"/>
    <w:rsid w:val="00FF3C89"/>
    <w:rsid w:val="00FF43AE"/>
    <w:rsid w:val="00FF52FC"/>
    <w:rsid w:val="00FF57E4"/>
    <w:rsid w:val="00FF61F1"/>
    <w:rsid w:val="00FF65D5"/>
    <w:rsid w:val="00FF678E"/>
    <w:rsid w:val="00FF7132"/>
    <w:rsid w:val="00FF724E"/>
    <w:rsid w:val="00FF7978"/>
    <w:rsid w:val="00FF7A6A"/>
    <w:rsid w:val="00FF7C8E"/>
    <w:rsid w:val="05F301E8"/>
    <w:rsid w:val="06562A6A"/>
    <w:rsid w:val="07199133"/>
    <w:rsid w:val="076C1404"/>
    <w:rsid w:val="08A1A025"/>
    <w:rsid w:val="0A07C7D2"/>
    <w:rsid w:val="0A507F53"/>
    <w:rsid w:val="0A88FB41"/>
    <w:rsid w:val="0B13F17D"/>
    <w:rsid w:val="0B89D3EB"/>
    <w:rsid w:val="0D5E65A1"/>
    <w:rsid w:val="0D739DC0"/>
    <w:rsid w:val="0DF50283"/>
    <w:rsid w:val="0F44DC35"/>
    <w:rsid w:val="0F840B51"/>
    <w:rsid w:val="0FB8BB99"/>
    <w:rsid w:val="1075533E"/>
    <w:rsid w:val="11FC9C1B"/>
    <w:rsid w:val="124139AF"/>
    <w:rsid w:val="12543449"/>
    <w:rsid w:val="12FD49EB"/>
    <w:rsid w:val="13786E9A"/>
    <w:rsid w:val="156637F6"/>
    <w:rsid w:val="16FB4FEB"/>
    <w:rsid w:val="184297EC"/>
    <w:rsid w:val="18B50897"/>
    <w:rsid w:val="19F2EC7D"/>
    <w:rsid w:val="1A4F7726"/>
    <w:rsid w:val="1BB6C7A1"/>
    <w:rsid w:val="1CDEF516"/>
    <w:rsid w:val="1DC00321"/>
    <w:rsid w:val="1EA2856F"/>
    <w:rsid w:val="1FBD8B72"/>
    <w:rsid w:val="208A38C4"/>
    <w:rsid w:val="20AA845E"/>
    <w:rsid w:val="22BB36C9"/>
    <w:rsid w:val="241484B9"/>
    <w:rsid w:val="2645C9A5"/>
    <w:rsid w:val="29CA9A82"/>
    <w:rsid w:val="2A091047"/>
    <w:rsid w:val="2C9A449D"/>
    <w:rsid w:val="2CF1C4FF"/>
    <w:rsid w:val="2F3E664F"/>
    <w:rsid w:val="2FABDFA1"/>
    <w:rsid w:val="2FD14DE7"/>
    <w:rsid w:val="3169C079"/>
    <w:rsid w:val="32003239"/>
    <w:rsid w:val="32119911"/>
    <w:rsid w:val="324C94AF"/>
    <w:rsid w:val="3268650B"/>
    <w:rsid w:val="32DBE92B"/>
    <w:rsid w:val="3384C0E2"/>
    <w:rsid w:val="34F4ECED"/>
    <w:rsid w:val="36C8D8D0"/>
    <w:rsid w:val="36DEEED9"/>
    <w:rsid w:val="37C31B9F"/>
    <w:rsid w:val="384CF936"/>
    <w:rsid w:val="3A1E21B0"/>
    <w:rsid w:val="3C70DD1F"/>
    <w:rsid w:val="3DD4EED9"/>
    <w:rsid w:val="3EA5F48B"/>
    <w:rsid w:val="3ECDAEDC"/>
    <w:rsid w:val="3EDDFF4B"/>
    <w:rsid w:val="3F577AD9"/>
    <w:rsid w:val="40F97BEB"/>
    <w:rsid w:val="41349032"/>
    <w:rsid w:val="414D8DBC"/>
    <w:rsid w:val="415C29A9"/>
    <w:rsid w:val="42D51023"/>
    <w:rsid w:val="4300289A"/>
    <w:rsid w:val="431E60A6"/>
    <w:rsid w:val="43B2189B"/>
    <w:rsid w:val="43D0349B"/>
    <w:rsid w:val="44414204"/>
    <w:rsid w:val="46B7A3D6"/>
    <w:rsid w:val="475359D7"/>
    <w:rsid w:val="483E2BB0"/>
    <w:rsid w:val="484EC56B"/>
    <w:rsid w:val="48EAFB3D"/>
    <w:rsid w:val="49B52DF2"/>
    <w:rsid w:val="4C0F8C56"/>
    <w:rsid w:val="4E4D76CD"/>
    <w:rsid w:val="4FAA3665"/>
    <w:rsid w:val="50400829"/>
    <w:rsid w:val="50BE36F0"/>
    <w:rsid w:val="50EFB954"/>
    <w:rsid w:val="51161A1B"/>
    <w:rsid w:val="5154351B"/>
    <w:rsid w:val="53DF7667"/>
    <w:rsid w:val="53F25013"/>
    <w:rsid w:val="540D4458"/>
    <w:rsid w:val="55EE2CC7"/>
    <w:rsid w:val="56691C8E"/>
    <w:rsid w:val="58634A7F"/>
    <w:rsid w:val="59B5DB13"/>
    <w:rsid w:val="5B3E13D8"/>
    <w:rsid w:val="5BA740E0"/>
    <w:rsid w:val="5C23196B"/>
    <w:rsid w:val="5CEE0863"/>
    <w:rsid w:val="5D4505B2"/>
    <w:rsid w:val="5DE826F6"/>
    <w:rsid w:val="5F52AE4F"/>
    <w:rsid w:val="5F78CAB9"/>
    <w:rsid w:val="61D85670"/>
    <w:rsid w:val="6248813B"/>
    <w:rsid w:val="62C03638"/>
    <w:rsid w:val="64288BCB"/>
    <w:rsid w:val="64FC36D0"/>
    <w:rsid w:val="655BAE29"/>
    <w:rsid w:val="670F25A6"/>
    <w:rsid w:val="675DF305"/>
    <w:rsid w:val="6884D14E"/>
    <w:rsid w:val="6BDE67CA"/>
    <w:rsid w:val="6D0748B5"/>
    <w:rsid w:val="6D576E6C"/>
    <w:rsid w:val="70707605"/>
    <w:rsid w:val="718905DB"/>
    <w:rsid w:val="71C6A23B"/>
    <w:rsid w:val="72093C8D"/>
    <w:rsid w:val="735E90CC"/>
    <w:rsid w:val="74B1929C"/>
    <w:rsid w:val="75EDB6EC"/>
    <w:rsid w:val="7795C9A6"/>
    <w:rsid w:val="7C6FF716"/>
    <w:rsid w:val="7CC13808"/>
    <w:rsid w:val="7CE4F5A2"/>
    <w:rsid w:val="7D3E9DDB"/>
    <w:rsid w:val="7ECD14E9"/>
    <w:rsid w:val="7F8E8118"/>
  </w:rsids>
  <m:mathPr>
    <m:mathFont m:val="Cambria Math"/>
    <m:brkBin m:val="before"/>
    <m:brkBinSub m:val="--"/>
    <m:smallFrac m:val="0"/>
    <m:dispDef/>
    <m:lMargin m:val="0"/>
    <m:rMargin m:val="0"/>
    <m:defJc m:val="centerGroup"/>
    <m:wrapIndent m:val="1440"/>
    <m:intLim m:val="subSup"/>
    <m:naryLim m:val="undOvr"/>
  </m:mathPr>
  <w:themeFontLang w:val="pt-P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E7F32B"/>
  <w15:chartTrackingRefBased/>
  <w15:docId w15:val="{A3FD36FB-732E-49EB-8907-6F5F782C8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FC0"/>
    <w:pPr>
      <w:spacing w:after="120" w:line="288" w:lineRule="auto"/>
      <w:jc w:val="both"/>
    </w:pPr>
    <w:rPr>
      <w:rFonts w:asciiTheme="majorHAnsi" w:hAnsiTheme="majorHAnsi" w:cstheme="majorHAnsi"/>
      <w:color w:val="474747" w:themeColor="accent6" w:themeShade="BF"/>
      <w:sz w:val="24"/>
      <w:lang w:val="en-GB"/>
    </w:rPr>
  </w:style>
  <w:style w:type="paragraph" w:styleId="Ttulo1">
    <w:name w:val="heading 1"/>
    <w:basedOn w:val="Normal"/>
    <w:next w:val="Normal"/>
    <w:link w:val="Ttulo1Carter"/>
    <w:uiPriority w:val="9"/>
    <w:qFormat/>
    <w:rsid w:val="003E2886"/>
    <w:pPr>
      <w:keepNext/>
      <w:keepLines/>
      <w:spacing w:before="240" w:after="0"/>
      <w:outlineLvl w:val="0"/>
    </w:pPr>
    <w:rPr>
      <w:rFonts w:eastAsiaTheme="majorEastAsia" w:cstheme="majorBidi"/>
      <w:b/>
      <w:color w:val="004724" w:themeColor="accent1" w:themeShade="BF"/>
      <w:sz w:val="28"/>
    </w:rPr>
  </w:style>
  <w:style w:type="paragraph" w:styleId="Ttulo2">
    <w:name w:val="heading 2"/>
    <w:basedOn w:val="Normal"/>
    <w:next w:val="Normal"/>
    <w:link w:val="Ttulo2Carter"/>
    <w:uiPriority w:val="9"/>
    <w:unhideWhenUsed/>
    <w:rsid w:val="003C107B"/>
    <w:pPr>
      <w:keepNext/>
      <w:keepLines/>
      <w:outlineLvl w:val="1"/>
    </w:pPr>
    <w:rPr>
      <w:rFonts w:eastAsiaTheme="majorEastAsia" w:cstheme="majorBidi"/>
      <w:b/>
      <w:color w:val="004724" w:themeColor="accent1" w:themeShade="BF"/>
    </w:rPr>
  </w:style>
  <w:style w:type="paragraph" w:styleId="Ttulo3">
    <w:name w:val="heading 3"/>
    <w:basedOn w:val="Normal"/>
    <w:next w:val="Normal"/>
    <w:link w:val="Ttulo3Carter"/>
    <w:uiPriority w:val="9"/>
    <w:unhideWhenUsed/>
    <w:rsid w:val="00C07C71"/>
    <w:pPr>
      <w:keepNext/>
      <w:keepLines/>
      <w:spacing w:before="40" w:after="0"/>
      <w:outlineLvl w:val="2"/>
    </w:pPr>
    <w:rPr>
      <w:rFonts w:eastAsiaTheme="majorEastAsia" w:cstheme="majorBidi"/>
      <w:color w:val="004724" w:themeColor="accent1" w:themeShade="BF"/>
    </w:rPr>
  </w:style>
  <w:style w:type="paragraph" w:styleId="Ttulo4">
    <w:name w:val="heading 4"/>
    <w:basedOn w:val="Normal"/>
    <w:next w:val="Normal"/>
    <w:link w:val="Ttulo4Carter"/>
    <w:uiPriority w:val="9"/>
    <w:unhideWhenUsed/>
    <w:rsid w:val="00C07C71"/>
    <w:pPr>
      <w:keepNext/>
      <w:keepLines/>
      <w:spacing w:before="40" w:after="0"/>
      <w:outlineLvl w:val="3"/>
    </w:pPr>
    <w:rPr>
      <w:rFonts w:eastAsiaTheme="majorEastAsia" w:cstheme="majorBidi"/>
      <w:i/>
      <w:color w:val="004724" w:themeColor="accent1" w:themeShade="BF"/>
    </w:rPr>
  </w:style>
  <w:style w:type="paragraph" w:styleId="Ttulo5">
    <w:name w:val="heading 5"/>
    <w:basedOn w:val="Normal"/>
    <w:next w:val="Normal"/>
    <w:link w:val="Ttulo5Carter"/>
    <w:uiPriority w:val="9"/>
    <w:unhideWhenUsed/>
    <w:rsid w:val="009D72F6"/>
    <w:pPr>
      <w:keepNext/>
      <w:keepLines/>
      <w:spacing w:before="40" w:after="0"/>
      <w:outlineLvl w:val="4"/>
    </w:pPr>
    <w:rPr>
      <w:rFonts w:eastAsiaTheme="majorEastAsia" w:cstheme="majorBidi"/>
      <w:color w:val="004724" w:themeColor="accent1" w:themeShade="BF"/>
    </w:rPr>
  </w:style>
  <w:style w:type="paragraph" w:styleId="Ttulo6">
    <w:name w:val="heading 6"/>
    <w:basedOn w:val="Normal"/>
    <w:next w:val="Normal"/>
    <w:link w:val="Ttulo6Carter"/>
    <w:uiPriority w:val="9"/>
    <w:unhideWhenUsed/>
    <w:rsid w:val="009D72F6"/>
    <w:pPr>
      <w:keepNext/>
      <w:keepLines/>
      <w:spacing w:before="40" w:after="0"/>
      <w:outlineLvl w:val="5"/>
    </w:pPr>
    <w:rPr>
      <w:rFonts w:eastAsiaTheme="majorEastAsia" w:cstheme="majorBidi"/>
      <w:color w:val="004724" w:themeColor="accent1" w:themeShade="BF"/>
    </w:rPr>
  </w:style>
  <w:style w:type="paragraph" w:styleId="Ttulo7">
    <w:name w:val="heading 7"/>
    <w:basedOn w:val="Normal"/>
    <w:next w:val="Normal"/>
    <w:link w:val="Ttulo7Carter"/>
    <w:uiPriority w:val="9"/>
    <w:unhideWhenUsed/>
    <w:rsid w:val="00357775"/>
    <w:pPr>
      <w:keepNext/>
      <w:keepLines/>
      <w:spacing w:before="40" w:after="0"/>
      <w:outlineLvl w:val="6"/>
    </w:pPr>
    <w:rPr>
      <w:rFonts w:eastAsiaTheme="majorEastAsia" w:cstheme="majorBidi"/>
      <w:i/>
      <w:color w:val="004724" w:themeColor="accent1" w:themeShade="B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4279E9"/>
    <w:pPr>
      <w:tabs>
        <w:tab w:val="center" w:pos="4680"/>
        <w:tab w:val="right" w:pos="9360"/>
      </w:tabs>
      <w:spacing w:after="0" w:line="240" w:lineRule="auto"/>
    </w:pPr>
  </w:style>
  <w:style w:type="character" w:customStyle="1" w:styleId="CabealhoCarter">
    <w:name w:val="Cabeçalho Caráter"/>
    <w:basedOn w:val="Tipodeletrapredefinidodopargrafo"/>
    <w:link w:val="Cabealho"/>
    <w:uiPriority w:val="99"/>
    <w:rsid w:val="004279E9"/>
  </w:style>
  <w:style w:type="character" w:customStyle="1" w:styleId="Ttulo7Carter">
    <w:name w:val="Título 7 Caráter"/>
    <w:basedOn w:val="Tipodeletrapredefinidodopargrafo"/>
    <w:link w:val="Ttulo7"/>
    <w:uiPriority w:val="9"/>
    <w:rsid w:val="00357775"/>
    <w:rPr>
      <w:rFonts w:asciiTheme="majorHAnsi" w:eastAsiaTheme="majorEastAsia" w:hAnsiTheme="majorHAnsi" w:cstheme="majorBidi"/>
      <w:i/>
      <w:color w:val="002F18" w:themeColor="accent1" w:themeShade="7F"/>
    </w:rPr>
  </w:style>
  <w:style w:type="paragraph" w:styleId="Rodap">
    <w:name w:val="footer"/>
    <w:basedOn w:val="Normal"/>
    <w:link w:val="RodapCarter"/>
    <w:uiPriority w:val="99"/>
    <w:unhideWhenUsed/>
    <w:rsid w:val="00DE3463"/>
    <w:pPr>
      <w:tabs>
        <w:tab w:val="center" w:pos="4252"/>
        <w:tab w:val="right" w:pos="8504"/>
      </w:tabs>
      <w:spacing w:after="0" w:line="240" w:lineRule="auto"/>
    </w:pPr>
  </w:style>
  <w:style w:type="paragraph" w:customStyle="1" w:styleId="Default">
    <w:name w:val="Default"/>
    <w:rsid w:val="007E72B7"/>
    <w:pPr>
      <w:autoSpaceDE w:val="0"/>
      <w:autoSpaceDN w:val="0"/>
      <w:adjustRightInd w:val="0"/>
      <w:spacing w:after="0" w:line="240" w:lineRule="auto"/>
    </w:pPr>
    <w:rPr>
      <w:rFonts w:ascii="Roboto" w:hAnsi="Roboto" w:cs="Roboto"/>
      <w:color w:val="000000"/>
      <w:sz w:val="24"/>
    </w:rPr>
  </w:style>
  <w:style w:type="character" w:styleId="Nmerodelinha">
    <w:name w:val="line number"/>
    <w:basedOn w:val="Tipodeletrapredefinidodopargrafo"/>
    <w:uiPriority w:val="99"/>
    <w:semiHidden/>
    <w:unhideWhenUsed/>
    <w:rsid w:val="000A1ED2"/>
  </w:style>
  <w:style w:type="character" w:customStyle="1" w:styleId="Ttulo1Carter">
    <w:name w:val="Título 1 Caráter"/>
    <w:basedOn w:val="Tipodeletrapredefinidodopargrafo"/>
    <w:link w:val="Ttulo1"/>
    <w:uiPriority w:val="9"/>
    <w:rsid w:val="003E2886"/>
    <w:rPr>
      <w:rFonts w:asciiTheme="majorHAnsi" w:eastAsiaTheme="majorEastAsia" w:hAnsiTheme="majorHAnsi" w:cstheme="majorBidi"/>
      <w:b/>
      <w:color w:val="004724" w:themeColor="accent1" w:themeShade="BF"/>
      <w:sz w:val="28"/>
    </w:rPr>
  </w:style>
  <w:style w:type="paragraph" w:styleId="Cabealhodondice">
    <w:name w:val="TOC Heading"/>
    <w:basedOn w:val="Ttulo1"/>
    <w:next w:val="Normal"/>
    <w:uiPriority w:val="39"/>
    <w:unhideWhenUsed/>
    <w:rsid w:val="009A031A"/>
    <w:pPr>
      <w:outlineLvl w:val="9"/>
    </w:pPr>
  </w:style>
  <w:style w:type="character" w:customStyle="1" w:styleId="RodapCarter">
    <w:name w:val="Rodapé Caráter"/>
    <w:basedOn w:val="Tipodeletrapredefinidodopargrafo"/>
    <w:link w:val="Rodap"/>
    <w:uiPriority w:val="99"/>
    <w:rsid w:val="00DE3463"/>
  </w:style>
  <w:style w:type="character" w:styleId="Hiperligao">
    <w:name w:val="Hyperlink"/>
    <w:basedOn w:val="Tipodeletrapredefinidodopargrafo"/>
    <w:uiPriority w:val="99"/>
    <w:unhideWhenUsed/>
    <w:rsid w:val="009A031A"/>
    <w:rPr>
      <w:color w:val="0070C0" w:themeColor="hyperlink"/>
      <w:u w:val="single"/>
    </w:rPr>
  </w:style>
  <w:style w:type="paragraph" w:customStyle="1" w:styleId="Ttulo1-semnr">
    <w:name w:val="Título 1 - sem nr"/>
    <w:basedOn w:val="Ttulo1"/>
    <w:rsid w:val="00DC2F50"/>
    <w:pPr>
      <w:keepNext w:val="0"/>
      <w:keepLines w:val="0"/>
      <w:spacing w:before="120" w:after="240" w:line="360" w:lineRule="auto"/>
      <w:ind w:left="340" w:hanging="340"/>
    </w:pPr>
    <w:rPr>
      <w:rFonts w:ascii="Calibri Light" w:eastAsiaTheme="minorHAnsi" w:hAnsi="Calibri Light" w:cstheme="minorHAnsi"/>
      <w:caps/>
      <w:color w:val="27224E"/>
      <w:sz w:val="40"/>
      <w14:shadow w14:blurRad="50800" w14:dist="38100" w14:dir="2700000" w14:sx="100000" w14:sy="100000" w14:kx="0" w14:ky="0" w14:algn="tl">
        <w14:schemeClr w14:val="accent2">
          <w14:alpha w14:val="60000"/>
          <w14:lumMod w14:val="40000"/>
          <w14:lumOff w14:val="60000"/>
        </w14:schemeClr>
      </w14:shadow>
      <w14:textFill>
        <w14:solidFill>
          <w14:srgbClr w14:val="27224E">
            <w14:lumMod w14:val="75000"/>
          </w14:srgbClr>
        </w14:solidFill>
      </w14:textFill>
    </w:rPr>
  </w:style>
  <w:style w:type="character" w:styleId="TextodoMarcadordePosio">
    <w:name w:val="Placeholder Text"/>
    <w:basedOn w:val="Tipodeletrapredefinidodopargrafo"/>
    <w:uiPriority w:val="99"/>
    <w:semiHidden/>
    <w:rsid w:val="00DE2737"/>
    <w:rPr>
      <w:color w:val="808080"/>
    </w:rPr>
  </w:style>
  <w:style w:type="table" w:styleId="TabelacomGrelha">
    <w:name w:val="Table Grid"/>
    <w:basedOn w:val="Tabelanormal"/>
    <w:uiPriority w:val="39"/>
    <w:rsid w:val="005D31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digo">
    <w:name w:val="codigo"/>
    <w:basedOn w:val="Tipodeletrapredefinidodopargrafo"/>
    <w:uiPriority w:val="1"/>
    <w:rsid w:val="006510D8"/>
    <w:rPr>
      <w:rFonts w:asciiTheme="majorHAnsi" w:hAnsiTheme="majorHAnsi"/>
      <w:b w:val="0"/>
      <w:color w:val="474747" w:themeColor="background1" w:themeShade="BF"/>
      <w:sz w:val="22"/>
    </w:rPr>
  </w:style>
  <w:style w:type="character" w:customStyle="1" w:styleId="NumParecer">
    <w:name w:val="NumParecer"/>
    <w:basedOn w:val="Tipodeletrapredefinidodopargrafo"/>
    <w:uiPriority w:val="1"/>
    <w:rsid w:val="0028127F"/>
    <w:rPr>
      <w:rFonts w:asciiTheme="majorHAnsi" w:hAnsiTheme="majorHAnsi"/>
      <w:color w:val="006031"/>
      <w:sz w:val="24"/>
    </w:rPr>
  </w:style>
  <w:style w:type="table" w:styleId="TabeladeGrelha7Colorida-Destaque3">
    <w:name w:val="Grid Table 7 Colorful Accent 3"/>
    <w:basedOn w:val="Tabelanormal"/>
    <w:uiPriority w:val="52"/>
    <w:rsid w:val="00C07C71"/>
    <w:pPr>
      <w:spacing w:after="0" w:line="240" w:lineRule="auto"/>
    </w:pPr>
    <w:rPr>
      <w:color w:val="006031" w:themeColor="accent1"/>
    </w:rPr>
    <w:tblPr>
      <w:tblStyleRowBandSize w:val="1"/>
      <w:tblStyleColBandSize w:val="1"/>
      <w:tblBorders>
        <w:top w:val="single" w:sz="4" w:space="0" w:color="FAE07D" w:themeColor="accent3" w:themeTint="99"/>
        <w:left w:val="single" w:sz="4" w:space="0" w:color="FAE07D" w:themeColor="accent3" w:themeTint="99"/>
        <w:bottom w:val="single" w:sz="4" w:space="0" w:color="FAE07D" w:themeColor="accent3" w:themeTint="99"/>
        <w:right w:val="single" w:sz="4" w:space="0" w:color="FAE07D" w:themeColor="accent3" w:themeTint="99"/>
        <w:insideH w:val="single" w:sz="4" w:space="0" w:color="FAE07D" w:themeColor="accent3" w:themeTint="99"/>
        <w:insideV w:val="single" w:sz="4" w:space="0" w:color="FAE07D" w:themeColor="accent3" w:themeTint="99"/>
      </w:tblBorders>
    </w:tblPr>
    <w:tblStylePr w:type="firstRow">
      <w:rPr>
        <w:b/>
        <w:bCs/>
      </w:rPr>
      <w:tblPr/>
      <w:tcPr>
        <w:tcBorders>
          <w:top w:val="nil"/>
          <w:left w:val="nil"/>
          <w:right w:val="nil"/>
          <w:insideH w:val="nil"/>
          <w:insideV w:val="nil"/>
        </w:tcBorders>
        <w:shd w:val="clear" w:color="auto" w:fill="5F5F5F" w:themeFill="background1"/>
      </w:tcPr>
    </w:tblStylePr>
    <w:tblStylePr w:type="lastRow">
      <w:rPr>
        <w:b/>
        <w:bCs/>
      </w:rPr>
      <w:tblPr/>
      <w:tcPr>
        <w:tcBorders>
          <w:left w:val="nil"/>
          <w:bottom w:val="nil"/>
          <w:right w:val="nil"/>
          <w:insideH w:val="nil"/>
          <w:insideV w:val="nil"/>
        </w:tcBorders>
        <w:shd w:val="clear" w:color="auto" w:fill="5F5F5F" w:themeFill="background1"/>
      </w:tcPr>
    </w:tblStylePr>
    <w:tblStylePr w:type="firstCol">
      <w:pPr>
        <w:jc w:val="right"/>
      </w:pPr>
      <w:rPr>
        <w:i/>
        <w:iCs/>
      </w:rPr>
      <w:tblPr/>
      <w:tcPr>
        <w:tcBorders>
          <w:top w:val="nil"/>
          <w:left w:val="nil"/>
          <w:bottom w:val="nil"/>
          <w:insideH w:val="nil"/>
          <w:insideV w:val="nil"/>
        </w:tcBorders>
        <w:shd w:val="clear" w:color="auto" w:fill="5F5F5F" w:themeFill="background1"/>
      </w:tcPr>
    </w:tblStylePr>
    <w:tblStylePr w:type="lastCol">
      <w:rPr>
        <w:i/>
        <w:iCs/>
      </w:rPr>
      <w:tblPr/>
      <w:tcPr>
        <w:tcBorders>
          <w:top w:val="nil"/>
          <w:bottom w:val="nil"/>
          <w:right w:val="nil"/>
          <w:insideH w:val="nil"/>
          <w:insideV w:val="nil"/>
        </w:tcBorders>
        <w:shd w:val="clear" w:color="auto" w:fill="5F5F5F" w:themeFill="background1"/>
      </w:tcPr>
    </w:tblStylePr>
    <w:tblStylePr w:type="band1Vert">
      <w:tblPr/>
      <w:tcPr>
        <w:shd w:val="clear" w:color="auto" w:fill="FDF4D3" w:themeFill="accent3" w:themeFillTint="33"/>
      </w:tcPr>
    </w:tblStylePr>
    <w:tblStylePr w:type="band1Horz">
      <w:tblPr/>
      <w:tcPr>
        <w:shd w:val="clear" w:color="auto" w:fill="FDF4D3" w:themeFill="accent3" w:themeFillTint="33"/>
      </w:tcPr>
    </w:tblStylePr>
    <w:tblStylePr w:type="neCell">
      <w:tblPr/>
      <w:tcPr>
        <w:tcBorders>
          <w:bottom w:val="single" w:sz="4" w:space="0" w:color="FAE07D" w:themeColor="accent3" w:themeTint="99"/>
        </w:tcBorders>
      </w:tcPr>
    </w:tblStylePr>
    <w:tblStylePr w:type="nwCell">
      <w:tblPr/>
      <w:tcPr>
        <w:tcBorders>
          <w:bottom w:val="single" w:sz="4" w:space="0" w:color="FAE07D" w:themeColor="accent3" w:themeTint="99"/>
        </w:tcBorders>
      </w:tcPr>
    </w:tblStylePr>
    <w:tblStylePr w:type="seCell">
      <w:tblPr/>
      <w:tcPr>
        <w:tcBorders>
          <w:top w:val="single" w:sz="4" w:space="0" w:color="FAE07D" w:themeColor="accent3" w:themeTint="99"/>
        </w:tcBorders>
      </w:tcPr>
    </w:tblStylePr>
    <w:tblStylePr w:type="swCell">
      <w:tblPr/>
      <w:tcPr>
        <w:tcBorders>
          <w:top w:val="single" w:sz="4" w:space="0" w:color="FAE07D" w:themeColor="accent3" w:themeTint="99"/>
        </w:tcBorders>
      </w:tcPr>
    </w:tblStylePr>
  </w:style>
  <w:style w:type="table" w:styleId="TabeladeGrelha3-Destaque1">
    <w:name w:val="Grid Table 3 Accent 1"/>
    <w:basedOn w:val="Tabelanormal"/>
    <w:uiPriority w:val="48"/>
    <w:rsid w:val="00C07C71"/>
    <w:pPr>
      <w:spacing w:after="0" w:line="240" w:lineRule="auto"/>
    </w:pPr>
    <w:tblPr>
      <w:tblStyleRowBandSize w:val="1"/>
      <w:tblStyleColBandSize w:val="1"/>
      <w:tblBorders>
        <w:top w:val="single" w:sz="4" w:space="0" w:color="06FF85" w:themeColor="accent1" w:themeTint="99"/>
        <w:left w:val="single" w:sz="4" w:space="0" w:color="06FF85" w:themeColor="accent1" w:themeTint="99"/>
        <w:bottom w:val="single" w:sz="4" w:space="0" w:color="06FF85" w:themeColor="accent1" w:themeTint="99"/>
        <w:right w:val="single" w:sz="4" w:space="0" w:color="06FF85" w:themeColor="accent1" w:themeTint="99"/>
        <w:insideH w:val="single" w:sz="4" w:space="0" w:color="06FF85" w:themeColor="accent1" w:themeTint="99"/>
        <w:insideV w:val="single" w:sz="4" w:space="0" w:color="06FF85" w:themeColor="accent1" w:themeTint="99"/>
      </w:tblBorders>
    </w:tblPr>
    <w:tblStylePr w:type="firstRow">
      <w:rPr>
        <w:b/>
        <w:bCs/>
      </w:rPr>
      <w:tblPr/>
      <w:tcPr>
        <w:tcBorders>
          <w:top w:val="nil"/>
          <w:left w:val="nil"/>
          <w:right w:val="nil"/>
          <w:insideH w:val="nil"/>
          <w:insideV w:val="nil"/>
        </w:tcBorders>
        <w:shd w:val="clear" w:color="auto" w:fill="5F5F5F" w:themeFill="background1"/>
      </w:tcPr>
    </w:tblStylePr>
    <w:tblStylePr w:type="lastRow">
      <w:rPr>
        <w:b/>
        <w:bCs/>
      </w:rPr>
      <w:tblPr/>
      <w:tcPr>
        <w:tcBorders>
          <w:left w:val="nil"/>
          <w:bottom w:val="nil"/>
          <w:right w:val="nil"/>
          <w:insideH w:val="nil"/>
          <w:insideV w:val="nil"/>
        </w:tcBorders>
        <w:shd w:val="clear" w:color="auto" w:fill="5F5F5F" w:themeFill="background1"/>
      </w:tcPr>
    </w:tblStylePr>
    <w:tblStylePr w:type="firstCol">
      <w:pPr>
        <w:jc w:val="right"/>
      </w:pPr>
      <w:rPr>
        <w:i/>
        <w:iCs/>
      </w:rPr>
      <w:tblPr/>
      <w:tcPr>
        <w:tcBorders>
          <w:top w:val="nil"/>
          <w:left w:val="nil"/>
          <w:bottom w:val="nil"/>
          <w:insideH w:val="nil"/>
          <w:insideV w:val="nil"/>
        </w:tcBorders>
        <w:shd w:val="clear" w:color="auto" w:fill="5F5F5F" w:themeFill="background1"/>
      </w:tcPr>
    </w:tblStylePr>
    <w:tblStylePr w:type="lastCol">
      <w:rPr>
        <w:i/>
        <w:iCs/>
      </w:rPr>
      <w:tblPr/>
      <w:tcPr>
        <w:tcBorders>
          <w:top w:val="nil"/>
          <w:bottom w:val="nil"/>
          <w:right w:val="nil"/>
          <w:insideH w:val="nil"/>
          <w:insideV w:val="nil"/>
        </w:tcBorders>
        <w:shd w:val="clear" w:color="auto" w:fill="5F5F5F" w:themeFill="background1"/>
      </w:tcPr>
    </w:tblStylePr>
    <w:tblStylePr w:type="band1Vert">
      <w:tblPr/>
      <w:tcPr>
        <w:shd w:val="clear" w:color="auto" w:fill="ACFFD6" w:themeFill="accent1" w:themeFillTint="33"/>
      </w:tcPr>
    </w:tblStylePr>
    <w:tblStylePr w:type="band1Horz">
      <w:tblPr/>
      <w:tcPr>
        <w:shd w:val="clear" w:color="auto" w:fill="ACFFD6" w:themeFill="accent1" w:themeFillTint="33"/>
      </w:tcPr>
    </w:tblStylePr>
    <w:tblStylePr w:type="neCell">
      <w:tblPr/>
      <w:tcPr>
        <w:tcBorders>
          <w:bottom w:val="single" w:sz="4" w:space="0" w:color="06FF85" w:themeColor="accent1" w:themeTint="99"/>
        </w:tcBorders>
      </w:tcPr>
    </w:tblStylePr>
    <w:tblStylePr w:type="nwCell">
      <w:tblPr/>
      <w:tcPr>
        <w:tcBorders>
          <w:bottom w:val="single" w:sz="4" w:space="0" w:color="06FF85" w:themeColor="accent1" w:themeTint="99"/>
        </w:tcBorders>
      </w:tcPr>
    </w:tblStylePr>
    <w:tblStylePr w:type="seCell">
      <w:tblPr/>
      <w:tcPr>
        <w:tcBorders>
          <w:top w:val="single" w:sz="4" w:space="0" w:color="06FF85" w:themeColor="accent1" w:themeTint="99"/>
        </w:tcBorders>
      </w:tcPr>
    </w:tblStylePr>
    <w:tblStylePr w:type="swCell">
      <w:tblPr/>
      <w:tcPr>
        <w:tcBorders>
          <w:top w:val="single" w:sz="4" w:space="0" w:color="06FF85" w:themeColor="accent1" w:themeTint="99"/>
        </w:tcBorders>
      </w:tcPr>
    </w:tblStylePr>
  </w:style>
  <w:style w:type="table" w:styleId="TabeladeGrelha3">
    <w:name w:val="Grid Table 3"/>
    <w:basedOn w:val="Tabelanormal"/>
    <w:uiPriority w:val="48"/>
    <w:rsid w:val="00C07C71"/>
    <w:pPr>
      <w:spacing w:after="0" w:line="240" w:lineRule="auto"/>
    </w:pPr>
    <w:tblPr>
      <w:tblStyleRowBandSize w:val="1"/>
      <w:tblStyleColBandSize w:val="1"/>
      <w:tblBorders>
        <w:top w:val="single" w:sz="4" w:space="0" w:color="006031" w:themeColor="accent1"/>
        <w:left w:val="single" w:sz="4" w:space="0" w:color="006031" w:themeColor="accent1"/>
        <w:bottom w:val="single" w:sz="4" w:space="0" w:color="006031" w:themeColor="accent1"/>
        <w:right w:val="single" w:sz="4" w:space="0" w:color="006031" w:themeColor="accent1"/>
        <w:insideH w:val="single" w:sz="4" w:space="0" w:color="006031" w:themeColor="accent1"/>
        <w:insideV w:val="single" w:sz="4" w:space="0" w:color="006031" w:themeColor="accent1"/>
      </w:tblBorders>
    </w:tblPr>
    <w:tblStylePr w:type="firstRow">
      <w:rPr>
        <w:b/>
        <w:bCs/>
      </w:rPr>
      <w:tblPr/>
      <w:tcPr>
        <w:tcBorders>
          <w:top w:val="nil"/>
          <w:left w:val="nil"/>
          <w:right w:val="nil"/>
          <w:insideH w:val="nil"/>
          <w:insideV w:val="nil"/>
        </w:tcBorders>
        <w:shd w:val="clear" w:color="auto" w:fill="5F5F5F" w:themeFill="background1"/>
      </w:tcPr>
    </w:tblStylePr>
    <w:tblStylePr w:type="lastRow">
      <w:rPr>
        <w:b/>
        <w:bCs/>
      </w:rPr>
      <w:tblPr/>
      <w:tcPr>
        <w:tcBorders>
          <w:left w:val="nil"/>
          <w:bottom w:val="nil"/>
          <w:right w:val="nil"/>
          <w:insideH w:val="nil"/>
          <w:insideV w:val="nil"/>
        </w:tcBorders>
        <w:shd w:val="clear" w:color="auto" w:fill="5F5F5F" w:themeFill="background1"/>
      </w:tcPr>
    </w:tblStylePr>
    <w:tblStylePr w:type="firstCol">
      <w:pPr>
        <w:jc w:val="right"/>
      </w:pPr>
      <w:rPr>
        <w:i/>
        <w:iCs/>
      </w:rPr>
      <w:tblPr/>
      <w:tcPr>
        <w:tcBorders>
          <w:top w:val="nil"/>
          <w:left w:val="nil"/>
          <w:bottom w:val="nil"/>
          <w:insideH w:val="nil"/>
          <w:insideV w:val="nil"/>
        </w:tcBorders>
        <w:shd w:val="clear" w:color="auto" w:fill="5F5F5F" w:themeFill="background1"/>
      </w:tcPr>
    </w:tblStylePr>
    <w:tblStylePr w:type="lastCol">
      <w:rPr>
        <w:i/>
        <w:iCs/>
      </w:rPr>
      <w:tblPr/>
      <w:tcPr>
        <w:tcBorders>
          <w:top w:val="nil"/>
          <w:bottom w:val="nil"/>
          <w:right w:val="nil"/>
          <w:insideH w:val="nil"/>
          <w:insideV w:val="nil"/>
        </w:tcBorders>
        <w:shd w:val="clear" w:color="auto" w:fill="5F5F5F" w:themeFill="background1"/>
      </w:tcPr>
    </w:tblStylePr>
    <w:tblStylePr w:type="band1Vert">
      <w:tblPr/>
      <w:tcPr>
        <w:shd w:val="clear" w:color="auto" w:fill="E5E5E5" w:themeFill="text1" w:themeFillTint="33"/>
      </w:tcPr>
    </w:tblStylePr>
    <w:tblStylePr w:type="band1Horz">
      <w:tblPr/>
      <w:tcPr>
        <w:shd w:val="clear" w:color="auto" w:fill="E5E5E5" w:themeFill="text1" w:themeFillTint="33"/>
      </w:tcPr>
    </w:tblStylePr>
    <w:tblStylePr w:type="neCell">
      <w:tblPr/>
      <w:tcPr>
        <w:tcBorders>
          <w:bottom w:val="single" w:sz="4" w:space="0" w:color="B2B2B2" w:themeColor="text1" w:themeTint="99"/>
        </w:tcBorders>
      </w:tcPr>
    </w:tblStylePr>
    <w:tblStylePr w:type="nwCell">
      <w:tblPr/>
      <w:tcPr>
        <w:tcBorders>
          <w:bottom w:val="single" w:sz="4" w:space="0" w:color="B2B2B2" w:themeColor="text1" w:themeTint="99"/>
        </w:tcBorders>
      </w:tcPr>
    </w:tblStylePr>
    <w:tblStylePr w:type="seCell">
      <w:tblPr/>
      <w:tcPr>
        <w:tcBorders>
          <w:top w:val="single" w:sz="4" w:space="0" w:color="B2B2B2" w:themeColor="text1" w:themeTint="99"/>
        </w:tcBorders>
      </w:tcPr>
    </w:tblStylePr>
    <w:tblStylePr w:type="swCell">
      <w:tblPr/>
      <w:tcPr>
        <w:tcBorders>
          <w:top w:val="single" w:sz="4" w:space="0" w:color="B2B2B2" w:themeColor="text1" w:themeTint="99"/>
        </w:tcBorders>
      </w:tcPr>
    </w:tblStylePr>
  </w:style>
  <w:style w:type="table" w:styleId="TabeladeGrelha7Colorida">
    <w:name w:val="Grid Table 7 Colorful"/>
    <w:basedOn w:val="Tabelanormal"/>
    <w:uiPriority w:val="52"/>
    <w:rsid w:val="00C07C71"/>
    <w:pPr>
      <w:spacing w:after="0" w:line="240" w:lineRule="auto"/>
    </w:pPr>
    <w:rPr>
      <w:color w:val="7F7F7F" w:themeColor="text1"/>
    </w:rPr>
    <w:tblPr>
      <w:tblStyleRowBandSize w:val="1"/>
      <w:tblStyleColBandSize w:val="1"/>
      <w:tblBorders>
        <w:top w:val="single" w:sz="4" w:space="0" w:color="B2B2B2" w:themeColor="text1" w:themeTint="99"/>
        <w:left w:val="single" w:sz="4" w:space="0" w:color="B2B2B2" w:themeColor="text1" w:themeTint="99"/>
        <w:bottom w:val="single" w:sz="4" w:space="0" w:color="B2B2B2" w:themeColor="text1" w:themeTint="99"/>
        <w:right w:val="single" w:sz="4" w:space="0" w:color="B2B2B2" w:themeColor="text1" w:themeTint="99"/>
        <w:insideH w:val="single" w:sz="4" w:space="0" w:color="B2B2B2" w:themeColor="text1" w:themeTint="99"/>
        <w:insideV w:val="single" w:sz="4" w:space="0" w:color="B2B2B2" w:themeColor="text1" w:themeTint="99"/>
      </w:tblBorders>
    </w:tblPr>
    <w:tblStylePr w:type="firstRow">
      <w:rPr>
        <w:b/>
        <w:bCs/>
      </w:rPr>
      <w:tblPr/>
      <w:tcPr>
        <w:tcBorders>
          <w:top w:val="nil"/>
          <w:left w:val="nil"/>
          <w:right w:val="nil"/>
          <w:insideH w:val="nil"/>
          <w:insideV w:val="nil"/>
        </w:tcBorders>
        <w:shd w:val="clear" w:color="auto" w:fill="5F5F5F" w:themeFill="background1"/>
      </w:tcPr>
    </w:tblStylePr>
    <w:tblStylePr w:type="lastRow">
      <w:rPr>
        <w:b/>
        <w:bCs/>
      </w:rPr>
      <w:tblPr/>
      <w:tcPr>
        <w:tcBorders>
          <w:left w:val="nil"/>
          <w:bottom w:val="nil"/>
          <w:right w:val="nil"/>
          <w:insideH w:val="nil"/>
          <w:insideV w:val="nil"/>
        </w:tcBorders>
        <w:shd w:val="clear" w:color="auto" w:fill="5F5F5F" w:themeFill="background1"/>
      </w:tcPr>
    </w:tblStylePr>
    <w:tblStylePr w:type="firstCol">
      <w:pPr>
        <w:jc w:val="right"/>
      </w:pPr>
      <w:rPr>
        <w:i/>
        <w:iCs/>
      </w:rPr>
      <w:tblPr/>
      <w:tcPr>
        <w:tcBorders>
          <w:top w:val="nil"/>
          <w:left w:val="nil"/>
          <w:bottom w:val="nil"/>
          <w:insideH w:val="nil"/>
          <w:insideV w:val="nil"/>
        </w:tcBorders>
        <w:shd w:val="clear" w:color="auto" w:fill="5F5F5F" w:themeFill="background1"/>
      </w:tcPr>
    </w:tblStylePr>
    <w:tblStylePr w:type="lastCol">
      <w:rPr>
        <w:i/>
        <w:iCs/>
      </w:rPr>
      <w:tblPr/>
      <w:tcPr>
        <w:tcBorders>
          <w:top w:val="nil"/>
          <w:bottom w:val="nil"/>
          <w:right w:val="nil"/>
          <w:insideH w:val="nil"/>
          <w:insideV w:val="nil"/>
        </w:tcBorders>
        <w:shd w:val="clear" w:color="auto" w:fill="5F5F5F" w:themeFill="background1"/>
      </w:tcPr>
    </w:tblStylePr>
    <w:tblStylePr w:type="band1Vert">
      <w:tblPr/>
      <w:tcPr>
        <w:shd w:val="clear" w:color="auto" w:fill="E5E5E5" w:themeFill="text1" w:themeFillTint="33"/>
      </w:tcPr>
    </w:tblStylePr>
    <w:tblStylePr w:type="band1Horz">
      <w:tblPr/>
      <w:tcPr>
        <w:shd w:val="clear" w:color="auto" w:fill="E5E5E5" w:themeFill="text1" w:themeFillTint="33"/>
      </w:tcPr>
    </w:tblStylePr>
    <w:tblStylePr w:type="neCell">
      <w:tblPr/>
      <w:tcPr>
        <w:tcBorders>
          <w:bottom w:val="single" w:sz="4" w:space="0" w:color="B2B2B2" w:themeColor="text1" w:themeTint="99"/>
        </w:tcBorders>
      </w:tcPr>
    </w:tblStylePr>
    <w:tblStylePr w:type="nwCell">
      <w:tblPr/>
      <w:tcPr>
        <w:tcBorders>
          <w:bottom w:val="single" w:sz="4" w:space="0" w:color="B2B2B2" w:themeColor="text1" w:themeTint="99"/>
        </w:tcBorders>
      </w:tcPr>
    </w:tblStylePr>
    <w:tblStylePr w:type="seCell">
      <w:tblPr/>
      <w:tcPr>
        <w:tcBorders>
          <w:top w:val="single" w:sz="4" w:space="0" w:color="B2B2B2" w:themeColor="text1" w:themeTint="99"/>
        </w:tcBorders>
      </w:tcPr>
    </w:tblStylePr>
    <w:tblStylePr w:type="swCell">
      <w:tblPr/>
      <w:tcPr>
        <w:tcBorders>
          <w:top w:val="single" w:sz="4" w:space="0" w:color="B2B2B2" w:themeColor="text1" w:themeTint="99"/>
        </w:tcBorders>
      </w:tcPr>
    </w:tblStylePr>
  </w:style>
  <w:style w:type="character" w:customStyle="1" w:styleId="Ttulo2Carter">
    <w:name w:val="Título 2 Caráter"/>
    <w:basedOn w:val="Tipodeletrapredefinidodopargrafo"/>
    <w:link w:val="Ttulo2"/>
    <w:uiPriority w:val="9"/>
    <w:rsid w:val="003C107B"/>
    <w:rPr>
      <w:rFonts w:asciiTheme="majorHAnsi" w:eastAsiaTheme="majorEastAsia" w:hAnsiTheme="majorHAnsi" w:cstheme="majorBidi"/>
      <w:b/>
      <w:color w:val="004724" w:themeColor="accent1" w:themeShade="BF"/>
      <w:sz w:val="24"/>
    </w:rPr>
  </w:style>
  <w:style w:type="character" w:customStyle="1" w:styleId="Ttulo3Carter">
    <w:name w:val="Título 3 Caráter"/>
    <w:basedOn w:val="Tipodeletrapredefinidodopargrafo"/>
    <w:link w:val="Ttulo3"/>
    <w:uiPriority w:val="9"/>
    <w:rsid w:val="00C07C71"/>
    <w:rPr>
      <w:rFonts w:asciiTheme="majorHAnsi" w:eastAsiaTheme="majorEastAsia" w:hAnsiTheme="majorHAnsi" w:cstheme="majorBidi"/>
      <w:color w:val="002F18" w:themeColor="accent1" w:themeShade="7F"/>
      <w:sz w:val="24"/>
    </w:rPr>
  </w:style>
  <w:style w:type="character" w:customStyle="1" w:styleId="Ttulo4Carter">
    <w:name w:val="Título 4 Caráter"/>
    <w:basedOn w:val="Tipodeletrapredefinidodopargrafo"/>
    <w:link w:val="Ttulo4"/>
    <w:uiPriority w:val="9"/>
    <w:rsid w:val="00C07C71"/>
    <w:rPr>
      <w:rFonts w:asciiTheme="majorHAnsi" w:eastAsiaTheme="majorEastAsia" w:hAnsiTheme="majorHAnsi" w:cstheme="majorBidi"/>
      <w:i/>
      <w:color w:val="004724" w:themeColor="accent1" w:themeShade="BF"/>
    </w:rPr>
  </w:style>
  <w:style w:type="character" w:customStyle="1" w:styleId="Ttulo5Carter">
    <w:name w:val="Título 5 Caráter"/>
    <w:basedOn w:val="Tipodeletrapredefinidodopargrafo"/>
    <w:link w:val="Ttulo5"/>
    <w:uiPriority w:val="9"/>
    <w:rsid w:val="009D72F6"/>
    <w:rPr>
      <w:rFonts w:asciiTheme="majorHAnsi" w:eastAsiaTheme="majorEastAsia" w:hAnsiTheme="majorHAnsi" w:cstheme="majorBidi"/>
      <w:color w:val="004724" w:themeColor="accent1" w:themeShade="BF"/>
    </w:rPr>
  </w:style>
  <w:style w:type="character" w:customStyle="1" w:styleId="Ttulo6Carter">
    <w:name w:val="Título 6 Caráter"/>
    <w:basedOn w:val="Tipodeletrapredefinidodopargrafo"/>
    <w:link w:val="Ttulo6"/>
    <w:uiPriority w:val="9"/>
    <w:rsid w:val="009D72F6"/>
    <w:rPr>
      <w:rFonts w:asciiTheme="majorHAnsi" w:eastAsiaTheme="majorEastAsia" w:hAnsiTheme="majorHAnsi" w:cstheme="majorBidi"/>
      <w:color w:val="002F18" w:themeColor="accent1" w:themeShade="7F"/>
    </w:rPr>
  </w:style>
  <w:style w:type="paragraph" w:customStyle="1" w:styleId="numverde">
    <w:name w:val="numverde"/>
    <w:basedOn w:val="Normal"/>
    <w:link w:val="numverdeCarter"/>
    <w:rsid w:val="0028127F"/>
    <w:rPr>
      <w:color w:val="006031"/>
      <w14:textFill>
        <w14:solidFill>
          <w14:srgbClr w14:val="006031">
            <w14:lumMod w14:val="75000"/>
          </w14:srgbClr>
        </w14:solidFill>
      </w14:textFill>
    </w:rPr>
  </w:style>
  <w:style w:type="character" w:customStyle="1" w:styleId="C1-numero-nota">
    <w:name w:val="C1-numero-nota"/>
    <w:basedOn w:val="NumParecer"/>
    <w:uiPriority w:val="1"/>
    <w:rsid w:val="0028127F"/>
    <w:rPr>
      <w:rFonts w:asciiTheme="majorHAnsi" w:hAnsiTheme="majorHAnsi"/>
      <w:color w:val="006031"/>
      <w:sz w:val="24"/>
    </w:rPr>
  </w:style>
  <w:style w:type="paragraph" w:styleId="PargrafodaLista">
    <w:name w:val="List Paragraph"/>
    <w:basedOn w:val="Normal"/>
    <w:uiPriority w:val="1"/>
    <w:qFormat/>
    <w:rsid w:val="00C07C71"/>
    <w:pPr>
      <w:ind w:left="720"/>
      <w:contextualSpacing/>
    </w:pPr>
    <w:rPr>
      <w:color w:val="7F7F7F" w:themeColor="text1"/>
      <w14:textFill>
        <w14:solidFill>
          <w14:schemeClr w14:val="tx1">
            <w14:lumMod w14:val="50000"/>
            <w14:lumOff w14:val="50000"/>
            <w14:lumMod w14:val="75000"/>
          </w14:schemeClr>
        </w14:solidFill>
      </w14:textFill>
    </w:rPr>
  </w:style>
  <w:style w:type="character" w:customStyle="1" w:styleId="numverdeCarter">
    <w:name w:val="numverde Caráter"/>
    <w:basedOn w:val="Tipodeletrapredefinidodopargrafo"/>
    <w:link w:val="numverde"/>
    <w:rsid w:val="0028127F"/>
    <w:rPr>
      <w:rFonts w:asciiTheme="majorHAnsi" w:hAnsiTheme="majorHAnsi" w:cstheme="majorHAnsi"/>
      <w:color w:val="006031"/>
      <w:sz w:val="24"/>
      <w14:textFill>
        <w14:solidFill>
          <w14:srgbClr w14:val="006031">
            <w14:lumMod w14:val="75000"/>
          </w14:srgbClr>
        </w14:solidFill>
      </w14:textFill>
    </w:rPr>
  </w:style>
  <w:style w:type="character" w:customStyle="1" w:styleId="Estilo1">
    <w:name w:val="Estilo1"/>
    <w:basedOn w:val="C1-numero-nota"/>
    <w:uiPriority w:val="1"/>
    <w:rsid w:val="0028127F"/>
    <w:rPr>
      <w:rFonts w:asciiTheme="majorHAnsi" w:hAnsiTheme="majorHAnsi"/>
      <w:b/>
      <w:color w:val="006031"/>
      <w:sz w:val="24"/>
    </w:rPr>
  </w:style>
  <w:style w:type="paragraph" w:customStyle="1" w:styleId="00Numero-NotaTecnica">
    <w:name w:val="00Numero-NotaTecnica"/>
    <w:basedOn w:val="Normal"/>
    <w:qFormat/>
    <w:rsid w:val="00415F56"/>
    <w:pPr>
      <w:tabs>
        <w:tab w:val="left" w:pos="2410"/>
      </w:tabs>
      <w:spacing w:before="120" w:after="360"/>
    </w:pPr>
    <w:rPr>
      <w:b/>
      <w:caps/>
      <w:color w:val="006031"/>
      <w:sz w:val="32"/>
    </w:rPr>
  </w:style>
  <w:style w:type="paragraph" w:styleId="NormalWeb">
    <w:name w:val="Normal (Web)"/>
    <w:basedOn w:val="Normal"/>
    <w:uiPriority w:val="99"/>
    <w:semiHidden/>
    <w:unhideWhenUsed/>
    <w:rsid w:val="008820EA"/>
    <w:pPr>
      <w:spacing w:before="100" w:beforeAutospacing="1" w:after="100" w:afterAutospacing="1" w:line="240" w:lineRule="auto"/>
    </w:pPr>
    <w:rPr>
      <w:rFonts w:ascii="Times New Roman" w:eastAsia="Times New Roman" w:hAnsi="Times New Roman" w:cs="Times New Roman"/>
    </w:rPr>
  </w:style>
  <w:style w:type="paragraph" w:styleId="Textodebalo">
    <w:name w:val="Balloon Text"/>
    <w:basedOn w:val="Normal"/>
    <w:link w:val="TextodebaloCarter"/>
    <w:uiPriority w:val="99"/>
    <w:semiHidden/>
    <w:unhideWhenUsed/>
    <w:rsid w:val="005351B0"/>
    <w:pPr>
      <w:spacing w:after="0" w:line="240" w:lineRule="auto"/>
    </w:pPr>
    <w:rPr>
      <w:rFonts w:ascii="Segoe UI" w:hAnsi="Segoe UI" w:cs="Segoe UI"/>
      <w:sz w:val="18"/>
    </w:rPr>
  </w:style>
  <w:style w:type="character" w:customStyle="1" w:styleId="TextodebaloCarter">
    <w:name w:val="Texto de balão Caráter"/>
    <w:basedOn w:val="Tipodeletrapredefinidodopargrafo"/>
    <w:link w:val="Textodebalo"/>
    <w:uiPriority w:val="99"/>
    <w:semiHidden/>
    <w:rsid w:val="005351B0"/>
    <w:rPr>
      <w:rFonts w:ascii="Segoe UI" w:hAnsi="Segoe UI" w:cs="Segoe UI"/>
      <w:sz w:val="18"/>
    </w:rPr>
  </w:style>
  <w:style w:type="table" w:styleId="TabeladeLista3-Destaque1">
    <w:name w:val="List Table 3 Accent 1"/>
    <w:basedOn w:val="Tabelanormal"/>
    <w:uiPriority w:val="48"/>
    <w:rsid w:val="00410889"/>
    <w:pPr>
      <w:spacing w:after="0" w:line="240" w:lineRule="auto"/>
    </w:pPr>
    <w:tblPr>
      <w:tblStyleRowBandSize w:val="1"/>
      <w:tblStyleColBandSize w:val="1"/>
      <w:tblBorders>
        <w:top w:val="single" w:sz="4" w:space="0" w:color="006031" w:themeColor="accent1"/>
        <w:left w:val="single" w:sz="4" w:space="0" w:color="006031" w:themeColor="accent1"/>
        <w:bottom w:val="single" w:sz="4" w:space="0" w:color="006031" w:themeColor="accent1"/>
        <w:right w:val="single" w:sz="4" w:space="0" w:color="006031" w:themeColor="accent1"/>
      </w:tblBorders>
    </w:tblPr>
    <w:tblStylePr w:type="firstRow">
      <w:rPr>
        <w:b/>
        <w:bCs/>
        <w:color w:val="5F5F5F" w:themeColor="background1"/>
      </w:rPr>
      <w:tblPr/>
      <w:tcPr>
        <w:shd w:val="clear" w:color="auto" w:fill="006031" w:themeFill="accent1"/>
      </w:tcPr>
    </w:tblStylePr>
    <w:tblStylePr w:type="lastRow">
      <w:rPr>
        <w:b/>
        <w:bCs/>
      </w:rPr>
      <w:tblPr/>
      <w:tcPr>
        <w:tcBorders>
          <w:top w:val="double" w:sz="4" w:space="0" w:color="006031" w:themeColor="accent1"/>
        </w:tcBorders>
        <w:shd w:val="clear" w:color="auto" w:fill="5F5F5F" w:themeFill="background1"/>
      </w:tcPr>
    </w:tblStylePr>
    <w:tblStylePr w:type="firstCol">
      <w:rPr>
        <w:b/>
        <w:bCs/>
      </w:rPr>
      <w:tblPr/>
      <w:tcPr>
        <w:tcBorders>
          <w:right w:val="nil"/>
        </w:tcBorders>
        <w:shd w:val="clear" w:color="auto" w:fill="5F5F5F" w:themeFill="background1"/>
      </w:tcPr>
    </w:tblStylePr>
    <w:tblStylePr w:type="lastCol">
      <w:rPr>
        <w:b/>
        <w:bCs/>
      </w:rPr>
      <w:tblPr/>
      <w:tcPr>
        <w:tcBorders>
          <w:left w:val="nil"/>
        </w:tcBorders>
        <w:shd w:val="clear" w:color="auto" w:fill="5F5F5F" w:themeFill="background1"/>
      </w:tcPr>
    </w:tblStylePr>
    <w:tblStylePr w:type="band1Vert">
      <w:tblPr/>
      <w:tcPr>
        <w:tcBorders>
          <w:left w:val="single" w:sz="4" w:space="0" w:color="006031" w:themeColor="accent1"/>
          <w:right w:val="single" w:sz="4" w:space="0" w:color="006031" w:themeColor="accent1"/>
        </w:tcBorders>
      </w:tcPr>
    </w:tblStylePr>
    <w:tblStylePr w:type="band1Horz">
      <w:tblPr/>
      <w:tcPr>
        <w:tcBorders>
          <w:top w:val="single" w:sz="4" w:space="0" w:color="006031" w:themeColor="accent1"/>
          <w:bottom w:val="single" w:sz="4" w:space="0" w:color="00603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031" w:themeColor="accent1"/>
          <w:left w:val="nil"/>
        </w:tcBorders>
      </w:tcPr>
    </w:tblStylePr>
    <w:tblStylePr w:type="swCell">
      <w:tblPr/>
      <w:tcPr>
        <w:tcBorders>
          <w:top w:val="double" w:sz="4" w:space="0" w:color="006031" w:themeColor="accent1"/>
          <w:right w:val="nil"/>
        </w:tcBorders>
      </w:tcPr>
    </w:tblStylePr>
  </w:style>
  <w:style w:type="table" w:styleId="TabeladeGrelha4-Destaque1">
    <w:name w:val="Grid Table 4 Accent 1"/>
    <w:basedOn w:val="Tabelanormal"/>
    <w:uiPriority w:val="49"/>
    <w:rsid w:val="004F2398"/>
    <w:pPr>
      <w:spacing w:after="0" w:line="240" w:lineRule="auto"/>
    </w:pPr>
    <w:tblPr>
      <w:tblStyleRowBandSize w:val="1"/>
      <w:tblStyleColBandSize w:val="1"/>
      <w:tblBorders>
        <w:top w:val="single" w:sz="4" w:space="0" w:color="06FF85" w:themeColor="accent1" w:themeTint="99"/>
        <w:left w:val="single" w:sz="4" w:space="0" w:color="06FF85" w:themeColor="accent1" w:themeTint="99"/>
        <w:bottom w:val="single" w:sz="4" w:space="0" w:color="06FF85" w:themeColor="accent1" w:themeTint="99"/>
        <w:right w:val="single" w:sz="4" w:space="0" w:color="06FF85" w:themeColor="accent1" w:themeTint="99"/>
        <w:insideH w:val="single" w:sz="4" w:space="0" w:color="06FF85" w:themeColor="accent1" w:themeTint="99"/>
        <w:insideV w:val="single" w:sz="4" w:space="0" w:color="06FF85" w:themeColor="accent1" w:themeTint="99"/>
      </w:tblBorders>
    </w:tblPr>
    <w:tblStylePr w:type="firstRow">
      <w:rPr>
        <w:b/>
        <w:bCs/>
        <w:color w:val="5F5F5F" w:themeColor="background1"/>
      </w:rPr>
      <w:tblPr/>
      <w:tcPr>
        <w:tcBorders>
          <w:top w:val="single" w:sz="4" w:space="0" w:color="006031" w:themeColor="accent1"/>
          <w:left w:val="single" w:sz="4" w:space="0" w:color="006031" w:themeColor="accent1"/>
          <w:bottom w:val="single" w:sz="4" w:space="0" w:color="006031" w:themeColor="accent1"/>
          <w:right w:val="single" w:sz="4" w:space="0" w:color="006031" w:themeColor="accent1"/>
          <w:insideH w:val="nil"/>
          <w:insideV w:val="nil"/>
        </w:tcBorders>
        <w:shd w:val="clear" w:color="auto" w:fill="006031" w:themeFill="accent1"/>
      </w:tcPr>
    </w:tblStylePr>
    <w:tblStylePr w:type="lastRow">
      <w:rPr>
        <w:b/>
        <w:bCs/>
      </w:rPr>
      <w:tblPr/>
      <w:tcPr>
        <w:tcBorders>
          <w:top w:val="double" w:sz="4" w:space="0" w:color="006031" w:themeColor="accent1"/>
        </w:tcBorders>
      </w:tcPr>
    </w:tblStylePr>
    <w:tblStylePr w:type="firstCol">
      <w:rPr>
        <w:b/>
        <w:bCs/>
      </w:rPr>
    </w:tblStylePr>
    <w:tblStylePr w:type="lastCol">
      <w:rPr>
        <w:b/>
        <w:bCs/>
      </w:rPr>
    </w:tblStylePr>
    <w:tblStylePr w:type="band1Vert">
      <w:tblPr/>
      <w:tcPr>
        <w:shd w:val="clear" w:color="auto" w:fill="ACFFD6" w:themeFill="accent1" w:themeFillTint="33"/>
      </w:tcPr>
    </w:tblStylePr>
    <w:tblStylePr w:type="band1Horz">
      <w:tblPr/>
      <w:tcPr>
        <w:shd w:val="clear" w:color="auto" w:fill="ACFFD6" w:themeFill="accent1" w:themeFillTint="33"/>
      </w:tcPr>
    </w:tblStylePr>
  </w:style>
  <w:style w:type="character" w:styleId="MenoNoResolvida">
    <w:name w:val="Unresolved Mention"/>
    <w:basedOn w:val="Tipodeletrapredefinidodopargrafo"/>
    <w:uiPriority w:val="99"/>
    <w:semiHidden/>
    <w:unhideWhenUsed/>
    <w:rsid w:val="009D1689"/>
    <w:rPr>
      <w:color w:val="605E5C"/>
      <w:shd w:val="clear" w:color="auto" w:fill="E1DFDD"/>
    </w:rPr>
  </w:style>
  <w:style w:type="paragraph" w:customStyle="1" w:styleId="00Alterao">
    <w:name w:val="00Alteração"/>
    <w:basedOn w:val="00Numero-NotaTecnica"/>
    <w:qFormat/>
    <w:rsid w:val="00415F56"/>
    <w:pPr>
      <w:spacing w:before="60"/>
    </w:pPr>
  </w:style>
  <w:style w:type="character" w:customStyle="1" w:styleId="UO">
    <w:name w:val="UO"/>
    <w:basedOn w:val="Tipodeletrapredefinidodopargrafo"/>
    <w:uiPriority w:val="1"/>
    <w:rsid w:val="00C515D8"/>
    <w:rPr>
      <w:rFonts w:asciiTheme="majorHAnsi" w:hAnsiTheme="majorHAnsi"/>
      <w:b/>
      <w:color w:val="006031"/>
      <w:sz w:val="24"/>
    </w:rPr>
  </w:style>
  <w:style w:type="character" w:styleId="Refdecomentrio">
    <w:name w:val="annotation reference"/>
    <w:basedOn w:val="Tipodeletrapredefinidodopargrafo"/>
    <w:uiPriority w:val="99"/>
    <w:semiHidden/>
    <w:unhideWhenUsed/>
    <w:rsid w:val="009913CA"/>
    <w:rPr>
      <w:sz w:val="16"/>
    </w:rPr>
  </w:style>
  <w:style w:type="paragraph" w:customStyle="1" w:styleId="99Textodaorientao">
    <w:name w:val="99Texto da orientação"/>
    <w:basedOn w:val="Normal"/>
    <w:link w:val="99TextodaorientaoCarter"/>
    <w:qFormat/>
    <w:rsid w:val="003A6B8E"/>
    <w:pPr>
      <w:spacing w:before="120" w:after="240" w:line="280" w:lineRule="exact"/>
    </w:pPr>
    <w:rPr>
      <w:color w:val="474747" w:themeColor="background1" w:themeShade="BF"/>
      <w:sz w:val="20"/>
    </w:rPr>
  </w:style>
  <w:style w:type="character" w:customStyle="1" w:styleId="Ttparecer">
    <w:name w:val="Ttparecer"/>
    <w:basedOn w:val="Tipodeletrapredefinidodopargrafo"/>
    <w:uiPriority w:val="1"/>
    <w:rsid w:val="00AF6AC0"/>
    <w:rPr>
      <w:rFonts w:asciiTheme="majorHAnsi" w:hAnsiTheme="majorHAnsi"/>
      <w:b/>
      <w:color w:val="312855"/>
      <w:sz w:val="32"/>
    </w:rPr>
  </w:style>
  <w:style w:type="paragraph" w:styleId="Assuntodecomentrio">
    <w:name w:val="annotation subject"/>
    <w:basedOn w:val="Normal"/>
    <w:next w:val="Normal"/>
    <w:link w:val="AssuntodecomentrioCarter"/>
    <w:uiPriority w:val="99"/>
    <w:semiHidden/>
    <w:unhideWhenUsed/>
    <w:rsid w:val="009D72F6"/>
    <w:rPr>
      <w:b/>
    </w:rPr>
  </w:style>
  <w:style w:type="character" w:customStyle="1" w:styleId="AssuntodecomentrioCarter">
    <w:name w:val="Assunto de comentário Caráter"/>
    <w:basedOn w:val="Tipodeletrapredefinidodopargrafo"/>
    <w:link w:val="Assuntodecomentrio"/>
    <w:uiPriority w:val="99"/>
    <w:semiHidden/>
    <w:rsid w:val="009D72F6"/>
    <w:rPr>
      <w:b/>
      <w:sz w:val="20"/>
    </w:rPr>
  </w:style>
  <w:style w:type="paragraph" w:styleId="Reviso">
    <w:name w:val="Revision"/>
    <w:hidden/>
    <w:uiPriority w:val="99"/>
    <w:semiHidden/>
    <w:rsid w:val="005451AC"/>
    <w:pPr>
      <w:spacing w:after="0" w:line="240" w:lineRule="auto"/>
    </w:pPr>
  </w:style>
  <w:style w:type="paragraph" w:customStyle="1" w:styleId="01TituloOrientaotecnica">
    <w:name w:val="01Titulo Orientação tecnica"/>
    <w:basedOn w:val="99Textodaorientao"/>
    <w:qFormat/>
    <w:rsid w:val="006516C8"/>
    <w:pPr>
      <w:spacing w:line="360" w:lineRule="exact"/>
      <w:jc w:val="center"/>
    </w:pPr>
    <w:rPr>
      <w:rFonts w:eastAsia="Times New Roman"/>
      <w:b/>
      <w:color w:val="312855"/>
      <w:sz w:val="32"/>
    </w:rPr>
  </w:style>
  <w:style w:type="paragraph" w:customStyle="1" w:styleId="02Titulosintermdios">
    <w:name w:val="02Titulos intermédios"/>
    <w:basedOn w:val="01TituloOrientaotecnica"/>
    <w:qFormat/>
    <w:rsid w:val="00BC0717"/>
    <w:pPr>
      <w:jc w:val="left"/>
    </w:pPr>
    <w:rPr>
      <w:color w:val="1C2B60" w:themeColor="text2" w:themeTint="E6"/>
      <w:sz w:val="26"/>
    </w:rPr>
  </w:style>
  <w:style w:type="character" w:customStyle="1" w:styleId="data">
    <w:name w:val="data"/>
    <w:basedOn w:val="Tipodeletrapredefinidodopargrafo"/>
    <w:uiPriority w:val="1"/>
    <w:rsid w:val="0076704C"/>
    <w:rPr>
      <w:rFonts w:asciiTheme="majorHAnsi" w:hAnsiTheme="majorHAnsi"/>
      <w:color w:val="312855"/>
      <w:sz w:val="24"/>
    </w:rPr>
  </w:style>
  <w:style w:type="character" w:customStyle="1" w:styleId="resp">
    <w:name w:val="resp"/>
    <w:basedOn w:val="Tipodeletrapredefinidodopargrafo"/>
    <w:uiPriority w:val="1"/>
    <w:rsid w:val="00181C46"/>
    <w:rPr>
      <w:rFonts w:asciiTheme="majorHAnsi" w:hAnsiTheme="majorHAnsi"/>
      <w:b/>
      <w:color w:val="312855"/>
      <w:sz w:val="26"/>
    </w:rPr>
  </w:style>
  <w:style w:type="paragraph" w:customStyle="1" w:styleId="99Textodaalinea">
    <w:name w:val="99Texto da alinea)"/>
    <w:basedOn w:val="99Textodaorientao"/>
    <w:qFormat/>
    <w:rsid w:val="00B0666B"/>
    <w:pPr>
      <w:numPr>
        <w:numId w:val="1"/>
      </w:numPr>
      <w:spacing w:after="120"/>
    </w:pPr>
  </w:style>
  <w:style w:type="paragraph" w:customStyle="1" w:styleId="99Textodasub-alinea">
    <w:name w:val="99Texto da sub-alinea)"/>
    <w:basedOn w:val="99Textodaalinea"/>
    <w:qFormat/>
    <w:rsid w:val="00B0666B"/>
    <w:pPr>
      <w:numPr>
        <w:numId w:val="2"/>
      </w:numPr>
    </w:pPr>
  </w:style>
  <w:style w:type="paragraph" w:customStyle="1" w:styleId="99Textobullet-verde">
    <w:name w:val="99Texto bullet-verde"/>
    <w:basedOn w:val="99Textodaorientao"/>
    <w:qFormat/>
    <w:rsid w:val="00B0666B"/>
    <w:pPr>
      <w:numPr>
        <w:numId w:val="3"/>
      </w:numPr>
      <w:spacing w:after="120"/>
    </w:pPr>
  </w:style>
  <w:style w:type="paragraph" w:customStyle="1" w:styleId="02TitulosIntermdiosnumerados">
    <w:name w:val="02Titulos Intermédios numerados"/>
    <w:basedOn w:val="02Titulosintermdios"/>
    <w:qFormat/>
    <w:rsid w:val="00893DBD"/>
    <w:pPr>
      <w:numPr>
        <w:numId w:val="4"/>
      </w:numPr>
    </w:pPr>
  </w:style>
  <w:style w:type="paragraph" w:customStyle="1" w:styleId="99Texto-Programascabealho">
    <w:name w:val="99Texto-Programas cabeçalho"/>
    <w:basedOn w:val="Normal"/>
    <w:qFormat/>
    <w:rsid w:val="00147DB5"/>
    <w:rPr>
      <w:b/>
      <w:sz w:val="20"/>
    </w:rPr>
  </w:style>
  <w:style w:type="table" w:styleId="TabelaSimples4">
    <w:name w:val="Plain Table 4"/>
    <w:basedOn w:val="Tabelanormal"/>
    <w:uiPriority w:val="44"/>
    <w:rsid w:val="00E057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5A5A5A" w:themeFill="background1" w:themeFillShade="F2"/>
      </w:tcPr>
    </w:tblStylePr>
    <w:tblStylePr w:type="band1Horz">
      <w:tblPr/>
      <w:tcPr>
        <w:shd w:val="clear" w:color="auto" w:fill="5A5A5A" w:themeFill="background1" w:themeFillShade="F2"/>
      </w:tcPr>
    </w:tblStylePr>
  </w:style>
  <w:style w:type="table" w:styleId="SimplesTabela3">
    <w:name w:val="Plain Table 3"/>
    <w:basedOn w:val="Tabelanormal"/>
    <w:uiPriority w:val="43"/>
    <w:rsid w:val="00E0570F"/>
    <w:pPr>
      <w:spacing w:after="0" w:line="240" w:lineRule="auto"/>
    </w:pPr>
    <w:tblPr>
      <w:tblStyleRowBandSize w:val="1"/>
      <w:tblStyleColBandSize w:val="1"/>
    </w:tblPr>
    <w:tblStylePr w:type="firstRow">
      <w:rPr>
        <w:b/>
        <w:bCs/>
        <w:caps/>
      </w:rPr>
      <w:tblPr/>
      <w:tcPr>
        <w:tcBorders>
          <w:bottom w:val="single" w:sz="4" w:space="0" w:color="BEBEB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BEBEBE" w:themeColor="text1" w:themeTint="80"/>
        </w:tcBorders>
      </w:tcPr>
    </w:tblStylePr>
    <w:tblStylePr w:type="lastCol">
      <w:rPr>
        <w:b/>
        <w:bCs/>
        <w:caps/>
      </w:rPr>
      <w:tblPr/>
      <w:tcPr>
        <w:tcBorders>
          <w:left w:val="nil"/>
        </w:tcBorders>
      </w:tcPr>
    </w:tblStylePr>
    <w:tblStylePr w:type="band1Vert">
      <w:tblPr/>
      <w:tcPr>
        <w:shd w:val="clear" w:color="auto" w:fill="5A5A5A" w:themeFill="background1" w:themeFillShade="F2"/>
      </w:tcPr>
    </w:tblStylePr>
    <w:tblStylePr w:type="band1Horz">
      <w:tblPr/>
      <w:tcPr>
        <w:shd w:val="clear" w:color="auto" w:fill="5A5A5A"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Estiloorientacao">
    <w:name w:val="Estiloorientacao"/>
    <w:basedOn w:val="Tabelanormal"/>
    <w:uiPriority w:val="99"/>
    <w:rsid w:val="00E0570F"/>
    <w:pPr>
      <w:spacing w:after="0" w:line="240" w:lineRule="auto"/>
    </w:pPr>
    <w:tblPr/>
  </w:style>
  <w:style w:type="paragraph" w:styleId="ndice1">
    <w:name w:val="toc 1"/>
    <w:basedOn w:val="Normal"/>
    <w:next w:val="Normal"/>
    <w:autoRedefine/>
    <w:uiPriority w:val="1"/>
    <w:unhideWhenUsed/>
    <w:qFormat/>
    <w:rsid w:val="00F04F33"/>
    <w:pPr>
      <w:spacing w:after="100"/>
    </w:pPr>
    <w:rPr>
      <w:color w:val="006031"/>
      <w:sz w:val="22"/>
    </w:rPr>
  </w:style>
  <w:style w:type="paragraph" w:styleId="ndice2">
    <w:name w:val="toc 2"/>
    <w:basedOn w:val="Normal"/>
    <w:next w:val="Normal"/>
    <w:autoRedefine/>
    <w:uiPriority w:val="39"/>
    <w:unhideWhenUsed/>
    <w:rsid w:val="00F04F33"/>
    <w:pPr>
      <w:spacing w:before="40" w:after="40" w:line="260" w:lineRule="exact"/>
      <w:ind w:left="238"/>
    </w:pPr>
    <w:rPr>
      <w:color w:val="006031"/>
      <w:sz w:val="22"/>
    </w:rPr>
  </w:style>
  <w:style w:type="paragraph" w:styleId="ndice3">
    <w:name w:val="toc 3"/>
    <w:basedOn w:val="Normal"/>
    <w:next w:val="Normal"/>
    <w:autoRedefine/>
    <w:uiPriority w:val="39"/>
    <w:unhideWhenUsed/>
    <w:rsid w:val="00883CC1"/>
    <w:pPr>
      <w:spacing w:after="100"/>
      <w:ind w:left="480"/>
    </w:pPr>
  </w:style>
  <w:style w:type="paragraph" w:customStyle="1" w:styleId="99Texto-datafinal">
    <w:name w:val="99Texto-datafinal"/>
    <w:basedOn w:val="02Titulosintermdios"/>
    <w:qFormat/>
    <w:rsid w:val="00F04F33"/>
  </w:style>
  <w:style w:type="paragraph" w:customStyle="1" w:styleId="99Texto-responsvel-final">
    <w:name w:val="99Texto-responsvel-final"/>
    <w:basedOn w:val="02Titulosintermdios"/>
    <w:qFormat/>
    <w:rsid w:val="00F04F33"/>
  </w:style>
  <w:style w:type="paragraph" w:customStyle="1" w:styleId="Etiqueta">
    <w:name w:val="Etiqueta"/>
    <w:basedOn w:val="99Textodaorientao"/>
    <w:qFormat/>
    <w:rsid w:val="006510D8"/>
    <w:pPr>
      <w:ind w:firstLine="4395"/>
    </w:pPr>
    <w:rPr>
      <w:b/>
      <w:color w:val="1C2B60" w:themeColor="text2" w:themeTint="E6"/>
      <w:sz w:val="32"/>
    </w:rPr>
  </w:style>
  <w:style w:type="character" w:customStyle="1" w:styleId="Estilo2">
    <w:name w:val="Estilo2"/>
    <w:basedOn w:val="Tipodeletrapredefinidodopargrafo"/>
    <w:uiPriority w:val="1"/>
    <w:rsid w:val="00013FA0"/>
    <w:rPr>
      <w:rFonts w:asciiTheme="majorHAnsi" w:hAnsiTheme="majorHAnsi"/>
      <w:color w:val="474747" w:themeColor="background1" w:themeShade="BF"/>
      <w:sz w:val="22"/>
    </w:rPr>
  </w:style>
  <w:style w:type="character" w:customStyle="1" w:styleId="Campo-Texto">
    <w:name w:val="Campo-Texto"/>
    <w:basedOn w:val="Tipodeletrapredefinidodopargrafo"/>
    <w:uiPriority w:val="1"/>
    <w:rsid w:val="00544750"/>
    <w:rPr>
      <w:sz w:val="20"/>
    </w:rPr>
  </w:style>
  <w:style w:type="paragraph" w:customStyle="1" w:styleId="Etiqueta2">
    <w:name w:val="Etiqueta2"/>
    <w:basedOn w:val="Etiqueta"/>
    <w:qFormat/>
    <w:rsid w:val="000B3F9A"/>
    <w:pPr>
      <w:spacing w:before="0" w:after="60"/>
      <w:ind w:firstLine="0"/>
      <w:jc w:val="left"/>
    </w:pPr>
    <w:rPr>
      <w:sz w:val="24"/>
    </w:rPr>
  </w:style>
  <w:style w:type="paragraph" w:styleId="Textodecomentrio">
    <w:name w:val="annotation text"/>
    <w:basedOn w:val="Normal"/>
    <w:link w:val="TextodecomentrioCarter"/>
    <w:uiPriority w:val="99"/>
    <w:unhideWhenUsed/>
    <w:rsid w:val="009F1CD8"/>
    <w:pPr>
      <w:spacing w:line="240" w:lineRule="auto"/>
    </w:pPr>
    <w:rPr>
      <w:sz w:val="20"/>
    </w:rPr>
  </w:style>
  <w:style w:type="character" w:customStyle="1" w:styleId="TextodecomentrioCarter">
    <w:name w:val="Texto de comentário Caráter"/>
    <w:basedOn w:val="Tipodeletrapredefinidodopargrafo"/>
    <w:link w:val="Textodecomentrio"/>
    <w:uiPriority w:val="99"/>
    <w:rsid w:val="009F1CD8"/>
    <w:rPr>
      <w:rFonts w:asciiTheme="majorHAnsi" w:hAnsiTheme="majorHAnsi" w:cstheme="majorHAnsi"/>
      <w:color w:val="474747" w:themeColor="accent6" w:themeShade="BF"/>
      <w:sz w:val="20"/>
    </w:rPr>
  </w:style>
  <w:style w:type="paragraph" w:customStyle="1" w:styleId="Estilo0o">
    <w:name w:val="Estilo0o"/>
    <w:basedOn w:val="99Textodaorientao"/>
    <w:link w:val="Estilo0oCarter"/>
    <w:rsid w:val="00960E3A"/>
    <w:pPr>
      <w:spacing w:before="0" w:after="0" w:line="240" w:lineRule="auto"/>
    </w:pPr>
    <w:rPr>
      <w:rFonts w:asciiTheme="minorHAnsi" w:hAnsiTheme="minorHAnsi"/>
      <w:color w:val="474747" w:themeColor="accent6" w:themeShade="BF"/>
    </w:rPr>
  </w:style>
  <w:style w:type="character" w:customStyle="1" w:styleId="99TextodaorientaoCarter">
    <w:name w:val="99Texto da orientação Caráter"/>
    <w:basedOn w:val="Tipodeletrapredefinidodopargrafo"/>
    <w:link w:val="99Textodaorientao"/>
    <w:rsid w:val="003A6B8E"/>
    <w:rPr>
      <w:rFonts w:asciiTheme="majorHAnsi" w:hAnsiTheme="majorHAnsi" w:cstheme="majorHAnsi"/>
      <w:color w:val="474747" w:themeColor="background1" w:themeShade="BF"/>
      <w:sz w:val="20"/>
    </w:rPr>
  </w:style>
  <w:style w:type="character" w:customStyle="1" w:styleId="Estilo0oCarter">
    <w:name w:val="Estilo0o Caráter"/>
    <w:basedOn w:val="99TextodaorientaoCarter"/>
    <w:link w:val="Estilo0o"/>
    <w:rsid w:val="00960E3A"/>
    <w:rPr>
      <w:rFonts w:asciiTheme="majorHAnsi" w:hAnsiTheme="majorHAnsi" w:cstheme="majorHAnsi"/>
      <w:color w:val="474747" w:themeColor="accent6" w:themeShade="BF"/>
      <w:sz w:val="20"/>
    </w:rPr>
  </w:style>
  <w:style w:type="paragraph" w:customStyle="1" w:styleId="99Textoresumo">
    <w:name w:val="99Texto resumo"/>
    <w:basedOn w:val="Normal"/>
    <w:qFormat/>
    <w:rsid w:val="00051712"/>
    <w:pPr>
      <w:spacing w:before="120" w:after="240" w:line="280" w:lineRule="exact"/>
    </w:pPr>
    <w:rPr>
      <w:color w:val="474747" w:themeColor="background1" w:themeShade="BF"/>
      <w:sz w:val="20"/>
    </w:rPr>
  </w:style>
  <w:style w:type="character" w:customStyle="1" w:styleId="campo-titulo-aviso">
    <w:name w:val="campo-titulo-aviso"/>
    <w:basedOn w:val="Tipodeletrapredefinidodopargrafo"/>
    <w:uiPriority w:val="1"/>
    <w:rsid w:val="00D1057C"/>
    <w:rPr>
      <w:rFonts w:asciiTheme="majorHAnsi" w:hAnsiTheme="majorHAnsi"/>
      <w:b/>
      <w:color w:val="1C2B60"/>
      <w:sz w:val="26"/>
    </w:rPr>
  </w:style>
  <w:style w:type="paragraph" w:customStyle="1" w:styleId="01Subtitulo">
    <w:name w:val="01Subtitulo"/>
    <w:basedOn w:val="Normal"/>
    <w:link w:val="01SubtituloCarter"/>
    <w:qFormat/>
    <w:rsid w:val="008804ED"/>
    <w:pPr>
      <w:spacing w:before="120" w:line="240" w:lineRule="auto"/>
      <w:ind w:left="709" w:right="1128"/>
      <w:jc w:val="left"/>
    </w:pPr>
    <w:rPr>
      <w:rFonts w:eastAsiaTheme="majorEastAsia"/>
      <w:b/>
      <w:color w:val="134391"/>
    </w:rPr>
  </w:style>
  <w:style w:type="paragraph" w:customStyle="1" w:styleId="00Titulosecundrio">
    <w:name w:val="00Titulosecundário"/>
    <w:basedOn w:val="01Subtitulo"/>
    <w:link w:val="00TitulosecundrioCarter"/>
    <w:qFormat/>
    <w:rsid w:val="008804ED"/>
    <w:pPr>
      <w:ind w:left="0" w:right="0" w:firstLine="1"/>
    </w:pPr>
    <w:rPr>
      <w:color w:val="07803B"/>
      <w:sz w:val="32"/>
    </w:rPr>
  </w:style>
  <w:style w:type="paragraph" w:customStyle="1" w:styleId="02Texto">
    <w:name w:val="02Texto"/>
    <w:basedOn w:val="Normal"/>
    <w:link w:val="02TextoCarter"/>
    <w:qFormat/>
    <w:rsid w:val="008804ED"/>
    <w:pPr>
      <w:spacing w:before="60" w:after="0" w:line="240" w:lineRule="auto"/>
      <w:ind w:left="709"/>
    </w:pPr>
    <w:rPr>
      <w:rFonts w:ascii="Calibri" w:hAnsi="Calibri"/>
      <w:color w:val="7F7F7F" w:themeColor="text1"/>
      <w:sz w:val="20"/>
      <w14:textFill>
        <w14:solidFill>
          <w14:schemeClr w14:val="tx1">
            <w14:lumMod w14:val="50000"/>
            <w14:lumOff w14:val="50000"/>
            <w14:lumMod w14:val="75000"/>
            <w14:lumOff w14:val="25000"/>
          </w14:schemeClr>
        </w14:solidFill>
      </w14:textFill>
    </w:rPr>
  </w:style>
  <w:style w:type="paragraph" w:customStyle="1" w:styleId="00Tituloterciario">
    <w:name w:val="00Tituloterciario"/>
    <w:basedOn w:val="00Titulosecundrio"/>
    <w:qFormat/>
    <w:rsid w:val="008804ED"/>
    <w:pPr>
      <w:spacing w:line="280" w:lineRule="exact"/>
      <w:ind w:right="1128" w:firstLine="0"/>
    </w:pPr>
    <w:rPr>
      <w:color w:val="ABABAB" w:themeColor="text1" w:themeTint="A6"/>
      <w:sz w:val="28"/>
    </w:rPr>
  </w:style>
  <w:style w:type="paragraph" w:customStyle="1" w:styleId="Estilo8">
    <w:name w:val="Estilo8"/>
    <w:basedOn w:val="00Tituloterciario"/>
    <w:link w:val="Estilo8Carter"/>
    <w:rsid w:val="008804ED"/>
    <w:pPr>
      <w:ind w:left="709" w:right="0"/>
      <w:jc w:val="both"/>
    </w:pPr>
    <w:rPr>
      <w:rFonts w:ascii="Calibri Light" w:eastAsiaTheme="minorHAnsi" w:hAnsi="Calibri Light" w:cstheme="minorBidi"/>
      <w:sz w:val="24"/>
    </w:rPr>
  </w:style>
  <w:style w:type="character" w:customStyle="1" w:styleId="02TextoCarter">
    <w:name w:val="02Texto Caráter"/>
    <w:basedOn w:val="Tipodeletrapredefinidodopargrafo"/>
    <w:link w:val="02Texto"/>
    <w:rsid w:val="008804ED"/>
    <w:rPr>
      <w:rFonts w:ascii="Calibri" w:hAnsi="Calibri" w:cstheme="majorHAnsi"/>
      <w:color w:val="7F7F7F" w:themeColor="text1"/>
      <w:sz w:val="20"/>
      <w14:textFill>
        <w14:solidFill>
          <w14:schemeClr w14:val="tx1">
            <w14:lumMod w14:val="50000"/>
            <w14:lumOff w14:val="50000"/>
            <w14:lumMod w14:val="75000"/>
            <w14:lumOff w14:val="25000"/>
          </w14:schemeClr>
        </w14:solidFill>
      </w14:textFill>
    </w:rPr>
  </w:style>
  <w:style w:type="character" w:customStyle="1" w:styleId="Estilo8Carter">
    <w:name w:val="Estilo8 Caráter"/>
    <w:basedOn w:val="Tipodeletrapredefinidodopargrafo"/>
    <w:link w:val="Estilo8"/>
    <w:rsid w:val="008804ED"/>
    <w:rPr>
      <w:rFonts w:ascii="Calibri Light" w:hAnsi="Calibri Light"/>
      <w:b/>
      <w:color w:val="ABABAB" w:themeColor="text1" w:themeTint="A6"/>
      <w:sz w:val="24"/>
    </w:rPr>
  </w:style>
  <w:style w:type="character" w:customStyle="1" w:styleId="Estilo3">
    <w:name w:val="Estilo3"/>
    <w:basedOn w:val="Tipodeletrapredefinidodopargrafo"/>
    <w:uiPriority w:val="1"/>
    <w:rsid w:val="008804ED"/>
    <w:rPr>
      <w:rFonts w:asciiTheme="minorHAnsi" w:hAnsiTheme="minorHAnsi"/>
      <w:sz w:val="20"/>
    </w:rPr>
  </w:style>
  <w:style w:type="character" w:customStyle="1" w:styleId="01SubtituloCarter">
    <w:name w:val="01Subtitulo Caráter"/>
    <w:basedOn w:val="Tipodeletrapredefinidodopargrafo"/>
    <w:link w:val="01Subtitulo"/>
    <w:rsid w:val="008804ED"/>
    <w:rPr>
      <w:rFonts w:asciiTheme="majorHAnsi" w:eastAsiaTheme="majorEastAsia" w:hAnsiTheme="majorHAnsi" w:cstheme="majorHAnsi"/>
      <w:b/>
      <w:color w:val="134391"/>
      <w:sz w:val="24"/>
    </w:rPr>
  </w:style>
  <w:style w:type="character" w:customStyle="1" w:styleId="00TitulosecundrioCarter">
    <w:name w:val="00Titulosecundário Caráter"/>
    <w:basedOn w:val="01SubtituloCarter"/>
    <w:link w:val="00Titulosecundrio"/>
    <w:rsid w:val="008804ED"/>
    <w:rPr>
      <w:rFonts w:asciiTheme="majorHAnsi" w:eastAsiaTheme="majorEastAsia" w:hAnsiTheme="majorHAnsi" w:cstheme="majorHAnsi"/>
      <w:b/>
      <w:color w:val="07803B"/>
      <w:sz w:val="32"/>
    </w:rPr>
  </w:style>
  <w:style w:type="paragraph" w:customStyle="1" w:styleId="Estilo9">
    <w:name w:val="Estilo9"/>
    <w:basedOn w:val="00Tituloterciario"/>
    <w:link w:val="Estilo9Carter"/>
    <w:rsid w:val="008804ED"/>
    <w:pPr>
      <w:numPr>
        <w:numId w:val="5"/>
      </w:numPr>
      <w:tabs>
        <w:tab w:val="left" w:pos="1985"/>
      </w:tabs>
      <w:ind w:right="283"/>
    </w:pPr>
    <w:rPr>
      <w:sz w:val="24"/>
    </w:rPr>
  </w:style>
  <w:style w:type="character" w:customStyle="1" w:styleId="Estilo9Carter">
    <w:name w:val="Estilo9 Caráter"/>
    <w:basedOn w:val="Tipodeletrapredefinidodopargrafo"/>
    <w:link w:val="Estilo9"/>
    <w:rsid w:val="008804ED"/>
    <w:rPr>
      <w:rFonts w:asciiTheme="majorHAnsi" w:eastAsiaTheme="majorEastAsia" w:hAnsiTheme="majorHAnsi" w:cstheme="majorHAnsi"/>
      <w:b/>
      <w:color w:val="ABABAB" w:themeColor="text1" w:themeTint="A6"/>
      <w:sz w:val="24"/>
    </w:rPr>
  </w:style>
  <w:style w:type="character" w:styleId="Forte">
    <w:name w:val="Strong"/>
    <w:uiPriority w:val="22"/>
    <w:qFormat/>
    <w:rsid w:val="008804ED"/>
    <w:rPr>
      <w:rFonts w:asciiTheme="majorHAnsi" w:eastAsiaTheme="majorEastAsia" w:hAnsiTheme="majorHAnsi" w:cstheme="majorHAnsi"/>
      <w:b/>
      <w:color w:val="1C2B60"/>
      <w:sz w:val="24"/>
    </w:rPr>
  </w:style>
  <w:style w:type="paragraph" w:customStyle="1" w:styleId="pf0">
    <w:name w:val="pf0"/>
    <w:basedOn w:val="Normal"/>
    <w:rsid w:val="005E67E8"/>
    <w:pPr>
      <w:spacing w:before="100" w:beforeAutospacing="1" w:after="100" w:afterAutospacing="1" w:line="240" w:lineRule="auto"/>
      <w:jc w:val="left"/>
    </w:pPr>
    <w:rPr>
      <w:rFonts w:ascii="Times New Roman" w:eastAsia="Times New Roman" w:hAnsi="Times New Roman" w:cs="Times New Roman"/>
      <w:color w:val="auto"/>
    </w:rPr>
  </w:style>
  <w:style w:type="character" w:customStyle="1" w:styleId="cf01">
    <w:name w:val="cf01"/>
    <w:basedOn w:val="Tipodeletrapredefinidodopargrafo"/>
    <w:rsid w:val="005E67E8"/>
    <w:rPr>
      <w:rFonts w:ascii="Segoe UI" w:hAnsi="Segoe UI" w:cs="Segoe UI" w:hint="default"/>
      <w:color w:val="474747"/>
      <w:sz w:val="18"/>
    </w:rPr>
  </w:style>
  <w:style w:type="table" w:customStyle="1" w:styleId="TabelacomGrelha1">
    <w:name w:val="Tabela com Grelha1"/>
    <w:basedOn w:val="Tabelanormal"/>
    <w:next w:val="TabelacomGrelha"/>
    <w:uiPriority w:val="39"/>
    <w:rsid w:val="007F1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onar">
    <w:name w:val="Mention"/>
    <w:basedOn w:val="Tipodeletrapredefinidodopargrafo"/>
    <w:uiPriority w:val="99"/>
    <w:unhideWhenUsed/>
    <w:rsid w:val="00497A11"/>
    <w:rPr>
      <w:color w:val="2B579A"/>
      <w:shd w:val="clear" w:color="auto" w:fill="E1DFDD"/>
    </w:rPr>
  </w:style>
  <w:style w:type="character" w:customStyle="1" w:styleId="Estilo4">
    <w:name w:val="Estilo4"/>
    <w:basedOn w:val="Campo-Texto"/>
    <w:uiPriority w:val="1"/>
    <w:qFormat/>
    <w:rsid w:val="00B85204"/>
    <w:rPr>
      <w:sz w:val="20"/>
    </w:rPr>
  </w:style>
  <w:style w:type="character" w:styleId="Hiperligaovisitada">
    <w:name w:val="FollowedHyperlink"/>
    <w:basedOn w:val="Tipodeletrapredefinidodopargrafo"/>
    <w:uiPriority w:val="99"/>
    <w:semiHidden/>
    <w:unhideWhenUsed/>
    <w:rsid w:val="004A54B7"/>
    <w:rPr>
      <w:color w:val="0070C0" w:themeColor="followedHyperlink"/>
      <w:u w:val="single"/>
    </w:rPr>
  </w:style>
  <w:style w:type="numbering" w:customStyle="1" w:styleId="Semlista1">
    <w:name w:val="Sem lista1"/>
    <w:next w:val="Semlista"/>
    <w:uiPriority w:val="99"/>
    <w:semiHidden/>
    <w:unhideWhenUsed/>
    <w:rsid w:val="00DF7326"/>
  </w:style>
  <w:style w:type="table" w:customStyle="1" w:styleId="TabelacomGrelha2">
    <w:name w:val="Tabela com Grelha2"/>
    <w:basedOn w:val="Tabelanormal"/>
    <w:next w:val="TabelacomGrelha"/>
    <w:uiPriority w:val="39"/>
    <w:rsid w:val="00D03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arter"/>
    <w:uiPriority w:val="1"/>
    <w:qFormat/>
    <w:rsid w:val="00DF7326"/>
    <w:pPr>
      <w:widowControl w:val="0"/>
      <w:autoSpaceDE w:val="0"/>
      <w:autoSpaceDN w:val="0"/>
      <w:spacing w:after="0" w:line="240" w:lineRule="auto"/>
      <w:ind w:left="102"/>
      <w:jc w:val="left"/>
    </w:pPr>
    <w:rPr>
      <w:rFonts w:ascii="Calibri" w:eastAsia="Calibri" w:hAnsi="Calibri" w:cs="Calibri"/>
      <w:color w:val="auto"/>
      <w:sz w:val="22"/>
    </w:rPr>
  </w:style>
  <w:style w:type="character" w:customStyle="1" w:styleId="CorpodetextoCarter">
    <w:name w:val="Corpo de texto Caráter"/>
    <w:basedOn w:val="Tipodeletrapredefinidodopargrafo"/>
    <w:link w:val="Corpodetexto"/>
    <w:uiPriority w:val="1"/>
    <w:rsid w:val="00DF7326"/>
    <w:rPr>
      <w:rFonts w:ascii="Calibri" w:eastAsia="Calibri" w:hAnsi="Calibri" w:cs="Calibri"/>
    </w:rPr>
  </w:style>
  <w:style w:type="paragraph" w:styleId="Ttulo">
    <w:name w:val="Title"/>
    <w:basedOn w:val="Normal"/>
    <w:link w:val="TtuloCarter"/>
    <w:uiPriority w:val="10"/>
    <w:qFormat/>
    <w:rsid w:val="00DF7326"/>
    <w:pPr>
      <w:widowControl w:val="0"/>
      <w:autoSpaceDE w:val="0"/>
      <w:autoSpaceDN w:val="0"/>
      <w:spacing w:before="270" w:after="0" w:line="240" w:lineRule="auto"/>
      <w:ind w:right="8"/>
      <w:jc w:val="center"/>
    </w:pPr>
    <w:rPr>
      <w:rFonts w:ascii="Calibri" w:eastAsia="Calibri" w:hAnsi="Calibri" w:cs="Calibri"/>
      <w:b/>
      <w:color w:val="auto"/>
      <w:sz w:val="36"/>
    </w:rPr>
  </w:style>
  <w:style w:type="character" w:customStyle="1" w:styleId="TtuloCarter">
    <w:name w:val="Título Caráter"/>
    <w:basedOn w:val="Tipodeletrapredefinidodopargrafo"/>
    <w:link w:val="Ttulo"/>
    <w:uiPriority w:val="10"/>
    <w:rsid w:val="00DF7326"/>
    <w:rPr>
      <w:rFonts w:ascii="Calibri" w:eastAsia="Calibri" w:hAnsi="Calibri" w:cs="Calibri"/>
      <w:b/>
      <w:sz w:val="36"/>
    </w:rPr>
  </w:style>
  <w:style w:type="paragraph" w:customStyle="1" w:styleId="TableParagraph">
    <w:name w:val="Table Paragraph"/>
    <w:basedOn w:val="Normal"/>
    <w:uiPriority w:val="1"/>
    <w:qFormat/>
    <w:rsid w:val="00DF7326"/>
    <w:pPr>
      <w:widowControl w:val="0"/>
      <w:autoSpaceDE w:val="0"/>
      <w:autoSpaceDN w:val="0"/>
      <w:spacing w:after="0" w:line="240" w:lineRule="auto"/>
      <w:jc w:val="left"/>
    </w:pPr>
    <w:rPr>
      <w:rFonts w:ascii="Calibri" w:eastAsia="Calibri" w:hAnsi="Calibri" w:cs="Calibri"/>
      <w:color w:val="auto"/>
      <w:sz w:val="22"/>
    </w:rPr>
  </w:style>
  <w:style w:type="paragraph" w:styleId="ndiceremissivo1">
    <w:name w:val="index 1"/>
    <w:basedOn w:val="Normal"/>
    <w:next w:val="Normal"/>
    <w:autoRedefine/>
    <w:uiPriority w:val="99"/>
    <w:semiHidden/>
    <w:unhideWhenUsed/>
    <w:rsid w:val="00DF7326"/>
    <w:pPr>
      <w:widowControl w:val="0"/>
      <w:autoSpaceDE w:val="0"/>
      <w:autoSpaceDN w:val="0"/>
      <w:spacing w:after="0" w:line="240" w:lineRule="auto"/>
      <w:ind w:left="220" w:hanging="220"/>
      <w:jc w:val="left"/>
    </w:pPr>
    <w:rPr>
      <w:rFonts w:ascii="Calibri" w:eastAsia="Calibri" w:hAnsi="Calibri" w:cs="Calibri"/>
      <w:color w:val="auto"/>
      <w:sz w:val="22"/>
    </w:rPr>
  </w:style>
  <w:style w:type="table" w:customStyle="1" w:styleId="TableNormal1">
    <w:name w:val="Table Normal1"/>
    <w:uiPriority w:val="2"/>
    <w:semiHidden/>
    <w:unhideWhenUsed/>
    <w:qFormat/>
    <w:rsid w:val="009D6CCB"/>
    <w:pPr>
      <w:widowControl w:val="0"/>
      <w:autoSpaceDE w:val="0"/>
      <w:autoSpaceDN w:val="0"/>
      <w:spacing w:after="0" w:line="240" w:lineRule="auto"/>
    </w:pPr>
    <w:tblPr>
      <w:tblInd w:w="0" w:type="dxa"/>
      <w:tblCellMar>
        <w:top w:w="0" w:type="dxa"/>
        <w:left w:w="0" w:type="dxa"/>
        <w:bottom w:w="0" w:type="dxa"/>
        <w:right w:w="0" w:type="dxa"/>
      </w:tblCellMar>
    </w:tblPr>
  </w:style>
  <w:style w:type="table" w:customStyle="1" w:styleId="TabelacomGrelha3">
    <w:name w:val="Tabela com Grelha3"/>
    <w:basedOn w:val="Tabelanormal"/>
    <w:next w:val="TabelacomGrelha"/>
    <w:uiPriority w:val="39"/>
    <w:rsid w:val="00D037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3_"/>
    <w:basedOn w:val="Tipodeletrapredefinidodopargrafo"/>
    <w:link w:val="Bodytext30"/>
    <w:rsid w:val="00B71EFA"/>
    <w:rPr>
      <w:rFonts w:ascii="Arial" w:eastAsia="Arial" w:hAnsi="Arial" w:cs="Arial"/>
      <w:sz w:val="18"/>
    </w:rPr>
  </w:style>
  <w:style w:type="paragraph" w:customStyle="1" w:styleId="Bodytext30">
    <w:name w:val="Body text|3"/>
    <w:basedOn w:val="Normal"/>
    <w:link w:val="Bodytext3"/>
    <w:rsid w:val="00B71EFA"/>
    <w:pPr>
      <w:widowControl w:val="0"/>
      <w:spacing w:after="0" w:line="240" w:lineRule="auto"/>
      <w:jc w:val="left"/>
    </w:pPr>
    <w:rPr>
      <w:rFonts w:ascii="Arial" w:eastAsia="Arial" w:hAnsi="Arial" w:cs="Arial"/>
      <w:color w:val="auto"/>
      <w:sz w:val="18"/>
    </w:rPr>
  </w:style>
  <w:style w:type="paragraph" w:styleId="Textodenotaderodap">
    <w:name w:val="footnote text"/>
    <w:basedOn w:val="Normal"/>
    <w:link w:val="TextodenotaderodapCarter"/>
    <w:uiPriority w:val="99"/>
    <w:unhideWhenUsed/>
    <w:rsid w:val="00A139DC"/>
    <w:pPr>
      <w:spacing w:after="0" w:line="240" w:lineRule="auto"/>
    </w:pPr>
    <w:rPr>
      <w:sz w:val="20"/>
    </w:rPr>
  </w:style>
  <w:style w:type="character" w:customStyle="1" w:styleId="TextodenotaderodapCarter">
    <w:name w:val="Texto de nota de rodapé Caráter"/>
    <w:basedOn w:val="Tipodeletrapredefinidodopargrafo"/>
    <w:link w:val="Textodenotaderodap"/>
    <w:uiPriority w:val="99"/>
    <w:rsid w:val="00A139DC"/>
    <w:rPr>
      <w:rFonts w:asciiTheme="majorHAnsi" w:hAnsiTheme="majorHAnsi" w:cstheme="majorHAnsi"/>
      <w:color w:val="474747" w:themeColor="accent6" w:themeShade="BF"/>
      <w:sz w:val="20"/>
    </w:rPr>
  </w:style>
  <w:style w:type="character" w:styleId="Refdenotaderodap">
    <w:name w:val="footnote reference"/>
    <w:basedOn w:val="Tipodeletrapredefinidodopargrafo"/>
    <w:uiPriority w:val="99"/>
    <w:semiHidden/>
    <w:unhideWhenUsed/>
    <w:rsid w:val="00A139DC"/>
    <w:rPr>
      <w:vertAlign w:val="superscript"/>
    </w:rPr>
  </w:style>
  <w:style w:type="paragraph" w:styleId="Textodenotadefim">
    <w:name w:val="endnote text"/>
    <w:basedOn w:val="Normal"/>
    <w:link w:val="TextodenotadefimCarter"/>
    <w:uiPriority w:val="99"/>
    <w:unhideWhenUsed/>
    <w:rsid w:val="00B15ACB"/>
    <w:pPr>
      <w:spacing w:after="0" w:line="240" w:lineRule="auto"/>
    </w:pPr>
    <w:rPr>
      <w:sz w:val="20"/>
    </w:rPr>
  </w:style>
  <w:style w:type="character" w:customStyle="1" w:styleId="TextodenotadefimCarter">
    <w:name w:val="Texto de nota de fim Caráter"/>
    <w:basedOn w:val="Tipodeletrapredefinidodopargrafo"/>
    <w:link w:val="Textodenotadefim"/>
    <w:uiPriority w:val="99"/>
    <w:rsid w:val="00B15ACB"/>
    <w:rPr>
      <w:rFonts w:asciiTheme="majorHAnsi" w:hAnsiTheme="majorHAnsi" w:cstheme="majorHAnsi"/>
      <w:color w:val="474747" w:themeColor="accent6" w:themeShade="BF"/>
      <w:sz w:val="20"/>
    </w:rPr>
  </w:style>
  <w:style w:type="character" w:styleId="Refdenotadefim">
    <w:name w:val="endnote reference"/>
    <w:basedOn w:val="Tipodeletrapredefinidodopargrafo"/>
    <w:uiPriority w:val="99"/>
    <w:semiHidden/>
    <w:unhideWhenUsed/>
    <w:rsid w:val="00B15ACB"/>
    <w:rPr>
      <w:vertAlign w:val="superscript"/>
    </w:rPr>
  </w:style>
  <w:style w:type="paragraph" w:customStyle="1" w:styleId="P68B1DB1-02Titulosintermdios1">
    <w:name w:val="P68B1DB1-02Titulosintermdios1"/>
    <w:basedOn w:val="02Titulosintermdios"/>
    <w:rPr>
      <w:rFonts w:eastAsiaTheme="minorHAnsi"/>
      <w:sz w:val="48"/>
    </w:rPr>
  </w:style>
  <w:style w:type="paragraph" w:customStyle="1" w:styleId="P68B1DB1-02Titulosintermdios2">
    <w:name w:val="P68B1DB1-02Titulosintermdios2"/>
    <w:basedOn w:val="02Titulosintermdios"/>
    <w:rPr>
      <w:rFonts w:asciiTheme="minorHAnsi" w:hAnsiTheme="minorHAnsi" w:cstheme="minorHAnsi"/>
      <w:sz w:val="22"/>
    </w:rPr>
  </w:style>
  <w:style w:type="paragraph" w:customStyle="1" w:styleId="P68B1DB1-02Titulosintermdios3">
    <w:name w:val="P68B1DB1-02Titulosintermdios3"/>
    <w:basedOn w:val="02Titulosintermdios"/>
    <w:rPr>
      <w:sz w:val="22"/>
    </w:rPr>
  </w:style>
  <w:style w:type="paragraph" w:customStyle="1" w:styleId="P68B1DB1-02Titulosintermdios4">
    <w:name w:val="P68B1DB1-02Titulosintermdios4"/>
    <w:basedOn w:val="02Titulosintermdios"/>
    <w:rPr>
      <w:rFonts w:asciiTheme="minorHAnsi" w:hAnsiTheme="minorHAnsi" w:cstheme="minorHAnsi"/>
      <w:b w:val="0"/>
      <w:sz w:val="22"/>
    </w:rPr>
  </w:style>
  <w:style w:type="paragraph" w:customStyle="1" w:styleId="P68B1DB1-02Titulosintermdios5">
    <w:name w:val="P68B1DB1-02Titulosintermdios5"/>
    <w:basedOn w:val="02Titulosintermdios"/>
    <w:rPr>
      <w:rFonts w:asciiTheme="minorHAnsi" w:hAnsiTheme="minorHAnsi" w:cstheme="minorHAnsi"/>
      <w:color w:val="DFDFDF" w:themeColor="background1" w:themeTint="33"/>
      <w:sz w:val="36"/>
    </w:rPr>
  </w:style>
  <w:style w:type="paragraph" w:customStyle="1" w:styleId="P68B1DB1-02Titulosintermdios6">
    <w:name w:val="P68B1DB1-02Titulosintermdios6"/>
    <w:basedOn w:val="02Titulosintermdios"/>
    <w:rPr>
      <w:sz w:val="28"/>
    </w:rPr>
  </w:style>
  <w:style w:type="paragraph" w:customStyle="1" w:styleId="P68B1DB1-02Titulosintermdios7">
    <w:name w:val="P68B1DB1-02Titulosintermdios7"/>
    <w:basedOn w:val="02Titulosintermdios"/>
    <w:rPr>
      <w:rFonts w:asciiTheme="minorHAnsi" w:hAnsiTheme="minorHAnsi" w:cstheme="minorHAnsi"/>
      <w:color w:val="5F5F5F" w:themeColor="background1"/>
      <w:sz w:val="22"/>
    </w:rPr>
  </w:style>
  <w:style w:type="paragraph" w:customStyle="1" w:styleId="P68B1DB1-02Titulosintermdios8">
    <w:name w:val="P68B1DB1-02Titulosintermdios8"/>
    <w:basedOn w:val="02Titulosintermdios"/>
    <w:rPr>
      <w:rFonts w:asciiTheme="minorHAnsi" w:hAnsiTheme="minorHAnsi" w:cstheme="minorHAnsi"/>
      <w:i/>
      <w:color w:val="5F5F5F" w:themeColor="background1"/>
      <w:sz w:val="24"/>
    </w:rPr>
  </w:style>
  <w:style w:type="paragraph" w:customStyle="1" w:styleId="P68B1DB1-Normal9">
    <w:name w:val="P68B1DB1-Normal9"/>
    <w:basedOn w:val="Normal"/>
    <w:rPr>
      <w:sz w:val="28"/>
    </w:rPr>
  </w:style>
  <w:style w:type="paragraph" w:customStyle="1" w:styleId="P68B1DB1-02Titulosintermdios10">
    <w:name w:val="P68B1DB1-02Titulosintermdios10"/>
    <w:basedOn w:val="02Titulosintermdios"/>
    <w:rPr>
      <w:rFonts w:asciiTheme="minorHAnsi" w:hAnsiTheme="minorHAnsi" w:cstheme="minorHAnsi"/>
      <w:color w:val="5F5F5F" w:themeColor="background1"/>
      <w:sz w:val="20"/>
    </w:rPr>
  </w:style>
  <w:style w:type="paragraph" w:customStyle="1" w:styleId="P68B1DB1-02Titulosintermdios11">
    <w:name w:val="P68B1DB1-02Titulosintermdios11"/>
    <w:basedOn w:val="02Titulosintermdios"/>
    <w:rPr>
      <w:rFonts w:asciiTheme="minorHAnsi" w:hAnsiTheme="minorHAnsi" w:cstheme="minorHAnsi"/>
      <w:color w:val="DFDFDF" w:themeColor="background1" w:themeTint="33"/>
      <w:sz w:val="22"/>
      <w:u w:val="single"/>
    </w:rPr>
  </w:style>
  <w:style w:type="paragraph" w:customStyle="1" w:styleId="P68B1DB1-02Titulosintermdios12">
    <w:name w:val="P68B1DB1-02Titulosintermdios12"/>
    <w:basedOn w:val="02Titulosintermdios"/>
    <w:rPr>
      <w:color w:val="5F5F5F" w:themeColor="background1"/>
      <w:sz w:val="22"/>
    </w:rPr>
  </w:style>
  <w:style w:type="paragraph" w:customStyle="1" w:styleId="P68B1DB1-Normal13">
    <w:name w:val="P68B1DB1-Normal13"/>
    <w:basedOn w:val="Normal"/>
    <w:rPr>
      <w:rFonts w:asciiTheme="minorHAnsi" w:hAnsiTheme="minorHAnsi" w:cstheme="minorHAnsi"/>
      <w:i/>
      <w:color w:val="5F5F5F" w:themeColor="background1"/>
    </w:rPr>
  </w:style>
  <w:style w:type="paragraph" w:customStyle="1" w:styleId="P68B1DB1-02Titulosintermdios14">
    <w:name w:val="P68B1DB1-02Titulosintermdios14"/>
    <w:basedOn w:val="02Titulosintermdios"/>
    <w:rPr>
      <w:rFonts w:asciiTheme="minorHAnsi" w:hAnsiTheme="minorHAnsi" w:cstheme="minorHAnsi"/>
      <w:b w:val="0"/>
      <w:i/>
      <w:color w:val="999B9E"/>
      <w:sz w:val="20"/>
    </w:rPr>
  </w:style>
  <w:style w:type="paragraph" w:customStyle="1" w:styleId="P68B1DB1-02Titulosintermdios15">
    <w:name w:val="P68B1DB1-02Titulosintermdios15"/>
    <w:basedOn w:val="02Titulosintermdios"/>
    <w:rPr>
      <w:rFonts w:asciiTheme="minorHAnsi" w:eastAsiaTheme="minorHAnsi" w:hAnsiTheme="minorHAnsi" w:cstheme="minorHAnsi"/>
      <w:sz w:val="22"/>
    </w:rPr>
  </w:style>
  <w:style w:type="paragraph" w:customStyle="1" w:styleId="P68B1DB1-02Titulosintermdios16">
    <w:name w:val="P68B1DB1-02Titulosintermdios16"/>
    <w:basedOn w:val="02Titulosintermdios"/>
    <w:rPr>
      <w:rFonts w:asciiTheme="minorHAnsi" w:eastAsiaTheme="minorHAnsi" w:hAnsiTheme="minorHAnsi" w:cstheme="minorHAnsi"/>
      <w:b w:val="0"/>
      <w:sz w:val="22"/>
    </w:rPr>
  </w:style>
  <w:style w:type="paragraph" w:customStyle="1" w:styleId="P68B1DB1-02Titulosintermdios17">
    <w:name w:val="P68B1DB1-02Titulosintermdios17"/>
    <w:basedOn w:val="02Titulosintermdios"/>
    <w:rPr>
      <w:rFonts w:asciiTheme="minorHAnsi" w:eastAsia="Arial" w:hAnsiTheme="minorHAnsi" w:cstheme="minorHAnsi"/>
      <w:b w:val="0"/>
      <w:i/>
      <w:color w:val="999B9E"/>
      <w:sz w:val="20"/>
    </w:rPr>
  </w:style>
  <w:style w:type="paragraph" w:customStyle="1" w:styleId="P68B1DB1-Textodenotaderodap18">
    <w:name w:val="P68B1DB1-Textodenotaderodap18"/>
    <w:basedOn w:val="Textodenotaderodap"/>
    <w:rPr>
      <w:rFonts w:asciiTheme="minorHAnsi" w:hAnsiTheme="minorHAnsi" w:cstheme="minorHAnsi"/>
      <w:color w:val="auto"/>
      <w:sz w:val="18"/>
    </w:rPr>
  </w:style>
  <w:style w:type="paragraph" w:customStyle="1" w:styleId="P68B1DB1-Normal19">
    <w:name w:val="P68B1DB1-Normal19"/>
    <w:basedOn w:val="Normal"/>
    <w:rPr>
      <w:color w:val="006031"/>
      <w:sz w:val="22"/>
    </w:rPr>
  </w:style>
  <w:style w:type="paragraph" w:customStyle="1" w:styleId="P68B1DB1-Normal20">
    <w:name w:val="P68B1DB1-Normal20"/>
    <w:basedOn w:val="Normal"/>
    <w:rPr>
      <w:color w:val="006031"/>
      <w:sz w:val="18"/>
    </w:rPr>
  </w:style>
  <w:style w:type="table" w:customStyle="1" w:styleId="TabelacomGrelha4">
    <w:name w:val="Tabela com Grelha4"/>
    <w:basedOn w:val="Tabelanormal"/>
    <w:next w:val="TabelacomGrelha"/>
    <w:uiPriority w:val="39"/>
    <w:rsid w:val="008B5986"/>
    <w:pPr>
      <w:spacing w:after="0" w:line="240" w:lineRule="auto"/>
    </w:pPr>
    <w:rPr>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2404">
      <w:bodyDiv w:val="1"/>
      <w:marLeft w:val="0"/>
      <w:marRight w:val="0"/>
      <w:marTop w:val="0"/>
      <w:marBottom w:val="0"/>
      <w:divBdr>
        <w:top w:val="none" w:sz="0" w:space="0" w:color="auto"/>
        <w:left w:val="none" w:sz="0" w:space="0" w:color="auto"/>
        <w:bottom w:val="none" w:sz="0" w:space="0" w:color="auto"/>
        <w:right w:val="none" w:sz="0" w:space="0" w:color="auto"/>
      </w:divBdr>
    </w:div>
    <w:div w:id="7828981">
      <w:bodyDiv w:val="1"/>
      <w:marLeft w:val="0"/>
      <w:marRight w:val="0"/>
      <w:marTop w:val="0"/>
      <w:marBottom w:val="0"/>
      <w:divBdr>
        <w:top w:val="none" w:sz="0" w:space="0" w:color="auto"/>
        <w:left w:val="none" w:sz="0" w:space="0" w:color="auto"/>
        <w:bottom w:val="none" w:sz="0" w:space="0" w:color="auto"/>
        <w:right w:val="none" w:sz="0" w:space="0" w:color="auto"/>
      </w:divBdr>
    </w:div>
    <w:div w:id="19816798">
      <w:bodyDiv w:val="1"/>
      <w:marLeft w:val="0"/>
      <w:marRight w:val="0"/>
      <w:marTop w:val="0"/>
      <w:marBottom w:val="0"/>
      <w:divBdr>
        <w:top w:val="none" w:sz="0" w:space="0" w:color="auto"/>
        <w:left w:val="none" w:sz="0" w:space="0" w:color="auto"/>
        <w:bottom w:val="none" w:sz="0" w:space="0" w:color="auto"/>
        <w:right w:val="none" w:sz="0" w:space="0" w:color="auto"/>
      </w:divBdr>
      <w:divsChild>
        <w:div w:id="910654830">
          <w:marLeft w:val="0"/>
          <w:marRight w:val="0"/>
          <w:marTop w:val="0"/>
          <w:marBottom w:val="0"/>
          <w:divBdr>
            <w:top w:val="none" w:sz="0" w:space="0" w:color="auto"/>
            <w:left w:val="none" w:sz="0" w:space="0" w:color="auto"/>
            <w:bottom w:val="none" w:sz="0" w:space="0" w:color="auto"/>
            <w:right w:val="none" w:sz="0" w:space="0" w:color="auto"/>
          </w:divBdr>
          <w:divsChild>
            <w:div w:id="214053736">
              <w:marLeft w:val="0"/>
              <w:marRight w:val="0"/>
              <w:marTop w:val="0"/>
              <w:marBottom w:val="0"/>
              <w:divBdr>
                <w:top w:val="none" w:sz="0" w:space="0" w:color="auto"/>
                <w:left w:val="none" w:sz="0" w:space="0" w:color="auto"/>
                <w:bottom w:val="none" w:sz="0" w:space="0" w:color="auto"/>
                <w:right w:val="none" w:sz="0" w:space="0" w:color="auto"/>
              </w:divBdr>
              <w:divsChild>
                <w:div w:id="244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0129">
      <w:bodyDiv w:val="1"/>
      <w:marLeft w:val="0"/>
      <w:marRight w:val="0"/>
      <w:marTop w:val="0"/>
      <w:marBottom w:val="0"/>
      <w:divBdr>
        <w:top w:val="none" w:sz="0" w:space="0" w:color="auto"/>
        <w:left w:val="none" w:sz="0" w:space="0" w:color="auto"/>
        <w:bottom w:val="none" w:sz="0" w:space="0" w:color="auto"/>
        <w:right w:val="none" w:sz="0" w:space="0" w:color="auto"/>
      </w:divBdr>
    </w:div>
    <w:div w:id="45224297">
      <w:bodyDiv w:val="1"/>
      <w:marLeft w:val="0"/>
      <w:marRight w:val="0"/>
      <w:marTop w:val="0"/>
      <w:marBottom w:val="0"/>
      <w:divBdr>
        <w:top w:val="none" w:sz="0" w:space="0" w:color="auto"/>
        <w:left w:val="none" w:sz="0" w:space="0" w:color="auto"/>
        <w:bottom w:val="none" w:sz="0" w:space="0" w:color="auto"/>
        <w:right w:val="none" w:sz="0" w:space="0" w:color="auto"/>
      </w:divBdr>
    </w:div>
    <w:div w:id="46880075">
      <w:bodyDiv w:val="1"/>
      <w:marLeft w:val="0"/>
      <w:marRight w:val="0"/>
      <w:marTop w:val="0"/>
      <w:marBottom w:val="0"/>
      <w:divBdr>
        <w:top w:val="none" w:sz="0" w:space="0" w:color="auto"/>
        <w:left w:val="none" w:sz="0" w:space="0" w:color="auto"/>
        <w:bottom w:val="none" w:sz="0" w:space="0" w:color="auto"/>
        <w:right w:val="none" w:sz="0" w:space="0" w:color="auto"/>
      </w:divBdr>
    </w:div>
    <w:div w:id="48304269">
      <w:bodyDiv w:val="1"/>
      <w:marLeft w:val="0"/>
      <w:marRight w:val="0"/>
      <w:marTop w:val="0"/>
      <w:marBottom w:val="0"/>
      <w:divBdr>
        <w:top w:val="none" w:sz="0" w:space="0" w:color="auto"/>
        <w:left w:val="none" w:sz="0" w:space="0" w:color="auto"/>
        <w:bottom w:val="none" w:sz="0" w:space="0" w:color="auto"/>
        <w:right w:val="none" w:sz="0" w:space="0" w:color="auto"/>
      </w:divBdr>
      <w:divsChild>
        <w:div w:id="922184772">
          <w:marLeft w:val="0"/>
          <w:marRight w:val="0"/>
          <w:marTop w:val="0"/>
          <w:marBottom w:val="0"/>
          <w:divBdr>
            <w:top w:val="none" w:sz="0" w:space="0" w:color="auto"/>
            <w:left w:val="none" w:sz="0" w:space="0" w:color="auto"/>
            <w:bottom w:val="none" w:sz="0" w:space="0" w:color="auto"/>
            <w:right w:val="none" w:sz="0" w:space="0" w:color="auto"/>
          </w:divBdr>
        </w:div>
      </w:divsChild>
    </w:div>
    <w:div w:id="49964709">
      <w:bodyDiv w:val="1"/>
      <w:marLeft w:val="0"/>
      <w:marRight w:val="0"/>
      <w:marTop w:val="0"/>
      <w:marBottom w:val="0"/>
      <w:divBdr>
        <w:top w:val="none" w:sz="0" w:space="0" w:color="auto"/>
        <w:left w:val="none" w:sz="0" w:space="0" w:color="auto"/>
        <w:bottom w:val="none" w:sz="0" w:space="0" w:color="auto"/>
        <w:right w:val="none" w:sz="0" w:space="0" w:color="auto"/>
      </w:divBdr>
    </w:div>
    <w:div w:id="60450002">
      <w:bodyDiv w:val="1"/>
      <w:marLeft w:val="0"/>
      <w:marRight w:val="0"/>
      <w:marTop w:val="0"/>
      <w:marBottom w:val="0"/>
      <w:divBdr>
        <w:top w:val="none" w:sz="0" w:space="0" w:color="auto"/>
        <w:left w:val="none" w:sz="0" w:space="0" w:color="auto"/>
        <w:bottom w:val="none" w:sz="0" w:space="0" w:color="auto"/>
        <w:right w:val="none" w:sz="0" w:space="0" w:color="auto"/>
      </w:divBdr>
    </w:div>
    <w:div w:id="61105235">
      <w:bodyDiv w:val="1"/>
      <w:marLeft w:val="0"/>
      <w:marRight w:val="0"/>
      <w:marTop w:val="0"/>
      <w:marBottom w:val="0"/>
      <w:divBdr>
        <w:top w:val="none" w:sz="0" w:space="0" w:color="auto"/>
        <w:left w:val="none" w:sz="0" w:space="0" w:color="auto"/>
        <w:bottom w:val="none" w:sz="0" w:space="0" w:color="auto"/>
        <w:right w:val="none" w:sz="0" w:space="0" w:color="auto"/>
      </w:divBdr>
      <w:divsChild>
        <w:div w:id="2095201121">
          <w:marLeft w:val="216"/>
          <w:marRight w:val="0"/>
          <w:marTop w:val="0"/>
          <w:marBottom w:val="0"/>
          <w:divBdr>
            <w:top w:val="none" w:sz="0" w:space="0" w:color="auto"/>
            <w:left w:val="none" w:sz="0" w:space="0" w:color="auto"/>
            <w:bottom w:val="none" w:sz="0" w:space="0" w:color="auto"/>
            <w:right w:val="none" w:sz="0" w:space="0" w:color="auto"/>
          </w:divBdr>
        </w:div>
      </w:divsChild>
    </w:div>
    <w:div w:id="61566569">
      <w:bodyDiv w:val="1"/>
      <w:marLeft w:val="0"/>
      <w:marRight w:val="0"/>
      <w:marTop w:val="0"/>
      <w:marBottom w:val="0"/>
      <w:divBdr>
        <w:top w:val="none" w:sz="0" w:space="0" w:color="auto"/>
        <w:left w:val="none" w:sz="0" w:space="0" w:color="auto"/>
        <w:bottom w:val="none" w:sz="0" w:space="0" w:color="auto"/>
        <w:right w:val="none" w:sz="0" w:space="0" w:color="auto"/>
      </w:divBdr>
      <w:divsChild>
        <w:div w:id="1269309909">
          <w:marLeft w:val="216"/>
          <w:marRight w:val="0"/>
          <w:marTop w:val="0"/>
          <w:marBottom w:val="0"/>
          <w:divBdr>
            <w:top w:val="none" w:sz="0" w:space="0" w:color="auto"/>
            <w:left w:val="none" w:sz="0" w:space="0" w:color="auto"/>
            <w:bottom w:val="none" w:sz="0" w:space="0" w:color="auto"/>
            <w:right w:val="none" w:sz="0" w:space="0" w:color="auto"/>
          </w:divBdr>
        </w:div>
      </w:divsChild>
    </w:div>
    <w:div w:id="63450410">
      <w:bodyDiv w:val="1"/>
      <w:marLeft w:val="0"/>
      <w:marRight w:val="0"/>
      <w:marTop w:val="0"/>
      <w:marBottom w:val="0"/>
      <w:divBdr>
        <w:top w:val="none" w:sz="0" w:space="0" w:color="auto"/>
        <w:left w:val="none" w:sz="0" w:space="0" w:color="auto"/>
        <w:bottom w:val="none" w:sz="0" w:space="0" w:color="auto"/>
        <w:right w:val="none" w:sz="0" w:space="0" w:color="auto"/>
      </w:divBdr>
    </w:div>
    <w:div w:id="64378271">
      <w:bodyDiv w:val="1"/>
      <w:marLeft w:val="0"/>
      <w:marRight w:val="0"/>
      <w:marTop w:val="0"/>
      <w:marBottom w:val="0"/>
      <w:divBdr>
        <w:top w:val="none" w:sz="0" w:space="0" w:color="auto"/>
        <w:left w:val="none" w:sz="0" w:space="0" w:color="auto"/>
        <w:bottom w:val="none" w:sz="0" w:space="0" w:color="auto"/>
        <w:right w:val="none" w:sz="0" w:space="0" w:color="auto"/>
      </w:divBdr>
      <w:divsChild>
        <w:div w:id="806438613">
          <w:marLeft w:val="0"/>
          <w:marRight w:val="0"/>
          <w:marTop w:val="0"/>
          <w:marBottom w:val="0"/>
          <w:divBdr>
            <w:top w:val="none" w:sz="0" w:space="0" w:color="auto"/>
            <w:left w:val="none" w:sz="0" w:space="0" w:color="auto"/>
            <w:bottom w:val="none" w:sz="0" w:space="0" w:color="auto"/>
            <w:right w:val="none" w:sz="0" w:space="0" w:color="auto"/>
          </w:divBdr>
          <w:divsChild>
            <w:div w:id="17777079">
              <w:marLeft w:val="0"/>
              <w:marRight w:val="0"/>
              <w:marTop w:val="0"/>
              <w:marBottom w:val="0"/>
              <w:divBdr>
                <w:top w:val="none" w:sz="0" w:space="0" w:color="auto"/>
                <w:left w:val="none" w:sz="0" w:space="0" w:color="auto"/>
                <w:bottom w:val="none" w:sz="0" w:space="0" w:color="auto"/>
                <w:right w:val="none" w:sz="0" w:space="0" w:color="auto"/>
              </w:divBdr>
              <w:divsChild>
                <w:div w:id="1494878555">
                  <w:marLeft w:val="0"/>
                  <w:marRight w:val="0"/>
                  <w:marTop w:val="0"/>
                  <w:marBottom w:val="0"/>
                  <w:divBdr>
                    <w:top w:val="none" w:sz="0" w:space="0" w:color="auto"/>
                    <w:left w:val="none" w:sz="0" w:space="0" w:color="auto"/>
                    <w:bottom w:val="none" w:sz="0" w:space="0" w:color="auto"/>
                    <w:right w:val="none" w:sz="0" w:space="0" w:color="auto"/>
                  </w:divBdr>
                  <w:divsChild>
                    <w:div w:id="1964722944">
                      <w:marLeft w:val="0"/>
                      <w:marRight w:val="0"/>
                      <w:marTop w:val="0"/>
                      <w:marBottom w:val="0"/>
                      <w:divBdr>
                        <w:top w:val="none" w:sz="0" w:space="0" w:color="auto"/>
                        <w:left w:val="none" w:sz="0" w:space="0" w:color="auto"/>
                        <w:bottom w:val="none" w:sz="0" w:space="0" w:color="auto"/>
                        <w:right w:val="none" w:sz="0" w:space="0" w:color="auto"/>
                      </w:divBdr>
                      <w:divsChild>
                        <w:div w:id="322706387">
                          <w:marLeft w:val="0"/>
                          <w:marRight w:val="0"/>
                          <w:marTop w:val="0"/>
                          <w:marBottom w:val="0"/>
                          <w:divBdr>
                            <w:top w:val="none" w:sz="0" w:space="0" w:color="auto"/>
                            <w:left w:val="none" w:sz="0" w:space="0" w:color="auto"/>
                            <w:bottom w:val="none" w:sz="0" w:space="0" w:color="auto"/>
                            <w:right w:val="none" w:sz="0" w:space="0" w:color="auto"/>
                          </w:divBdr>
                          <w:divsChild>
                            <w:div w:id="141481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25885">
      <w:bodyDiv w:val="1"/>
      <w:marLeft w:val="0"/>
      <w:marRight w:val="0"/>
      <w:marTop w:val="0"/>
      <w:marBottom w:val="0"/>
      <w:divBdr>
        <w:top w:val="none" w:sz="0" w:space="0" w:color="auto"/>
        <w:left w:val="none" w:sz="0" w:space="0" w:color="auto"/>
        <w:bottom w:val="none" w:sz="0" w:space="0" w:color="auto"/>
        <w:right w:val="none" w:sz="0" w:space="0" w:color="auto"/>
      </w:divBdr>
    </w:div>
    <w:div w:id="77018951">
      <w:bodyDiv w:val="1"/>
      <w:marLeft w:val="0"/>
      <w:marRight w:val="0"/>
      <w:marTop w:val="0"/>
      <w:marBottom w:val="0"/>
      <w:divBdr>
        <w:top w:val="none" w:sz="0" w:space="0" w:color="auto"/>
        <w:left w:val="none" w:sz="0" w:space="0" w:color="auto"/>
        <w:bottom w:val="none" w:sz="0" w:space="0" w:color="auto"/>
        <w:right w:val="none" w:sz="0" w:space="0" w:color="auto"/>
      </w:divBdr>
      <w:divsChild>
        <w:div w:id="1564557917">
          <w:marLeft w:val="0"/>
          <w:marRight w:val="0"/>
          <w:marTop w:val="0"/>
          <w:marBottom w:val="0"/>
          <w:divBdr>
            <w:top w:val="none" w:sz="0" w:space="0" w:color="auto"/>
            <w:left w:val="none" w:sz="0" w:space="0" w:color="auto"/>
            <w:bottom w:val="none" w:sz="0" w:space="0" w:color="auto"/>
            <w:right w:val="none" w:sz="0" w:space="0" w:color="auto"/>
          </w:divBdr>
        </w:div>
      </w:divsChild>
    </w:div>
    <w:div w:id="82386281">
      <w:bodyDiv w:val="1"/>
      <w:marLeft w:val="0"/>
      <w:marRight w:val="0"/>
      <w:marTop w:val="0"/>
      <w:marBottom w:val="0"/>
      <w:divBdr>
        <w:top w:val="none" w:sz="0" w:space="0" w:color="auto"/>
        <w:left w:val="none" w:sz="0" w:space="0" w:color="auto"/>
        <w:bottom w:val="none" w:sz="0" w:space="0" w:color="auto"/>
        <w:right w:val="none" w:sz="0" w:space="0" w:color="auto"/>
      </w:divBdr>
      <w:divsChild>
        <w:div w:id="911694477">
          <w:marLeft w:val="0"/>
          <w:marRight w:val="0"/>
          <w:marTop w:val="0"/>
          <w:marBottom w:val="0"/>
          <w:divBdr>
            <w:top w:val="none" w:sz="0" w:space="0" w:color="auto"/>
            <w:left w:val="none" w:sz="0" w:space="0" w:color="auto"/>
            <w:bottom w:val="none" w:sz="0" w:space="0" w:color="auto"/>
            <w:right w:val="none" w:sz="0" w:space="0" w:color="auto"/>
          </w:divBdr>
        </w:div>
      </w:divsChild>
    </w:div>
    <w:div w:id="94983105">
      <w:bodyDiv w:val="1"/>
      <w:marLeft w:val="0"/>
      <w:marRight w:val="0"/>
      <w:marTop w:val="0"/>
      <w:marBottom w:val="0"/>
      <w:divBdr>
        <w:top w:val="none" w:sz="0" w:space="0" w:color="auto"/>
        <w:left w:val="none" w:sz="0" w:space="0" w:color="auto"/>
        <w:bottom w:val="none" w:sz="0" w:space="0" w:color="auto"/>
        <w:right w:val="none" w:sz="0" w:space="0" w:color="auto"/>
      </w:divBdr>
      <w:divsChild>
        <w:div w:id="1961716984">
          <w:marLeft w:val="216"/>
          <w:marRight w:val="0"/>
          <w:marTop w:val="0"/>
          <w:marBottom w:val="0"/>
          <w:divBdr>
            <w:top w:val="none" w:sz="0" w:space="0" w:color="auto"/>
            <w:left w:val="none" w:sz="0" w:space="0" w:color="auto"/>
            <w:bottom w:val="none" w:sz="0" w:space="0" w:color="auto"/>
            <w:right w:val="none" w:sz="0" w:space="0" w:color="auto"/>
          </w:divBdr>
        </w:div>
      </w:divsChild>
    </w:div>
    <w:div w:id="107358582">
      <w:bodyDiv w:val="1"/>
      <w:marLeft w:val="0"/>
      <w:marRight w:val="0"/>
      <w:marTop w:val="0"/>
      <w:marBottom w:val="0"/>
      <w:divBdr>
        <w:top w:val="none" w:sz="0" w:space="0" w:color="auto"/>
        <w:left w:val="none" w:sz="0" w:space="0" w:color="auto"/>
        <w:bottom w:val="none" w:sz="0" w:space="0" w:color="auto"/>
        <w:right w:val="none" w:sz="0" w:space="0" w:color="auto"/>
      </w:divBdr>
    </w:div>
    <w:div w:id="110788032">
      <w:bodyDiv w:val="1"/>
      <w:marLeft w:val="0"/>
      <w:marRight w:val="0"/>
      <w:marTop w:val="0"/>
      <w:marBottom w:val="0"/>
      <w:divBdr>
        <w:top w:val="none" w:sz="0" w:space="0" w:color="auto"/>
        <w:left w:val="none" w:sz="0" w:space="0" w:color="auto"/>
        <w:bottom w:val="none" w:sz="0" w:space="0" w:color="auto"/>
        <w:right w:val="none" w:sz="0" w:space="0" w:color="auto"/>
      </w:divBdr>
    </w:div>
    <w:div w:id="118035662">
      <w:bodyDiv w:val="1"/>
      <w:marLeft w:val="0"/>
      <w:marRight w:val="0"/>
      <w:marTop w:val="0"/>
      <w:marBottom w:val="0"/>
      <w:divBdr>
        <w:top w:val="none" w:sz="0" w:space="0" w:color="auto"/>
        <w:left w:val="none" w:sz="0" w:space="0" w:color="auto"/>
        <w:bottom w:val="none" w:sz="0" w:space="0" w:color="auto"/>
        <w:right w:val="none" w:sz="0" w:space="0" w:color="auto"/>
      </w:divBdr>
    </w:div>
    <w:div w:id="125776748">
      <w:bodyDiv w:val="1"/>
      <w:marLeft w:val="0"/>
      <w:marRight w:val="0"/>
      <w:marTop w:val="0"/>
      <w:marBottom w:val="0"/>
      <w:divBdr>
        <w:top w:val="none" w:sz="0" w:space="0" w:color="auto"/>
        <w:left w:val="none" w:sz="0" w:space="0" w:color="auto"/>
        <w:bottom w:val="none" w:sz="0" w:space="0" w:color="auto"/>
        <w:right w:val="none" w:sz="0" w:space="0" w:color="auto"/>
      </w:divBdr>
    </w:div>
    <w:div w:id="126971746">
      <w:bodyDiv w:val="1"/>
      <w:marLeft w:val="0"/>
      <w:marRight w:val="0"/>
      <w:marTop w:val="0"/>
      <w:marBottom w:val="0"/>
      <w:divBdr>
        <w:top w:val="none" w:sz="0" w:space="0" w:color="auto"/>
        <w:left w:val="none" w:sz="0" w:space="0" w:color="auto"/>
        <w:bottom w:val="none" w:sz="0" w:space="0" w:color="auto"/>
        <w:right w:val="none" w:sz="0" w:space="0" w:color="auto"/>
      </w:divBdr>
      <w:divsChild>
        <w:div w:id="614949902">
          <w:marLeft w:val="0"/>
          <w:marRight w:val="0"/>
          <w:marTop w:val="0"/>
          <w:marBottom w:val="0"/>
          <w:divBdr>
            <w:top w:val="none" w:sz="0" w:space="0" w:color="auto"/>
            <w:left w:val="none" w:sz="0" w:space="0" w:color="auto"/>
            <w:bottom w:val="none" w:sz="0" w:space="0" w:color="auto"/>
            <w:right w:val="none" w:sz="0" w:space="0" w:color="auto"/>
          </w:divBdr>
        </w:div>
      </w:divsChild>
    </w:div>
    <w:div w:id="140999240">
      <w:bodyDiv w:val="1"/>
      <w:marLeft w:val="0"/>
      <w:marRight w:val="0"/>
      <w:marTop w:val="0"/>
      <w:marBottom w:val="0"/>
      <w:divBdr>
        <w:top w:val="none" w:sz="0" w:space="0" w:color="auto"/>
        <w:left w:val="none" w:sz="0" w:space="0" w:color="auto"/>
        <w:bottom w:val="none" w:sz="0" w:space="0" w:color="auto"/>
        <w:right w:val="none" w:sz="0" w:space="0" w:color="auto"/>
      </w:divBdr>
    </w:div>
    <w:div w:id="146014665">
      <w:bodyDiv w:val="1"/>
      <w:marLeft w:val="0"/>
      <w:marRight w:val="0"/>
      <w:marTop w:val="0"/>
      <w:marBottom w:val="0"/>
      <w:divBdr>
        <w:top w:val="none" w:sz="0" w:space="0" w:color="auto"/>
        <w:left w:val="none" w:sz="0" w:space="0" w:color="auto"/>
        <w:bottom w:val="none" w:sz="0" w:space="0" w:color="auto"/>
        <w:right w:val="none" w:sz="0" w:space="0" w:color="auto"/>
      </w:divBdr>
    </w:div>
    <w:div w:id="147402692">
      <w:bodyDiv w:val="1"/>
      <w:marLeft w:val="0"/>
      <w:marRight w:val="0"/>
      <w:marTop w:val="0"/>
      <w:marBottom w:val="0"/>
      <w:divBdr>
        <w:top w:val="none" w:sz="0" w:space="0" w:color="auto"/>
        <w:left w:val="none" w:sz="0" w:space="0" w:color="auto"/>
        <w:bottom w:val="none" w:sz="0" w:space="0" w:color="auto"/>
        <w:right w:val="none" w:sz="0" w:space="0" w:color="auto"/>
      </w:divBdr>
    </w:div>
    <w:div w:id="151416069">
      <w:bodyDiv w:val="1"/>
      <w:marLeft w:val="0"/>
      <w:marRight w:val="0"/>
      <w:marTop w:val="0"/>
      <w:marBottom w:val="0"/>
      <w:divBdr>
        <w:top w:val="none" w:sz="0" w:space="0" w:color="auto"/>
        <w:left w:val="none" w:sz="0" w:space="0" w:color="auto"/>
        <w:bottom w:val="none" w:sz="0" w:space="0" w:color="auto"/>
        <w:right w:val="none" w:sz="0" w:space="0" w:color="auto"/>
      </w:divBdr>
    </w:div>
    <w:div w:id="160660252">
      <w:bodyDiv w:val="1"/>
      <w:marLeft w:val="0"/>
      <w:marRight w:val="0"/>
      <w:marTop w:val="0"/>
      <w:marBottom w:val="0"/>
      <w:divBdr>
        <w:top w:val="none" w:sz="0" w:space="0" w:color="auto"/>
        <w:left w:val="none" w:sz="0" w:space="0" w:color="auto"/>
        <w:bottom w:val="none" w:sz="0" w:space="0" w:color="auto"/>
        <w:right w:val="none" w:sz="0" w:space="0" w:color="auto"/>
      </w:divBdr>
    </w:div>
    <w:div w:id="171189313">
      <w:bodyDiv w:val="1"/>
      <w:marLeft w:val="0"/>
      <w:marRight w:val="0"/>
      <w:marTop w:val="0"/>
      <w:marBottom w:val="0"/>
      <w:divBdr>
        <w:top w:val="none" w:sz="0" w:space="0" w:color="auto"/>
        <w:left w:val="none" w:sz="0" w:space="0" w:color="auto"/>
        <w:bottom w:val="none" w:sz="0" w:space="0" w:color="auto"/>
        <w:right w:val="none" w:sz="0" w:space="0" w:color="auto"/>
      </w:divBdr>
    </w:div>
    <w:div w:id="174224465">
      <w:bodyDiv w:val="1"/>
      <w:marLeft w:val="0"/>
      <w:marRight w:val="0"/>
      <w:marTop w:val="0"/>
      <w:marBottom w:val="0"/>
      <w:divBdr>
        <w:top w:val="none" w:sz="0" w:space="0" w:color="auto"/>
        <w:left w:val="none" w:sz="0" w:space="0" w:color="auto"/>
        <w:bottom w:val="none" w:sz="0" w:space="0" w:color="auto"/>
        <w:right w:val="none" w:sz="0" w:space="0" w:color="auto"/>
      </w:divBdr>
    </w:div>
    <w:div w:id="181281785">
      <w:bodyDiv w:val="1"/>
      <w:marLeft w:val="0"/>
      <w:marRight w:val="0"/>
      <w:marTop w:val="0"/>
      <w:marBottom w:val="0"/>
      <w:divBdr>
        <w:top w:val="none" w:sz="0" w:space="0" w:color="auto"/>
        <w:left w:val="none" w:sz="0" w:space="0" w:color="auto"/>
        <w:bottom w:val="none" w:sz="0" w:space="0" w:color="auto"/>
        <w:right w:val="none" w:sz="0" w:space="0" w:color="auto"/>
      </w:divBdr>
    </w:div>
    <w:div w:id="202405213">
      <w:bodyDiv w:val="1"/>
      <w:marLeft w:val="0"/>
      <w:marRight w:val="0"/>
      <w:marTop w:val="0"/>
      <w:marBottom w:val="0"/>
      <w:divBdr>
        <w:top w:val="none" w:sz="0" w:space="0" w:color="auto"/>
        <w:left w:val="none" w:sz="0" w:space="0" w:color="auto"/>
        <w:bottom w:val="none" w:sz="0" w:space="0" w:color="auto"/>
        <w:right w:val="none" w:sz="0" w:space="0" w:color="auto"/>
      </w:divBdr>
    </w:div>
    <w:div w:id="215699520">
      <w:bodyDiv w:val="1"/>
      <w:marLeft w:val="0"/>
      <w:marRight w:val="0"/>
      <w:marTop w:val="0"/>
      <w:marBottom w:val="0"/>
      <w:divBdr>
        <w:top w:val="none" w:sz="0" w:space="0" w:color="auto"/>
        <w:left w:val="none" w:sz="0" w:space="0" w:color="auto"/>
        <w:bottom w:val="none" w:sz="0" w:space="0" w:color="auto"/>
        <w:right w:val="none" w:sz="0" w:space="0" w:color="auto"/>
      </w:divBdr>
      <w:divsChild>
        <w:div w:id="162159803">
          <w:marLeft w:val="216"/>
          <w:marRight w:val="0"/>
          <w:marTop w:val="0"/>
          <w:marBottom w:val="0"/>
          <w:divBdr>
            <w:top w:val="none" w:sz="0" w:space="0" w:color="auto"/>
            <w:left w:val="none" w:sz="0" w:space="0" w:color="auto"/>
            <w:bottom w:val="none" w:sz="0" w:space="0" w:color="auto"/>
            <w:right w:val="none" w:sz="0" w:space="0" w:color="auto"/>
          </w:divBdr>
        </w:div>
      </w:divsChild>
    </w:div>
    <w:div w:id="218900006">
      <w:bodyDiv w:val="1"/>
      <w:marLeft w:val="0"/>
      <w:marRight w:val="0"/>
      <w:marTop w:val="0"/>
      <w:marBottom w:val="0"/>
      <w:divBdr>
        <w:top w:val="none" w:sz="0" w:space="0" w:color="auto"/>
        <w:left w:val="none" w:sz="0" w:space="0" w:color="auto"/>
        <w:bottom w:val="none" w:sz="0" w:space="0" w:color="auto"/>
        <w:right w:val="none" w:sz="0" w:space="0" w:color="auto"/>
      </w:divBdr>
    </w:div>
    <w:div w:id="219483950">
      <w:bodyDiv w:val="1"/>
      <w:marLeft w:val="0"/>
      <w:marRight w:val="0"/>
      <w:marTop w:val="0"/>
      <w:marBottom w:val="0"/>
      <w:divBdr>
        <w:top w:val="none" w:sz="0" w:space="0" w:color="auto"/>
        <w:left w:val="none" w:sz="0" w:space="0" w:color="auto"/>
        <w:bottom w:val="none" w:sz="0" w:space="0" w:color="auto"/>
        <w:right w:val="none" w:sz="0" w:space="0" w:color="auto"/>
      </w:divBdr>
    </w:div>
    <w:div w:id="222764339">
      <w:bodyDiv w:val="1"/>
      <w:marLeft w:val="0"/>
      <w:marRight w:val="0"/>
      <w:marTop w:val="0"/>
      <w:marBottom w:val="0"/>
      <w:divBdr>
        <w:top w:val="none" w:sz="0" w:space="0" w:color="auto"/>
        <w:left w:val="none" w:sz="0" w:space="0" w:color="auto"/>
        <w:bottom w:val="none" w:sz="0" w:space="0" w:color="auto"/>
        <w:right w:val="none" w:sz="0" w:space="0" w:color="auto"/>
      </w:divBdr>
      <w:divsChild>
        <w:div w:id="1057897029">
          <w:marLeft w:val="0"/>
          <w:marRight w:val="0"/>
          <w:marTop w:val="0"/>
          <w:marBottom w:val="0"/>
          <w:divBdr>
            <w:top w:val="none" w:sz="0" w:space="0" w:color="auto"/>
            <w:left w:val="none" w:sz="0" w:space="0" w:color="auto"/>
            <w:bottom w:val="none" w:sz="0" w:space="0" w:color="auto"/>
            <w:right w:val="none" w:sz="0" w:space="0" w:color="auto"/>
          </w:divBdr>
        </w:div>
      </w:divsChild>
    </w:div>
    <w:div w:id="235477390">
      <w:bodyDiv w:val="1"/>
      <w:marLeft w:val="0"/>
      <w:marRight w:val="0"/>
      <w:marTop w:val="0"/>
      <w:marBottom w:val="0"/>
      <w:divBdr>
        <w:top w:val="none" w:sz="0" w:space="0" w:color="auto"/>
        <w:left w:val="none" w:sz="0" w:space="0" w:color="auto"/>
        <w:bottom w:val="none" w:sz="0" w:space="0" w:color="auto"/>
        <w:right w:val="none" w:sz="0" w:space="0" w:color="auto"/>
      </w:divBdr>
    </w:div>
    <w:div w:id="246117904">
      <w:bodyDiv w:val="1"/>
      <w:marLeft w:val="0"/>
      <w:marRight w:val="0"/>
      <w:marTop w:val="0"/>
      <w:marBottom w:val="0"/>
      <w:divBdr>
        <w:top w:val="none" w:sz="0" w:space="0" w:color="auto"/>
        <w:left w:val="none" w:sz="0" w:space="0" w:color="auto"/>
        <w:bottom w:val="none" w:sz="0" w:space="0" w:color="auto"/>
        <w:right w:val="none" w:sz="0" w:space="0" w:color="auto"/>
      </w:divBdr>
      <w:divsChild>
        <w:div w:id="358514324">
          <w:marLeft w:val="0"/>
          <w:marRight w:val="0"/>
          <w:marTop w:val="0"/>
          <w:marBottom w:val="0"/>
          <w:divBdr>
            <w:top w:val="none" w:sz="0" w:space="0" w:color="auto"/>
            <w:left w:val="none" w:sz="0" w:space="0" w:color="auto"/>
            <w:bottom w:val="none" w:sz="0" w:space="0" w:color="auto"/>
            <w:right w:val="none" w:sz="0" w:space="0" w:color="auto"/>
          </w:divBdr>
        </w:div>
      </w:divsChild>
    </w:div>
    <w:div w:id="248124779">
      <w:bodyDiv w:val="1"/>
      <w:marLeft w:val="0"/>
      <w:marRight w:val="0"/>
      <w:marTop w:val="0"/>
      <w:marBottom w:val="0"/>
      <w:divBdr>
        <w:top w:val="none" w:sz="0" w:space="0" w:color="auto"/>
        <w:left w:val="none" w:sz="0" w:space="0" w:color="auto"/>
        <w:bottom w:val="none" w:sz="0" w:space="0" w:color="auto"/>
        <w:right w:val="none" w:sz="0" w:space="0" w:color="auto"/>
      </w:divBdr>
      <w:divsChild>
        <w:div w:id="526259515">
          <w:marLeft w:val="0"/>
          <w:marRight w:val="0"/>
          <w:marTop w:val="0"/>
          <w:marBottom w:val="0"/>
          <w:divBdr>
            <w:top w:val="none" w:sz="0" w:space="0" w:color="auto"/>
            <w:left w:val="none" w:sz="0" w:space="0" w:color="auto"/>
            <w:bottom w:val="none" w:sz="0" w:space="0" w:color="auto"/>
            <w:right w:val="none" w:sz="0" w:space="0" w:color="auto"/>
          </w:divBdr>
          <w:divsChild>
            <w:div w:id="107749112">
              <w:marLeft w:val="0"/>
              <w:marRight w:val="0"/>
              <w:marTop w:val="0"/>
              <w:marBottom w:val="0"/>
              <w:divBdr>
                <w:top w:val="none" w:sz="0" w:space="0" w:color="auto"/>
                <w:left w:val="none" w:sz="0" w:space="0" w:color="auto"/>
                <w:bottom w:val="none" w:sz="0" w:space="0" w:color="auto"/>
                <w:right w:val="none" w:sz="0" w:space="0" w:color="auto"/>
              </w:divBdr>
              <w:divsChild>
                <w:div w:id="301429731">
                  <w:marLeft w:val="0"/>
                  <w:marRight w:val="0"/>
                  <w:marTop w:val="0"/>
                  <w:marBottom w:val="0"/>
                  <w:divBdr>
                    <w:top w:val="none" w:sz="0" w:space="0" w:color="auto"/>
                    <w:left w:val="none" w:sz="0" w:space="0" w:color="auto"/>
                    <w:bottom w:val="none" w:sz="0" w:space="0" w:color="auto"/>
                    <w:right w:val="none" w:sz="0" w:space="0" w:color="auto"/>
                  </w:divBdr>
                  <w:divsChild>
                    <w:div w:id="206449577">
                      <w:marLeft w:val="0"/>
                      <w:marRight w:val="0"/>
                      <w:marTop w:val="0"/>
                      <w:marBottom w:val="0"/>
                      <w:divBdr>
                        <w:top w:val="none" w:sz="0" w:space="0" w:color="auto"/>
                        <w:left w:val="none" w:sz="0" w:space="0" w:color="auto"/>
                        <w:bottom w:val="none" w:sz="0" w:space="0" w:color="auto"/>
                        <w:right w:val="none" w:sz="0" w:space="0" w:color="auto"/>
                      </w:divBdr>
                      <w:divsChild>
                        <w:div w:id="1611744952">
                          <w:marLeft w:val="0"/>
                          <w:marRight w:val="0"/>
                          <w:marTop w:val="0"/>
                          <w:marBottom w:val="0"/>
                          <w:divBdr>
                            <w:top w:val="none" w:sz="0" w:space="0" w:color="auto"/>
                            <w:left w:val="none" w:sz="0" w:space="0" w:color="auto"/>
                            <w:bottom w:val="none" w:sz="0" w:space="0" w:color="auto"/>
                            <w:right w:val="none" w:sz="0" w:space="0" w:color="auto"/>
                          </w:divBdr>
                          <w:divsChild>
                            <w:div w:id="207539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83255">
      <w:bodyDiv w:val="1"/>
      <w:marLeft w:val="0"/>
      <w:marRight w:val="0"/>
      <w:marTop w:val="0"/>
      <w:marBottom w:val="0"/>
      <w:divBdr>
        <w:top w:val="none" w:sz="0" w:space="0" w:color="auto"/>
        <w:left w:val="none" w:sz="0" w:space="0" w:color="auto"/>
        <w:bottom w:val="none" w:sz="0" w:space="0" w:color="auto"/>
        <w:right w:val="none" w:sz="0" w:space="0" w:color="auto"/>
      </w:divBdr>
    </w:div>
    <w:div w:id="280694286">
      <w:bodyDiv w:val="1"/>
      <w:marLeft w:val="0"/>
      <w:marRight w:val="0"/>
      <w:marTop w:val="0"/>
      <w:marBottom w:val="0"/>
      <w:divBdr>
        <w:top w:val="none" w:sz="0" w:space="0" w:color="auto"/>
        <w:left w:val="none" w:sz="0" w:space="0" w:color="auto"/>
        <w:bottom w:val="none" w:sz="0" w:space="0" w:color="auto"/>
        <w:right w:val="none" w:sz="0" w:space="0" w:color="auto"/>
      </w:divBdr>
    </w:div>
    <w:div w:id="280957475">
      <w:bodyDiv w:val="1"/>
      <w:marLeft w:val="0"/>
      <w:marRight w:val="0"/>
      <w:marTop w:val="0"/>
      <w:marBottom w:val="0"/>
      <w:divBdr>
        <w:top w:val="none" w:sz="0" w:space="0" w:color="auto"/>
        <w:left w:val="none" w:sz="0" w:space="0" w:color="auto"/>
        <w:bottom w:val="none" w:sz="0" w:space="0" w:color="auto"/>
        <w:right w:val="none" w:sz="0" w:space="0" w:color="auto"/>
      </w:divBdr>
    </w:div>
    <w:div w:id="283269434">
      <w:bodyDiv w:val="1"/>
      <w:marLeft w:val="0"/>
      <w:marRight w:val="0"/>
      <w:marTop w:val="0"/>
      <w:marBottom w:val="0"/>
      <w:divBdr>
        <w:top w:val="none" w:sz="0" w:space="0" w:color="auto"/>
        <w:left w:val="none" w:sz="0" w:space="0" w:color="auto"/>
        <w:bottom w:val="none" w:sz="0" w:space="0" w:color="auto"/>
        <w:right w:val="none" w:sz="0" w:space="0" w:color="auto"/>
      </w:divBdr>
    </w:div>
    <w:div w:id="286133016">
      <w:bodyDiv w:val="1"/>
      <w:marLeft w:val="0"/>
      <w:marRight w:val="0"/>
      <w:marTop w:val="0"/>
      <w:marBottom w:val="0"/>
      <w:divBdr>
        <w:top w:val="none" w:sz="0" w:space="0" w:color="auto"/>
        <w:left w:val="none" w:sz="0" w:space="0" w:color="auto"/>
        <w:bottom w:val="none" w:sz="0" w:space="0" w:color="auto"/>
        <w:right w:val="none" w:sz="0" w:space="0" w:color="auto"/>
      </w:divBdr>
    </w:div>
    <w:div w:id="291323872">
      <w:bodyDiv w:val="1"/>
      <w:marLeft w:val="0"/>
      <w:marRight w:val="0"/>
      <w:marTop w:val="0"/>
      <w:marBottom w:val="0"/>
      <w:divBdr>
        <w:top w:val="none" w:sz="0" w:space="0" w:color="auto"/>
        <w:left w:val="none" w:sz="0" w:space="0" w:color="auto"/>
        <w:bottom w:val="none" w:sz="0" w:space="0" w:color="auto"/>
        <w:right w:val="none" w:sz="0" w:space="0" w:color="auto"/>
      </w:divBdr>
    </w:div>
    <w:div w:id="292441955">
      <w:bodyDiv w:val="1"/>
      <w:marLeft w:val="0"/>
      <w:marRight w:val="0"/>
      <w:marTop w:val="0"/>
      <w:marBottom w:val="0"/>
      <w:divBdr>
        <w:top w:val="none" w:sz="0" w:space="0" w:color="auto"/>
        <w:left w:val="none" w:sz="0" w:space="0" w:color="auto"/>
        <w:bottom w:val="none" w:sz="0" w:space="0" w:color="auto"/>
        <w:right w:val="none" w:sz="0" w:space="0" w:color="auto"/>
      </w:divBdr>
    </w:div>
    <w:div w:id="295381437">
      <w:bodyDiv w:val="1"/>
      <w:marLeft w:val="0"/>
      <w:marRight w:val="0"/>
      <w:marTop w:val="0"/>
      <w:marBottom w:val="0"/>
      <w:divBdr>
        <w:top w:val="none" w:sz="0" w:space="0" w:color="auto"/>
        <w:left w:val="none" w:sz="0" w:space="0" w:color="auto"/>
        <w:bottom w:val="none" w:sz="0" w:space="0" w:color="auto"/>
        <w:right w:val="none" w:sz="0" w:space="0" w:color="auto"/>
      </w:divBdr>
    </w:div>
    <w:div w:id="309330698">
      <w:bodyDiv w:val="1"/>
      <w:marLeft w:val="0"/>
      <w:marRight w:val="0"/>
      <w:marTop w:val="0"/>
      <w:marBottom w:val="0"/>
      <w:divBdr>
        <w:top w:val="none" w:sz="0" w:space="0" w:color="auto"/>
        <w:left w:val="none" w:sz="0" w:space="0" w:color="auto"/>
        <w:bottom w:val="none" w:sz="0" w:space="0" w:color="auto"/>
        <w:right w:val="none" w:sz="0" w:space="0" w:color="auto"/>
      </w:divBdr>
      <w:divsChild>
        <w:div w:id="751700082">
          <w:marLeft w:val="216"/>
          <w:marRight w:val="0"/>
          <w:marTop w:val="0"/>
          <w:marBottom w:val="0"/>
          <w:divBdr>
            <w:top w:val="none" w:sz="0" w:space="0" w:color="auto"/>
            <w:left w:val="none" w:sz="0" w:space="0" w:color="auto"/>
            <w:bottom w:val="none" w:sz="0" w:space="0" w:color="auto"/>
            <w:right w:val="none" w:sz="0" w:space="0" w:color="auto"/>
          </w:divBdr>
        </w:div>
      </w:divsChild>
    </w:div>
    <w:div w:id="311103407">
      <w:bodyDiv w:val="1"/>
      <w:marLeft w:val="0"/>
      <w:marRight w:val="0"/>
      <w:marTop w:val="0"/>
      <w:marBottom w:val="0"/>
      <w:divBdr>
        <w:top w:val="none" w:sz="0" w:space="0" w:color="auto"/>
        <w:left w:val="none" w:sz="0" w:space="0" w:color="auto"/>
        <w:bottom w:val="none" w:sz="0" w:space="0" w:color="auto"/>
        <w:right w:val="none" w:sz="0" w:space="0" w:color="auto"/>
      </w:divBdr>
    </w:div>
    <w:div w:id="311132118">
      <w:bodyDiv w:val="1"/>
      <w:marLeft w:val="0"/>
      <w:marRight w:val="0"/>
      <w:marTop w:val="0"/>
      <w:marBottom w:val="0"/>
      <w:divBdr>
        <w:top w:val="none" w:sz="0" w:space="0" w:color="auto"/>
        <w:left w:val="none" w:sz="0" w:space="0" w:color="auto"/>
        <w:bottom w:val="none" w:sz="0" w:space="0" w:color="auto"/>
        <w:right w:val="none" w:sz="0" w:space="0" w:color="auto"/>
      </w:divBdr>
      <w:divsChild>
        <w:div w:id="796799577">
          <w:marLeft w:val="216"/>
          <w:marRight w:val="0"/>
          <w:marTop w:val="0"/>
          <w:marBottom w:val="0"/>
          <w:divBdr>
            <w:top w:val="none" w:sz="0" w:space="0" w:color="auto"/>
            <w:left w:val="none" w:sz="0" w:space="0" w:color="auto"/>
            <w:bottom w:val="none" w:sz="0" w:space="0" w:color="auto"/>
            <w:right w:val="none" w:sz="0" w:space="0" w:color="auto"/>
          </w:divBdr>
        </w:div>
      </w:divsChild>
    </w:div>
    <w:div w:id="319845557">
      <w:bodyDiv w:val="1"/>
      <w:marLeft w:val="0"/>
      <w:marRight w:val="0"/>
      <w:marTop w:val="0"/>
      <w:marBottom w:val="0"/>
      <w:divBdr>
        <w:top w:val="none" w:sz="0" w:space="0" w:color="auto"/>
        <w:left w:val="none" w:sz="0" w:space="0" w:color="auto"/>
        <w:bottom w:val="none" w:sz="0" w:space="0" w:color="auto"/>
        <w:right w:val="none" w:sz="0" w:space="0" w:color="auto"/>
      </w:divBdr>
    </w:div>
    <w:div w:id="323631465">
      <w:bodyDiv w:val="1"/>
      <w:marLeft w:val="0"/>
      <w:marRight w:val="0"/>
      <w:marTop w:val="0"/>
      <w:marBottom w:val="0"/>
      <w:divBdr>
        <w:top w:val="none" w:sz="0" w:space="0" w:color="auto"/>
        <w:left w:val="none" w:sz="0" w:space="0" w:color="auto"/>
        <w:bottom w:val="none" w:sz="0" w:space="0" w:color="auto"/>
        <w:right w:val="none" w:sz="0" w:space="0" w:color="auto"/>
      </w:divBdr>
    </w:div>
    <w:div w:id="340402016">
      <w:bodyDiv w:val="1"/>
      <w:marLeft w:val="0"/>
      <w:marRight w:val="0"/>
      <w:marTop w:val="0"/>
      <w:marBottom w:val="0"/>
      <w:divBdr>
        <w:top w:val="none" w:sz="0" w:space="0" w:color="auto"/>
        <w:left w:val="none" w:sz="0" w:space="0" w:color="auto"/>
        <w:bottom w:val="none" w:sz="0" w:space="0" w:color="auto"/>
        <w:right w:val="none" w:sz="0" w:space="0" w:color="auto"/>
      </w:divBdr>
      <w:divsChild>
        <w:div w:id="181862958">
          <w:marLeft w:val="216"/>
          <w:marRight w:val="0"/>
          <w:marTop w:val="0"/>
          <w:marBottom w:val="0"/>
          <w:divBdr>
            <w:top w:val="none" w:sz="0" w:space="0" w:color="auto"/>
            <w:left w:val="none" w:sz="0" w:space="0" w:color="auto"/>
            <w:bottom w:val="none" w:sz="0" w:space="0" w:color="auto"/>
            <w:right w:val="none" w:sz="0" w:space="0" w:color="auto"/>
          </w:divBdr>
        </w:div>
      </w:divsChild>
    </w:div>
    <w:div w:id="344331885">
      <w:bodyDiv w:val="1"/>
      <w:marLeft w:val="0"/>
      <w:marRight w:val="0"/>
      <w:marTop w:val="0"/>
      <w:marBottom w:val="0"/>
      <w:divBdr>
        <w:top w:val="none" w:sz="0" w:space="0" w:color="auto"/>
        <w:left w:val="none" w:sz="0" w:space="0" w:color="auto"/>
        <w:bottom w:val="none" w:sz="0" w:space="0" w:color="auto"/>
        <w:right w:val="none" w:sz="0" w:space="0" w:color="auto"/>
      </w:divBdr>
    </w:div>
    <w:div w:id="346249385">
      <w:bodyDiv w:val="1"/>
      <w:marLeft w:val="0"/>
      <w:marRight w:val="0"/>
      <w:marTop w:val="0"/>
      <w:marBottom w:val="0"/>
      <w:divBdr>
        <w:top w:val="none" w:sz="0" w:space="0" w:color="auto"/>
        <w:left w:val="none" w:sz="0" w:space="0" w:color="auto"/>
        <w:bottom w:val="none" w:sz="0" w:space="0" w:color="auto"/>
        <w:right w:val="none" w:sz="0" w:space="0" w:color="auto"/>
      </w:divBdr>
    </w:div>
    <w:div w:id="348455972">
      <w:bodyDiv w:val="1"/>
      <w:marLeft w:val="0"/>
      <w:marRight w:val="0"/>
      <w:marTop w:val="0"/>
      <w:marBottom w:val="0"/>
      <w:divBdr>
        <w:top w:val="none" w:sz="0" w:space="0" w:color="auto"/>
        <w:left w:val="none" w:sz="0" w:space="0" w:color="auto"/>
        <w:bottom w:val="none" w:sz="0" w:space="0" w:color="auto"/>
        <w:right w:val="none" w:sz="0" w:space="0" w:color="auto"/>
      </w:divBdr>
      <w:divsChild>
        <w:div w:id="2053114975">
          <w:marLeft w:val="0"/>
          <w:marRight w:val="0"/>
          <w:marTop w:val="0"/>
          <w:marBottom w:val="0"/>
          <w:divBdr>
            <w:top w:val="none" w:sz="0" w:space="0" w:color="auto"/>
            <w:left w:val="none" w:sz="0" w:space="0" w:color="auto"/>
            <w:bottom w:val="none" w:sz="0" w:space="0" w:color="auto"/>
            <w:right w:val="none" w:sz="0" w:space="0" w:color="auto"/>
          </w:divBdr>
        </w:div>
      </w:divsChild>
    </w:div>
    <w:div w:id="355932797">
      <w:bodyDiv w:val="1"/>
      <w:marLeft w:val="0"/>
      <w:marRight w:val="0"/>
      <w:marTop w:val="0"/>
      <w:marBottom w:val="0"/>
      <w:divBdr>
        <w:top w:val="none" w:sz="0" w:space="0" w:color="auto"/>
        <w:left w:val="none" w:sz="0" w:space="0" w:color="auto"/>
        <w:bottom w:val="none" w:sz="0" w:space="0" w:color="auto"/>
        <w:right w:val="none" w:sz="0" w:space="0" w:color="auto"/>
      </w:divBdr>
    </w:div>
    <w:div w:id="383526704">
      <w:bodyDiv w:val="1"/>
      <w:marLeft w:val="0"/>
      <w:marRight w:val="0"/>
      <w:marTop w:val="0"/>
      <w:marBottom w:val="0"/>
      <w:divBdr>
        <w:top w:val="none" w:sz="0" w:space="0" w:color="auto"/>
        <w:left w:val="none" w:sz="0" w:space="0" w:color="auto"/>
        <w:bottom w:val="none" w:sz="0" w:space="0" w:color="auto"/>
        <w:right w:val="none" w:sz="0" w:space="0" w:color="auto"/>
      </w:divBdr>
    </w:div>
    <w:div w:id="383793947">
      <w:bodyDiv w:val="1"/>
      <w:marLeft w:val="0"/>
      <w:marRight w:val="0"/>
      <w:marTop w:val="0"/>
      <w:marBottom w:val="0"/>
      <w:divBdr>
        <w:top w:val="none" w:sz="0" w:space="0" w:color="auto"/>
        <w:left w:val="none" w:sz="0" w:space="0" w:color="auto"/>
        <w:bottom w:val="none" w:sz="0" w:space="0" w:color="auto"/>
        <w:right w:val="none" w:sz="0" w:space="0" w:color="auto"/>
      </w:divBdr>
    </w:div>
    <w:div w:id="387920316">
      <w:bodyDiv w:val="1"/>
      <w:marLeft w:val="0"/>
      <w:marRight w:val="0"/>
      <w:marTop w:val="0"/>
      <w:marBottom w:val="0"/>
      <w:divBdr>
        <w:top w:val="none" w:sz="0" w:space="0" w:color="auto"/>
        <w:left w:val="none" w:sz="0" w:space="0" w:color="auto"/>
        <w:bottom w:val="none" w:sz="0" w:space="0" w:color="auto"/>
        <w:right w:val="none" w:sz="0" w:space="0" w:color="auto"/>
      </w:divBdr>
    </w:div>
    <w:div w:id="400178544">
      <w:bodyDiv w:val="1"/>
      <w:marLeft w:val="0"/>
      <w:marRight w:val="0"/>
      <w:marTop w:val="0"/>
      <w:marBottom w:val="0"/>
      <w:divBdr>
        <w:top w:val="none" w:sz="0" w:space="0" w:color="auto"/>
        <w:left w:val="none" w:sz="0" w:space="0" w:color="auto"/>
        <w:bottom w:val="none" w:sz="0" w:space="0" w:color="auto"/>
        <w:right w:val="none" w:sz="0" w:space="0" w:color="auto"/>
      </w:divBdr>
    </w:div>
    <w:div w:id="407071279">
      <w:bodyDiv w:val="1"/>
      <w:marLeft w:val="0"/>
      <w:marRight w:val="0"/>
      <w:marTop w:val="0"/>
      <w:marBottom w:val="0"/>
      <w:divBdr>
        <w:top w:val="none" w:sz="0" w:space="0" w:color="auto"/>
        <w:left w:val="none" w:sz="0" w:space="0" w:color="auto"/>
        <w:bottom w:val="none" w:sz="0" w:space="0" w:color="auto"/>
        <w:right w:val="none" w:sz="0" w:space="0" w:color="auto"/>
      </w:divBdr>
    </w:div>
    <w:div w:id="419569605">
      <w:bodyDiv w:val="1"/>
      <w:marLeft w:val="0"/>
      <w:marRight w:val="0"/>
      <w:marTop w:val="0"/>
      <w:marBottom w:val="0"/>
      <w:divBdr>
        <w:top w:val="none" w:sz="0" w:space="0" w:color="auto"/>
        <w:left w:val="none" w:sz="0" w:space="0" w:color="auto"/>
        <w:bottom w:val="none" w:sz="0" w:space="0" w:color="auto"/>
        <w:right w:val="none" w:sz="0" w:space="0" w:color="auto"/>
      </w:divBdr>
    </w:div>
    <w:div w:id="423495290">
      <w:bodyDiv w:val="1"/>
      <w:marLeft w:val="0"/>
      <w:marRight w:val="0"/>
      <w:marTop w:val="0"/>
      <w:marBottom w:val="0"/>
      <w:divBdr>
        <w:top w:val="none" w:sz="0" w:space="0" w:color="auto"/>
        <w:left w:val="none" w:sz="0" w:space="0" w:color="auto"/>
        <w:bottom w:val="none" w:sz="0" w:space="0" w:color="auto"/>
        <w:right w:val="none" w:sz="0" w:space="0" w:color="auto"/>
      </w:divBdr>
    </w:div>
    <w:div w:id="432356778">
      <w:bodyDiv w:val="1"/>
      <w:marLeft w:val="0"/>
      <w:marRight w:val="0"/>
      <w:marTop w:val="0"/>
      <w:marBottom w:val="0"/>
      <w:divBdr>
        <w:top w:val="none" w:sz="0" w:space="0" w:color="auto"/>
        <w:left w:val="none" w:sz="0" w:space="0" w:color="auto"/>
        <w:bottom w:val="none" w:sz="0" w:space="0" w:color="auto"/>
        <w:right w:val="none" w:sz="0" w:space="0" w:color="auto"/>
      </w:divBdr>
    </w:div>
    <w:div w:id="436366270">
      <w:bodyDiv w:val="1"/>
      <w:marLeft w:val="0"/>
      <w:marRight w:val="0"/>
      <w:marTop w:val="0"/>
      <w:marBottom w:val="0"/>
      <w:divBdr>
        <w:top w:val="none" w:sz="0" w:space="0" w:color="auto"/>
        <w:left w:val="none" w:sz="0" w:space="0" w:color="auto"/>
        <w:bottom w:val="none" w:sz="0" w:space="0" w:color="auto"/>
        <w:right w:val="none" w:sz="0" w:space="0" w:color="auto"/>
      </w:divBdr>
    </w:div>
    <w:div w:id="441153562">
      <w:bodyDiv w:val="1"/>
      <w:marLeft w:val="0"/>
      <w:marRight w:val="0"/>
      <w:marTop w:val="0"/>
      <w:marBottom w:val="0"/>
      <w:divBdr>
        <w:top w:val="none" w:sz="0" w:space="0" w:color="auto"/>
        <w:left w:val="none" w:sz="0" w:space="0" w:color="auto"/>
        <w:bottom w:val="none" w:sz="0" w:space="0" w:color="auto"/>
        <w:right w:val="none" w:sz="0" w:space="0" w:color="auto"/>
      </w:divBdr>
    </w:div>
    <w:div w:id="441416420">
      <w:bodyDiv w:val="1"/>
      <w:marLeft w:val="0"/>
      <w:marRight w:val="0"/>
      <w:marTop w:val="0"/>
      <w:marBottom w:val="0"/>
      <w:divBdr>
        <w:top w:val="none" w:sz="0" w:space="0" w:color="auto"/>
        <w:left w:val="none" w:sz="0" w:space="0" w:color="auto"/>
        <w:bottom w:val="none" w:sz="0" w:space="0" w:color="auto"/>
        <w:right w:val="none" w:sz="0" w:space="0" w:color="auto"/>
      </w:divBdr>
    </w:div>
    <w:div w:id="452599273">
      <w:bodyDiv w:val="1"/>
      <w:marLeft w:val="0"/>
      <w:marRight w:val="0"/>
      <w:marTop w:val="0"/>
      <w:marBottom w:val="0"/>
      <w:divBdr>
        <w:top w:val="none" w:sz="0" w:space="0" w:color="auto"/>
        <w:left w:val="none" w:sz="0" w:space="0" w:color="auto"/>
        <w:bottom w:val="none" w:sz="0" w:space="0" w:color="auto"/>
        <w:right w:val="none" w:sz="0" w:space="0" w:color="auto"/>
      </w:divBdr>
    </w:div>
    <w:div w:id="458115206">
      <w:bodyDiv w:val="1"/>
      <w:marLeft w:val="0"/>
      <w:marRight w:val="0"/>
      <w:marTop w:val="0"/>
      <w:marBottom w:val="0"/>
      <w:divBdr>
        <w:top w:val="none" w:sz="0" w:space="0" w:color="auto"/>
        <w:left w:val="none" w:sz="0" w:space="0" w:color="auto"/>
        <w:bottom w:val="none" w:sz="0" w:space="0" w:color="auto"/>
        <w:right w:val="none" w:sz="0" w:space="0" w:color="auto"/>
      </w:divBdr>
    </w:div>
    <w:div w:id="468211221">
      <w:bodyDiv w:val="1"/>
      <w:marLeft w:val="0"/>
      <w:marRight w:val="0"/>
      <w:marTop w:val="0"/>
      <w:marBottom w:val="0"/>
      <w:divBdr>
        <w:top w:val="none" w:sz="0" w:space="0" w:color="auto"/>
        <w:left w:val="none" w:sz="0" w:space="0" w:color="auto"/>
        <w:bottom w:val="none" w:sz="0" w:space="0" w:color="auto"/>
        <w:right w:val="none" w:sz="0" w:space="0" w:color="auto"/>
      </w:divBdr>
    </w:div>
    <w:div w:id="495153864">
      <w:bodyDiv w:val="1"/>
      <w:marLeft w:val="0"/>
      <w:marRight w:val="0"/>
      <w:marTop w:val="0"/>
      <w:marBottom w:val="0"/>
      <w:divBdr>
        <w:top w:val="none" w:sz="0" w:space="0" w:color="auto"/>
        <w:left w:val="none" w:sz="0" w:space="0" w:color="auto"/>
        <w:bottom w:val="none" w:sz="0" w:space="0" w:color="auto"/>
        <w:right w:val="none" w:sz="0" w:space="0" w:color="auto"/>
      </w:divBdr>
    </w:div>
    <w:div w:id="499085210">
      <w:bodyDiv w:val="1"/>
      <w:marLeft w:val="0"/>
      <w:marRight w:val="0"/>
      <w:marTop w:val="0"/>
      <w:marBottom w:val="0"/>
      <w:divBdr>
        <w:top w:val="none" w:sz="0" w:space="0" w:color="auto"/>
        <w:left w:val="none" w:sz="0" w:space="0" w:color="auto"/>
        <w:bottom w:val="none" w:sz="0" w:space="0" w:color="auto"/>
        <w:right w:val="none" w:sz="0" w:space="0" w:color="auto"/>
      </w:divBdr>
    </w:div>
    <w:div w:id="500849140">
      <w:bodyDiv w:val="1"/>
      <w:marLeft w:val="0"/>
      <w:marRight w:val="0"/>
      <w:marTop w:val="0"/>
      <w:marBottom w:val="0"/>
      <w:divBdr>
        <w:top w:val="none" w:sz="0" w:space="0" w:color="auto"/>
        <w:left w:val="none" w:sz="0" w:space="0" w:color="auto"/>
        <w:bottom w:val="none" w:sz="0" w:space="0" w:color="auto"/>
        <w:right w:val="none" w:sz="0" w:space="0" w:color="auto"/>
      </w:divBdr>
    </w:div>
    <w:div w:id="507252920">
      <w:bodyDiv w:val="1"/>
      <w:marLeft w:val="0"/>
      <w:marRight w:val="0"/>
      <w:marTop w:val="0"/>
      <w:marBottom w:val="0"/>
      <w:divBdr>
        <w:top w:val="none" w:sz="0" w:space="0" w:color="auto"/>
        <w:left w:val="none" w:sz="0" w:space="0" w:color="auto"/>
        <w:bottom w:val="none" w:sz="0" w:space="0" w:color="auto"/>
        <w:right w:val="none" w:sz="0" w:space="0" w:color="auto"/>
      </w:divBdr>
      <w:divsChild>
        <w:div w:id="1495534387">
          <w:marLeft w:val="0"/>
          <w:marRight w:val="0"/>
          <w:marTop w:val="0"/>
          <w:marBottom w:val="0"/>
          <w:divBdr>
            <w:top w:val="none" w:sz="0" w:space="0" w:color="auto"/>
            <w:left w:val="none" w:sz="0" w:space="0" w:color="auto"/>
            <w:bottom w:val="none" w:sz="0" w:space="0" w:color="auto"/>
            <w:right w:val="none" w:sz="0" w:space="0" w:color="auto"/>
          </w:divBdr>
        </w:div>
      </w:divsChild>
    </w:div>
    <w:div w:id="515196997">
      <w:bodyDiv w:val="1"/>
      <w:marLeft w:val="0"/>
      <w:marRight w:val="0"/>
      <w:marTop w:val="0"/>
      <w:marBottom w:val="0"/>
      <w:divBdr>
        <w:top w:val="none" w:sz="0" w:space="0" w:color="auto"/>
        <w:left w:val="none" w:sz="0" w:space="0" w:color="auto"/>
        <w:bottom w:val="none" w:sz="0" w:space="0" w:color="auto"/>
        <w:right w:val="none" w:sz="0" w:space="0" w:color="auto"/>
      </w:divBdr>
      <w:divsChild>
        <w:div w:id="1366784449">
          <w:marLeft w:val="216"/>
          <w:marRight w:val="0"/>
          <w:marTop w:val="0"/>
          <w:marBottom w:val="0"/>
          <w:divBdr>
            <w:top w:val="none" w:sz="0" w:space="0" w:color="auto"/>
            <w:left w:val="none" w:sz="0" w:space="0" w:color="auto"/>
            <w:bottom w:val="none" w:sz="0" w:space="0" w:color="auto"/>
            <w:right w:val="none" w:sz="0" w:space="0" w:color="auto"/>
          </w:divBdr>
        </w:div>
      </w:divsChild>
    </w:div>
    <w:div w:id="515315007">
      <w:bodyDiv w:val="1"/>
      <w:marLeft w:val="0"/>
      <w:marRight w:val="0"/>
      <w:marTop w:val="0"/>
      <w:marBottom w:val="0"/>
      <w:divBdr>
        <w:top w:val="none" w:sz="0" w:space="0" w:color="auto"/>
        <w:left w:val="none" w:sz="0" w:space="0" w:color="auto"/>
        <w:bottom w:val="none" w:sz="0" w:space="0" w:color="auto"/>
        <w:right w:val="none" w:sz="0" w:space="0" w:color="auto"/>
      </w:divBdr>
    </w:div>
    <w:div w:id="518351373">
      <w:bodyDiv w:val="1"/>
      <w:marLeft w:val="0"/>
      <w:marRight w:val="0"/>
      <w:marTop w:val="0"/>
      <w:marBottom w:val="0"/>
      <w:divBdr>
        <w:top w:val="none" w:sz="0" w:space="0" w:color="auto"/>
        <w:left w:val="none" w:sz="0" w:space="0" w:color="auto"/>
        <w:bottom w:val="none" w:sz="0" w:space="0" w:color="auto"/>
        <w:right w:val="none" w:sz="0" w:space="0" w:color="auto"/>
      </w:divBdr>
      <w:divsChild>
        <w:div w:id="1088189259">
          <w:marLeft w:val="0"/>
          <w:marRight w:val="0"/>
          <w:marTop w:val="0"/>
          <w:marBottom w:val="0"/>
          <w:divBdr>
            <w:top w:val="none" w:sz="0" w:space="0" w:color="auto"/>
            <w:left w:val="none" w:sz="0" w:space="0" w:color="auto"/>
            <w:bottom w:val="none" w:sz="0" w:space="0" w:color="auto"/>
            <w:right w:val="none" w:sz="0" w:space="0" w:color="auto"/>
          </w:divBdr>
          <w:divsChild>
            <w:div w:id="2018337173">
              <w:marLeft w:val="0"/>
              <w:marRight w:val="0"/>
              <w:marTop w:val="0"/>
              <w:marBottom w:val="0"/>
              <w:divBdr>
                <w:top w:val="none" w:sz="0" w:space="0" w:color="auto"/>
                <w:left w:val="none" w:sz="0" w:space="0" w:color="auto"/>
                <w:bottom w:val="none" w:sz="0" w:space="0" w:color="auto"/>
                <w:right w:val="none" w:sz="0" w:space="0" w:color="auto"/>
              </w:divBdr>
              <w:divsChild>
                <w:div w:id="1385250220">
                  <w:marLeft w:val="0"/>
                  <w:marRight w:val="0"/>
                  <w:marTop w:val="0"/>
                  <w:marBottom w:val="0"/>
                  <w:divBdr>
                    <w:top w:val="none" w:sz="0" w:space="0" w:color="auto"/>
                    <w:left w:val="none" w:sz="0" w:space="0" w:color="auto"/>
                    <w:bottom w:val="none" w:sz="0" w:space="0" w:color="auto"/>
                    <w:right w:val="none" w:sz="0" w:space="0" w:color="auto"/>
                  </w:divBdr>
                  <w:divsChild>
                    <w:div w:id="1349068114">
                      <w:marLeft w:val="0"/>
                      <w:marRight w:val="0"/>
                      <w:marTop w:val="0"/>
                      <w:marBottom w:val="0"/>
                      <w:divBdr>
                        <w:top w:val="none" w:sz="0" w:space="0" w:color="auto"/>
                        <w:left w:val="none" w:sz="0" w:space="0" w:color="auto"/>
                        <w:bottom w:val="none" w:sz="0" w:space="0" w:color="auto"/>
                        <w:right w:val="none" w:sz="0" w:space="0" w:color="auto"/>
                      </w:divBdr>
                      <w:divsChild>
                        <w:div w:id="733430320">
                          <w:marLeft w:val="0"/>
                          <w:marRight w:val="0"/>
                          <w:marTop w:val="0"/>
                          <w:marBottom w:val="0"/>
                          <w:divBdr>
                            <w:top w:val="none" w:sz="0" w:space="0" w:color="auto"/>
                            <w:left w:val="none" w:sz="0" w:space="0" w:color="auto"/>
                            <w:bottom w:val="none" w:sz="0" w:space="0" w:color="auto"/>
                            <w:right w:val="none" w:sz="0" w:space="0" w:color="auto"/>
                          </w:divBdr>
                          <w:divsChild>
                            <w:div w:id="34517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287871">
      <w:bodyDiv w:val="1"/>
      <w:marLeft w:val="0"/>
      <w:marRight w:val="0"/>
      <w:marTop w:val="0"/>
      <w:marBottom w:val="0"/>
      <w:divBdr>
        <w:top w:val="none" w:sz="0" w:space="0" w:color="auto"/>
        <w:left w:val="none" w:sz="0" w:space="0" w:color="auto"/>
        <w:bottom w:val="none" w:sz="0" w:space="0" w:color="auto"/>
        <w:right w:val="none" w:sz="0" w:space="0" w:color="auto"/>
      </w:divBdr>
    </w:div>
    <w:div w:id="526910660">
      <w:bodyDiv w:val="1"/>
      <w:marLeft w:val="0"/>
      <w:marRight w:val="0"/>
      <w:marTop w:val="0"/>
      <w:marBottom w:val="0"/>
      <w:divBdr>
        <w:top w:val="none" w:sz="0" w:space="0" w:color="auto"/>
        <w:left w:val="none" w:sz="0" w:space="0" w:color="auto"/>
        <w:bottom w:val="none" w:sz="0" w:space="0" w:color="auto"/>
        <w:right w:val="none" w:sz="0" w:space="0" w:color="auto"/>
      </w:divBdr>
      <w:divsChild>
        <w:div w:id="2083216695">
          <w:marLeft w:val="547"/>
          <w:marRight w:val="0"/>
          <w:marTop w:val="0"/>
          <w:marBottom w:val="0"/>
          <w:divBdr>
            <w:top w:val="none" w:sz="0" w:space="0" w:color="auto"/>
            <w:left w:val="none" w:sz="0" w:space="0" w:color="auto"/>
            <w:bottom w:val="none" w:sz="0" w:space="0" w:color="auto"/>
            <w:right w:val="none" w:sz="0" w:space="0" w:color="auto"/>
          </w:divBdr>
        </w:div>
      </w:divsChild>
    </w:div>
    <w:div w:id="530192538">
      <w:bodyDiv w:val="1"/>
      <w:marLeft w:val="0"/>
      <w:marRight w:val="0"/>
      <w:marTop w:val="0"/>
      <w:marBottom w:val="0"/>
      <w:divBdr>
        <w:top w:val="none" w:sz="0" w:space="0" w:color="auto"/>
        <w:left w:val="none" w:sz="0" w:space="0" w:color="auto"/>
        <w:bottom w:val="none" w:sz="0" w:space="0" w:color="auto"/>
        <w:right w:val="none" w:sz="0" w:space="0" w:color="auto"/>
      </w:divBdr>
    </w:div>
    <w:div w:id="533467429">
      <w:bodyDiv w:val="1"/>
      <w:marLeft w:val="0"/>
      <w:marRight w:val="0"/>
      <w:marTop w:val="0"/>
      <w:marBottom w:val="0"/>
      <w:divBdr>
        <w:top w:val="none" w:sz="0" w:space="0" w:color="auto"/>
        <w:left w:val="none" w:sz="0" w:space="0" w:color="auto"/>
        <w:bottom w:val="none" w:sz="0" w:space="0" w:color="auto"/>
        <w:right w:val="none" w:sz="0" w:space="0" w:color="auto"/>
      </w:divBdr>
    </w:div>
    <w:div w:id="533539343">
      <w:bodyDiv w:val="1"/>
      <w:marLeft w:val="0"/>
      <w:marRight w:val="0"/>
      <w:marTop w:val="0"/>
      <w:marBottom w:val="0"/>
      <w:divBdr>
        <w:top w:val="none" w:sz="0" w:space="0" w:color="auto"/>
        <w:left w:val="none" w:sz="0" w:space="0" w:color="auto"/>
        <w:bottom w:val="none" w:sz="0" w:space="0" w:color="auto"/>
        <w:right w:val="none" w:sz="0" w:space="0" w:color="auto"/>
      </w:divBdr>
    </w:div>
    <w:div w:id="540170270">
      <w:bodyDiv w:val="1"/>
      <w:marLeft w:val="0"/>
      <w:marRight w:val="0"/>
      <w:marTop w:val="0"/>
      <w:marBottom w:val="0"/>
      <w:divBdr>
        <w:top w:val="none" w:sz="0" w:space="0" w:color="auto"/>
        <w:left w:val="none" w:sz="0" w:space="0" w:color="auto"/>
        <w:bottom w:val="none" w:sz="0" w:space="0" w:color="auto"/>
        <w:right w:val="none" w:sz="0" w:space="0" w:color="auto"/>
      </w:divBdr>
      <w:divsChild>
        <w:div w:id="18898735">
          <w:marLeft w:val="216"/>
          <w:marRight w:val="0"/>
          <w:marTop w:val="0"/>
          <w:marBottom w:val="0"/>
          <w:divBdr>
            <w:top w:val="none" w:sz="0" w:space="0" w:color="auto"/>
            <w:left w:val="none" w:sz="0" w:space="0" w:color="auto"/>
            <w:bottom w:val="none" w:sz="0" w:space="0" w:color="auto"/>
            <w:right w:val="none" w:sz="0" w:space="0" w:color="auto"/>
          </w:divBdr>
        </w:div>
      </w:divsChild>
    </w:div>
    <w:div w:id="556009505">
      <w:bodyDiv w:val="1"/>
      <w:marLeft w:val="0"/>
      <w:marRight w:val="0"/>
      <w:marTop w:val="0"/>
      <w:marBottom w:val="0"/>
      <w:divBdr>
        <w:top w:val="none" w:sz="0" w:space="0" w:color="auto"/>
        <w:left w:val="none" w:sz="0" w:space="0" w:color="auto"/>
        <w:bottom w:val="none" w:sz="0" w:space="0" w:color="auto"/>
        <w:right w:val="none" w:sz="0" w:space="0" w:color="auto"/>
      </w:divBdr>
    </w:div>
    <w:div w:id="556669006">
      <w:bodyDiv w:val="1"/>
      <w:marLeft w:val="0"/>
      <w:marRight w:val="0"/>
      <w:marTop w:val="0"/>
      <w:marBottom w:val="0"/>
      <w:divBdr>
        <w:top w:val="none" w:sz="0" w:space="0" w:color="auto"/>
        <w:left w:val="none" w:sz="0" w:space="0" w:color="auto"/>
        <w:bottom w:val="none" w:sz="0" w:space="0" w:color="auto"/>
        <w:right w:val="none" w:sz="0" w:space="0" w:color="auto"/>
      </w:divBdr>
    </w:div>
    <w:div w:id="557285035">
      <w:bodyDiv w:val="1"/>
      <w:marLeft w:val="0"/>
      <w:marRight w:val="0"/>
      <w:marTop w:val="0"/>
      <w:marBottom w:val="0"/>
      <w:divBdr>
        <w:top w:val="none" w:sz="0" w:space="0" w:color="auto"/>
        <w:left w:val="none" w:sz="0" w:space="0" w:color="auto"/>
        <w:bottom w:val="none" w:sz="0" w:space="0" w:color="auto"/>
        <w:right w:val="none" w:sz="0" w:space="0" w:color="auto"/>
      </w:divBdr>
    </w:div>
    <w:div w:id="564728682">
      <w:bodyDiv w:val="1"/>
      <w:marLeft w:val="0"/>
      <w:marRight w:val="0"/>
      <w:marTop w:val="0"/>
      <w:marBottom w:val="0"/>
      <w:divBdr>
        <w:top w:val="none" w:sz="0" w:space="0" w:color="auto"/>
        <w:left w:val="none" w:sz="0" w:space="0" w:color="auto"/>
        <w:bottom w:val="none" w:sz="0" w:space="0" w:color="auto"/>
        <w:right w:val="none" w:sz="0" w:space="0" w:color="auto"/>
      </w:divBdr>
    </w:div>
    <w:div w:id="566720782">
      <w:bodyDiv w:val="1"/>
      <w:marLeft w:val="0"/>
      <w:marRight w:val="0"/>
      <w:marTop w:val="0"/>
      <w:marBottom w:val="0"/>
      <w:divBdr>
        <w:top w:val="none" w:sz="0" w:space="0" w:color="auto"/>
        <w:left w:val="none" w:sz="0" w:space="0" w:color="auto"/>
        <w:bottom w:val="none" w:sz="0" w:space="0" w:color="auto"/>
        <w:right w:val="none" w:sz="0" w:space="0" w:color="auto"/>
      </w:divBdr>
    </w:div>
    <w:div w:id="567031980">
      <w:bodyDiv w:val="1"/>
      <w:marLeft w:val="0"/>
      <w:marRight w:val="0"/>
      <w:marTop w:val="0"/>
      <w:marBottom w:val="0"/>
      <w:divBdr>
        <w:top w:val="none" w:sz="0" w:space="0" w:color="auto"/>
        <w:left w:val="none" w:sz="0" w:space="0" w:color="auto"/>
        <w:bottom w:val="none" w:sz="0" w:space="0" w:color="auto"/>
        <w:right w:val="none" w:sz="0" w:space="0" w:color="auto"/>
      </w:divBdr>
      <w:divsChild>
        <w:div w:id="615410543">
          <w:marLeft w:val="216"/>
          <w:marRight w:val="0"/>
          <w:marTop w:val="0"/>
          <w:marBottom w:val="0"/>
          <w:divBdr>
            <w:top w:val="none" w:sz="0" w:space="0" w:color="auto"/>
            <w:left w:val="none" w:sz="0" w:space="0" w:color="auto"/>
            <w:bottom w:val="none" w:sz="0" w:space="0" w:color="auto"/>
            <w:right w:val="none" w:sz="0" w:space="0" w:color="auto"/>
          </w:divBdr>
        </w:div>
      </w:divsChild>
    </w:div>
    <w:div w:id="569659759">
      <w:bodyDiv w:val="1"/>
      <w:marLeft w:val="0"/>
      <w:marRight w:val="0"/>
      <w:marTop w:val="0"/>
      <w:marBottom w:val="0"/>
      <w:divBdr>
        <w:top w:val="none" w:sz="0" w:space="0" w:color="auto"/>
        <w:left w:val="none" w:sz="0" w:space="0" w:color="auto"/>
        <w:bottom w:val="none" w:sz="0" w:space="0" w:color="auto"/>
        <w:right w:val="none" w:sz="0" w:space="0" w:color="auto"/>
      </w:divBdr>
    </w:div>
    <w:div w:id="585845110">
      <w:bodyDiv w:val="1"/>
      <w:marLeft w:val="0"/>
      <w:marRight w:val="0"/>
      <w:marTop w:val="0"/>
      <w:marBottom w:val="0"/>
      <w:divBdr>
        <w:top w:val="none" w:sz="0" w:space="0" w:color="auto"/>
        <w:left w:val="none" w:sz="0" w:space="0" w:color="auto"/>
        <w:bottom w:val="none" w:sz="0" w:space="0" w:color="auto"/>
        <w:right w:val="none" w:sz="0" w:space="0" w:color="auto"/>
      </w:divBdr>
    </w:div>
    <w:div w:id="586382749">
      <w:bodyDiv w:val="1"/>
      <w:marLeft w:val="0"/>
      <w:marRight w:val="0"/>
      <w:marTop w:val="0"/>
      <w:marBottom w:val="0"/>
      <w:divBdr>
        <w:top w:val="none" w:sz="0" w:space="0" w:color="auto"/>
        <w:left w:val="none" w:sz="0" w:space="0" w:color="auto"/>
        <w:bottom w:val="none" w:sz="0" w:space="0" w:color="auto"/>
        <w:right w:val="none" w:sz="0" w:space="0" w:color="auto"/>
      </w:divBdr>
      <w:divsChild>
        <w:div w:id="1637757536">
          <w:marLeft w:val="216"/>
          <w:marRight w:val="0"/>
          <w:marTop w:val="0"/>
          <w:marBottom w:val="0"/>
          <w:divBdr>
            <w:top w:val="none" w:sz="0" w:space="0" w:color="auto"/>
            <w:left w:val="none" w:sz="0" w:space="0" w:color="auto"/>
            <w:bottom w:val="none" w:sz="0" w:space="0" w:color="auto"/>
            <w:right w:val="none" w:sz="0" w:space="0" w:color="auto"/>
          </w:divBdr>
        </w:div>
      </w:divsChild>
    </w:div>
    <w:div w:id="591203408">
      <w:bodyDiv w:val="1"/>
      <w:marLeft w:val="0"/>
      <w:marRight w:val="0"/>
      <w:marTop w:val="0"/>
      <w:marBottom w:val="0"/>
      <w:divBdr>
        <w:top w:val="none" w:sz="0" w:space="0" w:color="auto"/>
        <w:left w:val="none" w:sz="0" w:space="0" w:color="auto"/>
        <w:bottom w:val="none" w:sz="0" w:space="0" w:color="auto"/>
        <w:right w:val="none" w:sz="0" w:space="0" w:color="auto"/>
      </w:divBdr>
      <w:divsChild>
        <w:div w:id="1130979816">
          <w:marLeft w:val="216"/>
          <w:marRight w:val="0"/>
          <w:marTop w:val="0"/>
          <w:marBottom w:val="0"/>
          <w:divBdr>
            <w:top w:val="none" w:sz="0" w:space="0" w:color="auto"/>
            <w:left w:val="none" w:sz="0" w:space="0" w:color="auto"/>
            <w:bottom w:val="none" w:sz="0" w:space="0" w:color="auto"/>
            <w:right w:val="none" w:sz="0" w:space="0" w:color="auto"/>
          </w:divBdr>
        </w:div>
      </w:divsChild>
    </w:div>
    <w:div w:id="594679857">
      <w:bodyDiv w:val="1"/>
      <w:marLeft w:val="0"/>
      <w:marRight w:val="0"/>
      <w:marTop w:val="0"/>
      <w:marBottom w:val="0"/>
      <w:divBdr>
        <w:top w:val="none" w:sz="0" w:space="0" w:color="auto"/>
        <w:left w:val="none" w:sz="0" w:space="0" w:color="auto"/>
        <w:bottom w:val="none" w:sz="0" w:space="0" w:color="auto"/>
        <w:right w:val="none" w:sz="0" w:space="0" w:color="auto"/>
      </w:divBdr>
    </w:div>
    <w:div w:id="619267473">
      <w:bodyDiv w:val="1"/>
      <w:marLeft w:val="0"/>
      <w:marRight w:val="0"/>
      <w:marTop w:val="0"/>
      <w:marBottom w:val="0"/>
      <w:divBdr>
        <w:top w:val="none" w:sz="0" w:space="0" w:color="auto"/>
        <w:left w:val="none" w:sz="0" w:space="0" w:color="auto"/>
        <w:bottom w:val="none" w:sz="0" w:space="0" w:color="auto"/>
        <w:right w:val="none" w:sz="0" w:space="0" w:color="auto"/>
      </w:divBdr>
      <w:divsChild>
        <w:div w:id="1157577993">
          <w:marLeft w:val="216"/>
          <w:marRight w:val="0"/>
          <w:marTop w:val="0"/>
          <w:marBottom w:val="0"/>
          <w:divBdr>
            <w:top w:val="none" w:sz="0" w:space="0" w:color="auto"/>
            <w:left w:val="none" w:sz="0" w:space="0" w:color="auto"/>
            <w:bottom w:val="none" w:sz="0" w:space="0" w:color="auto"/>
            <w:right w:val="none" w:sz="0" w:space="0" w:color="auto"/>
          </w:divBdr>
        </w:div>
      </w:divsChild>
    </w:div>
    <w:div w:id="631981603">
      <w:bodyDiv w:val="1"/>
      <w:marLeft w:val="0"/>
      <w:marRight w:val="0"/>
      <w:marTop w:val="0"/>
      <w:marBottom w:val="0"/>
      <w:divBdr>
        <w:top w:val="none" w:sz="0" w:space="0" w:color="auto"/>
        <w:left w:val="none" w:sz="0" w:space="0" w:color="auto"/>
        <w:bottom w:val="none" w:sz="0" w:space="0" w:color="auto"/>
        <w:right w:val="none" w:sz="0" w:space="0" w:color="auto"/>
      </w:divBdr>
    </w:div>
    <w:div w:id="647128507">
      <w:bodyDiv w:val="1"/>
      <w:marLeft w:val="0"/>
      <w:marRight w:val="0"/>
      <w:marTop w:val="0"/>
      <w:marBottom w:val="0"/>
      <w:divBdr>
        <w:top w:val="none" w:sz="0" w:space="0" w:color="auto"/>
        <w:left w:val="none" w:sz="0" w:space="0" w:color="auto"/>
        <w:bottom w:val="none" w:sz="0" w:space="0" w:color="auto"/>
        <w:right w:val="none" w:sz="0" w:space="0" w:color="auto"/>
      </w:divBdr>
    </w:div>
    <w:div w:id="650644697">
      <w:bodyDiv w:val="1"/>
      <w:marLeft w:val="0"/>
      <w:marRight w:val="0"/>
      <w:marTop w:val="0"/>
      <w:marBottom w:val="0"/>
      <w:divBdr>
        <w:top w:val="none" w:sz="0" w:space="0" w:color="auto"/>
        <w:left w:val="none" w:sz="0" w:space="0" w:color="auto"/>
        <w:bottom w:val="none" w:sz="0" w:space="0" w:color="auto"/>
        <w:right w:val="none" w:sz="0" w:space="0" w:color="auto"/>
      </w:divBdr>
    </w:div>
    <w:div w:id="653292769">
      <w:bodyDiv w:val="1"/>
      <w:marLeft w:val="0"/>
      <w:marRight w:val="0"/>
      <w:marTop w:val="0"/>
      <w:marBottom w:val="0"/>
      <w:divBdr>
        <w:top w:val="none" w:sz="0" w:space="0" w:color="auto"/>
        <w:left w:val="none" w:sz="0" w:space="0" w:color="auto"/>
        <w:bottom w:val="none" w:sz="0" w:space="0" w:color="auto"/>
        <w:right w:val="none" w:sz="0" w:space="0" w:color="auto"/>
      </w:divBdr>
      <w:divsChild>
        <w:div w:id="505826991">
          <w:marLeft w:val="216"/>
          <w:marRight w:val="0"/>
          <w:marTop w:val="0"/>
          <w:marBottom w:val="0"/>
          <w:divBdr>
            <w:top w:val="none" w:sz="0" w:space="0" w:color="auto"/>
            <w:left w:val="none" w:sz="0" w:space="0" w:color="auto"/>
            <w:bottom w:val="none" w:sz="0" w:space="0" w:color="auto"/>
            <w:right w:val="none" w:sz="0" w:space="0" w:color="auto"/>
          </w:divBdr>
        </w:div>
      </w:divsChild>
    </w:div>
    <w:div w:id="655768615">
      <w:bodyDiv w:val="1"/>
      <w:marLeft w:val="0"/>
      <w:marRight w:val="0"/>
      <w:marTop w:val="0"/>
      <w:marBottom w:val="0"/>
      <w:divBdr>
        <w:top w:val="none" w:sz="0" w:space="0" w:color="auto"/>
        <w:left w:val="none" w:sz="0" w:space="0" w:color="auto"/>
        <w:bottom w:val="none" w:sz="0" w:space="0" w:color="auto"/>
        <w:right w:val="none" w:sz="0" w:space="0" w:color="auto"/>
      </w:divBdr>
    </w:div>
    <w:div w:id="677389784">
      <w:bodyDiv w:val="1"/>
      <w:marLeft w:val="0"/>
      <w:marRight w:val="0"/>
      <w:marTop w:val="0"/>
      <w:marBottom w:val="0"/>
      <w:divBdr>
        <w:top w:val="none" w:sz="0" w:space="0" w:color="auto"/>
        <w:left w:val="none" w:sz="0" w:space="0" w:color="auto"/>
        <w:bottom w:val="none" w:sz="0" w:space="0" w:color="auto"/>
        <w:right w:val="none" w:sz="0" w:space="0" w:color="auto"/>
      </w:divBdr>
    </w:div>
    <w:div w:id="691684370">
      <w:bodyDiv w:val="1"/>
      <w:marLeft w:val="0"/>
      <w:marRight w:val="0"/>
      <w:marTop w:val="0"/>
      <w:marBottom w:val="0"/>
      <w:divBdr>
        <w:top w:val="none" w:sz="0" w:space="0" w:color="auto"/>
        <w:left w:val="none" w:sz="0" w:space="0" w:color="auto"/>
        <w:bottom w:val="none" w:sz="0" w:space="0" w:color="auto"/>
        <w:right w:val="none" w:sz="0" w:space="0" w:color="auto"/>
      </w:divBdr>
      <w:divsChild>
        <w:div w:id="778838513">
          <w:marLeft w:val="216"/>
          <w:marRight w:val="0"/>
          <w:marTop w:val="0"/>
          <w:marBottom w:val="0"/>
          <w:divBdr>
            <w:top w:val="none" w:sz="0" w:space="0" w:color="auto"/>
            <w:left w:val="none" w:sz="0" w:space="0" w:color="auto"/>
            <w:bottom w:val="none" w:sz="0" w:space="0" w:color="auto"/>
            <w:right w:val="none" w:sz="0" w:space="0" w:color="auto"/>
          </w:divBdr>
        </w:div>
      </w:divsChild>
    </w:div>
    <w:div w:id="697967851">
      <w:bodyDiv w:val="1"/>
      <w:marLeft w:val="0"/>
      <w:marRight w:val="0"/>
      <w:marTop w:val="0"/>
      <w:marBottom w:val="0"/>
      <w:divBdr>
        <w:top w:val="none" w:sz="0" w:space="0" w:color="auto"/>
        <w:left w:val="none" w:sz="0" w:space="0" w:color="auto"/>
        <w:bottom w:val="none" w:sz="0" w:space="0" w:color="auto"/>
        <w:right w:val="none" w:sz="0" w:space="0" w:color="auto"/>
      </w:divBdr>
      <w:divsChild>
        <w:div w:id="2052998170">
          <w:marLeft w:val="0"/>
          <w:marRight w:val="0"/>
          <w:marTop w:val="0"/>
          <w:marBottom w:val="0"/>
          <w:divBdr>
            <w:top w:val="none" w:sz="0" w:space="0" w:color="auto"/>
            <w:left w:val="none" w:sz="0" w:space="0" w:color="auto"/>
            <w:bottom w:val="none" w:sz="0" w:space="0" w:color="auto"/>
            <w:right w:val="none" w:sz="0" w:space="0" w:color="auto"/>
          </w:divBdr>
        </w:div>
      </w:divsChild>
    </w:div>
    <w:div w:id="699011415">
      <w:bodyDiv w:val="1"/>
      <w:marLeft w:val="0"/>
      <w:marRight w:val="0"/>
      <w:marTop w:val="0"/>
      <w:marBottom w:val="0"/>
      <w:divBdr>
        <w:top w:val="none" w:sz="0" w:space="0" w:color="auto"/>
        <w:left w:val="none" w:sz="0" w:space="0" w:color="auto"/>
        <w:bottom w:val="none" w:sz="0" w:space="0" w:color="auto"/>
        <w:right w:val="none" w:sz="0" w:space="0" w:color="auto"/>
      </w:divBdr>
      <w:divsChild>
        <w:div w:id="1278607738">
          <w:marLeft w:val="216"/>
          <w:marRight w:val="0"/>
          <w:marTop w:val="0"/>
          <w:marBottom w:val="0"/>
          <w:divBdr>
            <w:top w:val="none" w:sz="0" w:space="0" w:color="auto"/>
            <w:left w:val="none" w:sz="0" w:space="0" w:color="auto"/>
            <w:bottom w:val="none" w:sz="0" w:space="0" w:color="auto"/>
            <w:right w:val="none" w:sz="0" w:space="0" w:color="auto"/>
          </w:divBdr>
        </w:div>
      </w:divsChild>
    </w:div>
    <w:div w:id="704059961">
      <w:bodyDiv w:val="1"/>
      <w:marLeft w:val="0"/>
      <w:marRight w:val="0"/>
      <w:marTop w:val="0"/>
      <w:marBottom w:val="0"/>
      <w:divBdr>
        <w:top w:val="none" w:sz="0" w:space="0" w:color="auto"/>
        <w:left w:val="none" w:sz="0" w:space="0" w:color="auto"/>
        <w:bottom w:val="none" w:sz="0" w:space="0" w:color="auto"/>
        <w:right w:val="none" w:sz="0" w:space="0" w:color="auto"/>
      </w:divBdr>
    </w:div>
    <w:div w:id="711685233">
      <w:bodyDiv w:val="1"/>
      <w:marLeft w:val="0"/>
      <w:marRight w:val="0"/>
      <w:marTop w:val="0"/>
      <w:marBottom w:val="0"/>
      <w:divBdr>
        <w:top w:val="none" w:sz="0" w:space="0" w:color="auto"/>
        <w:left w:val="none" w:sz="0" w:space="0" w:color="auto"/>
        <w:bottom w:val="none" w:sz="0" w:space="0" w:color="auto"/>
        <w:right w:val="none" w:sz="0" w:space="0" w:color="auto"/>
      </w:divBdr>
    </w:div>
    <w:div w:id="728110095">
      <w:bodyDiv w:val="1"/>
      <w:marLeft w:val="0"/>
      <w:marRight w:val="0"/>
      <w:marTop w:val="0"/>
      <w:marBottom w:val="0"/>
      <w:divBdr>
        <w:top w:val="none" w:sz="0" w:space="0" w:color="auto"/>
        <w:left w:val="none" w:sz="0" w:space="0" w:color="auto"/>
        <w:bottom w:val="none" w:sz="0" w:space="0" w:color="auto"/>
        <w:right w:val="none" w:sz="0" w:space="0" w:color="auto"/>
      </w:divBdr>
      <w:divsChild>
        <w:div w:id="618686742">
          <w:marLeft w:val="0"/>
          <w:marRight w:val="0"/>
          <w:marTop w:val="0"/>
          <w:marBottom w:val="0"/>
          <w:divBdr>
            <w:top w:val="none" w:sz="0" w:space="0" w:color="auto"/>
            <w:left w:val="none" w:sz="0" w:space="0" w:color="auto"/>
            <w:bottom w:val="none" w:sz="0" w:space="0" w:color="auto"/>
            <w:right w:val="none" w:sz="0" w:space="0" w:color="auto"/>
          </w:divBdr>
        </w:div>
      </w:divsChild>
    </w:div>
    <w:div w:id="737288681">
      <w:bodyDiv w:val="1"/>
      <w:marLeft w:val="0"/>
      <w:marRight w:val="0"/>
      <w:marTop w:val="0"/>
      <w:marBottom w:val="0"/>
      <w:divBdr>
        <w:top w:val="none" w:sz="0" w:space="0" w:color="auto"/>
        <w:left w:val="none" w:sz="0" w:space="0" w:color="auto"/>
        <w:bottom w:val="none" w:sz="0" w:space="0" w:color="auto"/>
        <w:right w:val="none" w:sz="0" w:space="0" w:color="auto"/>
      </w:divBdr>
      <w:divsChild>
        <w:div w:id="1769735396">
          <w:marLeft w:val="216"/>
          <w:marRight w:val="0"/>
          <w:marTop w:val="0"/>
          <w:marBottom w:val="0"/>
          <w:divBdr>
            <w:top w:val="none" w:sz="0" w:space="0" w:color="auto"/>
            <w:left w:val="none" w:sz="0" w:space="0" w:color="auto"/>
            <w:bottom w:val="none" w:sz="0" w:space="0" w:color="auto"/>
            <w:right w:val="none" w:sz="0" w:space="0" w:color="auto"/>
          </w:divBdr>
        </w:div>
      </w:divsChild>
    </w:div>
    <w:div w:id="754858862">
      <w:bodyDiv w:val="1"/>
      <w:marLeft w:val="0"/>
      <w:marRight w:val="0"/>
      <w:marTop w:val="0"/>
      <w:marBottom w:val="0"/>
      <w:divBdr>
        <w:top w:val="none" w:sz="0" w:space="0" w:color="auto"/>
        <w:left w:val="none" w:sz="0" w:space="0" w:color="auto"/>
        <w:bottom w:val="none" w:sz="0" w:space="0" w:color="auto"/>
        <w:right w:val="none" w:sz="0" w:space="0" w:color="auto"/>
      </w:divBdr>
    </w:div>
    <w:div w:id="765225012">
      <w:bodyDiv w:val="1"/>
      <w:marLeft w:val="0"/>
      <w:marRight w:val="0"/>
      <w:marTop w:val="0"/>
      <w:marBottom w:val="0"/>
      <w:divBdr>
        <w:top w:val="none" w:sz="0" w:space="0" w:color="auto"/>
        <w:left w:val="none" w:sz="0" w:space="0" w:color="auto"/>
        <w:bottom w:val="none" w:sz="0" w:space="0" w:color="auto"/>
        <w:right w:val="none" w:sz="0" w:space="0" w:color="auto"/>
      </w:divBdr>
    </w:div>
    <w:div w:id="769006055">
      <w:bodyDiv w:val="1"/>
      <w:marLeft w:val="0"/>
      <w:marRight w:val="0"/>
      <w:marTop w:val="0"/>
      <w:marBottom w:val="0"/>
      <w:divBdr>
        <w:top w:val="none" w:sz="0" w:space="0" w:color="auto"/>
        <w:left w:val="none" w:sz="0" w:space="0" w:color="auto"/>
        <w:bottom w:val="none" w:sz="0" w:space="0" w:color="auto"/>
        <w:right w:val="none" w:sz="0" w:space="0" w:color="auto"/>
      </w:divBdr>
    </w:div>
    <w:div w:id="772285599">
      <w:bodyDiv w:val="1"/>
      <w:marLeft w:val="0"/>
      <w:marRight w:val="0"/>
      <w:marTop w:val="0"/>
      <w:marBottom w:val="0"/>
      <w:divBdr>
        <w:top w:val="none" w:sz="0" w:space="0" w:color="auto"/>
        <w:left w:val="none" w:sz="0" w:space="0" w:color="auto"/>
        <w:bottom w:val="none" w:sz="0" w:space="0" w:color="auto"/>
        <w:right w:val="none" w:sz="0" w:space="0" w:color="auto"/>
      </w:divBdr>
      <w:divsChild>
        <w:div w:id="1305230868">
          <w:marLeft w:val="216"/>
          <w:marRight w:val="0"/>
          <w:marTop w:val="0"/>
          <w:marBottom w:val="0"/>
          <w:divBdr>
            <w:top w:val="none" w:sz="0" w:space="0" w:color="auto"/>
            <w:left w:val="none" w:sz="0" w:space="0" w:color="auto"/>
            <w:bottom w:val="none" w:sz="0" w:space="0" w:color="auto"/>
            <w:right w:val="none" w:sz="0" w:space="0" w:color="auto"/>
          </w:divBdr>
        </w:div>
      </w:divsChild>
    </w:div>
    <w:div w:id="775178865">
      <w:bodyDiv w:val="1"/>
      <w:marLeft w:val="0"/>
      <w:marRight w:val="0"/>
      <w:marTop w:val="0"/>
      <w:marBottom w:val="0"/>
      <w:divBdr>
        <w:top w:val="none" w:sz="0" w:space="0" w:color="auto"/>
        <w:left w:val="none" w:sz="0" w:space="0" w:color="auto"/>
        <w:bottom w:val="none" w:sz="0" w:space="0" w:color="auto"/>
        <w:right w:val="none" w:sz="0" w:space="0" w:color="auto"/>
      </w:divBdr>
    </w:div>
    <w:div w:id="781145841">
      <w:bodyDiv w:val="1"/>
      <w:marLeft w:val="0"/>
      <w:marRight w:val="0"/>
      <w:marTop w:val="0"/>
      <w:marBottom w:val="0"/>
      <w:divBdr>
        <w:top w:val="none" w:sz="0" w:space="0" w:color="auto"/>
        <w:left w:val="none" w:sz="0" w:space="0" w:color="auto"/>
        <w:bottom w:val="none" w:sz="0" w:space="0" w:color="auto"/>
        <w:right w:val="none" w:sz="0" w:space="0" w:color="auto"/>
      </w:divBdr>
      <w:divsChild>
        <w:div w:id="723725323">
          <w:marLeft w:val="0"/>
          <w:marRight w:val="0"/>
          <w:marTop w:val="0"/>
          <w:marBottom w:val="0"/>
          <w:divBdr>
            <w:top w:val="none" w:sz="0" w:space="0" w:color="auto"/>
            <w:left w:val="none" w:sz="0" w:space="0" w:color="auto"/>
            <w:bottom w:val="none" w:sz="0" w:space="0" w:color="auto"/>
            <w:right w:val="none" w:sz="0" w:space="0" w:color="auto"/>
          </w:divBdr>
        </w:div>
      </w:divsChild>
    </w:div>
    <w:div w:id="796067100">
      <w:bodyDiv w:val="1"/>
      <w:marLeft w:val="0"/>
      <w:marRight w:val="0"/>
      <w:marTop w:val="0"/>
      <w:marBottom w:val="0"/>
      <w:divBdr>
        <w:top w:val="none" w:sz="0" w:space="0" w:color="auto"/>
        <w:left w:val="none" w:sz="0" w:space="0" w:color="auto"/>
        <w:bottom w:val="none" w:sz="0" w:space="0" w:color="auto"/>
        <w:right w:val="none" w:sz="0" w:space="0" w:color="auto"/>
      </w:divBdr>
    </w:div>
    <w:div w:id="798184854">
      <w:bodyDiv w:val="1"/>
      <w:marLeft w:val="0"/>
      <w:marRight w:val="0"/>
      <w:marTop w:val="0"/>
      <w:marBottom w:val="0"/>
      <w:divBdr>
        <w:top w:val="none" w:sz="0" w:space="0" w:color="auto"/>
        <w:left w:val="none" w:sz="0" w:space="0" w:color="auto"/>
        <w:bottom w:val="none" w:sz="0" w:space="0" w:color="auto"/>
        <w:right w:val="none" w:sz="0" w:space="0" w:color="auto"/>
      </w:divBdr>
      <w:divsChild>
        <w:div w:id="1170413784">
          <w:marLeft w:val="216"/>
          <w:marRight w:val="0"/>
          <w:marTop w:val="0"/>
          <w:marBottom w:val="0"/>
          <w:divBdr>
            <w:top w:val="none" w:sz="0" w:space="0" w:color="auto"/>
            <w:left w:val="none" w:sz="0" w:space="0" w:color="auto"/>
            <w:bottom w:val="none" w:sz="0" w:space="0" w:color="auto"/>
            <w:right w:val="none" w:sz="0" w:space="0" w:color="auto"/>
          </w:divBdr>
        </w:div>
      </w:divsChild>
    </w:div>
    <w:div w:id="822936489">
      <w:bodyDiv w:val="1"/>
      <w:marLeft w:val="0"/>
      <w:marRight w:val="0"/>
      <w:marTop w:val="0"/>
      <w:marBottom w:val="0"/>
      <w:divBdr>
        <w:top w:val="none" w:sz="0" w:space="0" w:color="auto"/>
        <w:left w:val="none" w:sz="0" w:space="0" w:color="auto"/>
        <w:bottom w:val="none" w:sz="0" w:space="0" w:color="auto"/>
        <w:right w:val="none" w:sz="0" w:space="0" w:color="auto"/>
      </w:divBdr>
      <w:divsChild>
        <w:div w:id="188226469">
          <w:marLeft w:val="216"/>
          <w:marRight w:val="0"/>
          <w:marTop w:val="0"/>
          <w:marBottom w:val="0"/>
          <w:divBdr>
            <w:top w:val="none" w:sz="0" w:space="0" w:color="auto"/>
            <w:left w:val="none" w:sz="0" w:space="0" w:color="auto"/>
            <w:bottom w:val="none" w:sz="0" w:space="0" w:color="auto"/>
            <w:right w:val="none" w:sz="0" w:space="0" w:color="auto"/>
          </w:divBdr>
        </w:div>
        <w:div w:id="465665377">
          <w:marLeft w:val="216"/>
          <w:marRight w:val="0"/>
          <w:marTop w:val="0"/>
          <w:marBottom w:val="0"/>
          <w:divBdr>
            <w:top w:val="none" w:sz="0" w:space="0" w:color="auto"/>
            <w:left w:val="none" w:sz="0" w:space="0" w:color="auto"/>
            <w:bottom w:val="none" w:sz="0" w:space="0" w:color="auto"/>
            <w:right w:val="none" w:sz="0" w:space="0" w:color="auto"/>
          </w:divBdr>
        </w:div>
        <w:div w:id="691956784">
          <w:marLeft w:val="216"/>
          <w:marRight w:val="0"/>
          <w:marTop w:val="0"/>
          <w:marBottom w:val="0"/>
          <w:divBdr>
            <w:top w:val="none" w:sz="0" w:space="0" w:color="auto"/>
            <w:left w:val="none" w:sz="0" w:space="0" w:color="auto"/>
            <w:bottom w:val="none" w:sz="0" w:space="0" w:color="auto"/>
            <w:right w:val="none" w:sz="0" w:space="0" w:color="auto"/>
          </w:divBdr>
        </w:div>
        <w:div w:id="791290701">
          <w:marLeft w:val="216"/>
          <w:marRight w:val="0"/>
          <w:marTop w:val="0"/>
          <w:marBottom w:val="0"/>
          <w:divBdr>
            <w:top w:val="none" w:sz="0" w:space="0" w:color="auto"/>
            <w:left w:val="none" w:sz="0" w:space="0" w:color="auto"/>
            <w:bottom w:val="none" w:sz="0" w:space="0" w:color="auto"/>
            <w:right w:val="none" w:sz="0" w:space="0" w:color="auto"/>
          </w:divBdr>
        </w:div>
        <w:div w:id="990135918">
          <w:marLeft w:val="216"/>
          <w:marRight w:val="0"/>
          <w:marTop w:val="0"/>
          <w:marBottom w:val="0"/>
          <w:divBdr>
            <w:top w:val="none" w:sz="0" w:space="0" w:color="auto"/>
            <w:left w:val="none" w:sz="0" w:space="0" w:color="auto"/>
            <w:bottom w:val="none" w:sz="0" w:space="0" w:color="auto"/>
            <w:right w:val="none" w:sz="0" w:space="0" w:color="auto"/>
          </w:divBdr>
        </w:div>
        <w:div w:id="1658263886">
          <w:marLeft w:val="216"/>
          <w:marRight w:val="0"/>
          <w:marTop w:val="0"/>
          <w:marBottom w:val="0"/>
          <w:divBdr>
            <w:top w:val="none" w:sz="0" w:space="0" w:color="auto"/>
            <w:left w:val="none" w:sz="0" w:space="0" w:color="auto"/>
            <w:bottom w:val="none" w:sz="0" w:space="0" w:color="auto"/>
            <w:right w:val="none" w:sz="0" w:space="0" w:color="auto"/>
          </w:divBdr>
        </w:div>
      </w:divsChild>
    </w:div>
    <w:div w:id="825315583">
      <w:bodyDiv w:val="1"/>
      <w:marLeft w:val="0"/>
      <w:marRight w:val="0"/>
      <w:marTop w:val="0"/>
      <w:marBottom w:val="0"/>
      <w:divBdr>
        <w:top w:val="none" w:sz="0" w:space="0" w:color="auto"/>
        <w:left w:val="none" w:sz="0" w:space="0" w:color="auto"/>
        <w:bottom w:val="none" w:sz="0" w:space="0" w:color="auto"/>
        <w:right w:val="none" w:sz="0" w:space="0" w:color="auto"/>
      </w:divBdr>
    </w:div>
    <w:div w:id="835192001">
      <w:bodyDiv w:val="1"/>
      <w:marLeft w:val="0"/>
      <w:marRight w:val="0"/>
      <w:marTop w:val="0"/>
      <w:marBottom w:val="0"/>
      <w:divBdr>
        <w:top w:val="none" w:sz="0" w:space="0" w:color="auto"/>
        <w:left w:val="none" w:sz="0" w:space="0" w:color="auto"/>
        <w:bottom w:val="none" w:sz="0" w:space="0" w:color="auto"/>
        <w:right w:val="none" w:sz="0" w:space="0" w:color="auto"/>
      </w:divBdr>
      <w:divsChild>
        <w:div w:id="669874836">
          <w:marLeft w:val="216"/>
          <w:marRight w:val="0"/>
          <w:marTop w:val="0"/>
          <w:marBottom w:val="0"/>
          <w:divBdr>
            <w:top w:val="none" w:sz="0" w:space="0" w:color="auto"/>
            <w:left w:val="none" w:sz="0" w:space="0" w:color="auto"/>
            <w:bottom w:val="none" w:sz="0" w:space="0" w:color="auto"/>
            <w:right w:val="none" w:sz="0" w:space="0" w:color="auto"/>
          </w:divBdr>
        </w:div>
      </w:divsChild>
    </w:div>
    <w:div w:id="848906908">
      <w:bodyDiv w:val="1"/>
      <w:marLeft w:val="0"/>
      <w:marRight w:val="0"/>
      <w:marTop w:val="0"/>
      <w:marBottom w:val="0"/>
      <w:divBdr>
        <w:top w:val="none" w:sz="0" w:space="0" w:color="auto"/>
        <w:left w:val="none" w:sz="0" w:space="0" w:color="auto"/>
        <w:bottom w:val="none" w:sz="0" w:space="0" w:color="auto"/>
        <w:right w:val="none" w:sz="0" w:space="0" w:color="auto"/>
      </w:divBdr>
    </w:div>
    <w:div w:id="868952053">
      <w:bodyDiv w:val="1"/>
      <w:marLeft w:val="0"/>
      <w:marRight w:val="0"/>
      <w:marTop w:val="0"/>
      <w:marBottom w:val="0"/>
      <w:divBdr>
        <w:top w:val="none" w:sz="0" w:space="0" w:color="auto"/>
        <w:left w:val="none" w:sz="0" w:space="0" w:color="auto"/>
        <w:bottom w:val="none" w:sz="0" w:space="0" w:color="auto"/>
        <w:right w:val="none" w:sz="0" w:space="0" w:color="auto"/>
      </w:divBdr>
      <w:divsChild>
        <w:div w:id="1381127729">
          <w:marLeft w:val="216"/>
          <w:marRight w:val="0"/>
          <w:marTop w:val="0"/>
          <w:marBottom w:val="0"/>
          <w:divBdr>
            <w:top w:val="none" w:sz="0" w:space="0" w:color="auto"/>
            <w:left w:val="none" w:sz="0" w:space="0" w:color="auto"/>
            <w:bottom w:val="none" w:sz="0" w:space="0" w:color="auto"/>
            <w:right w:val="none" w:sz="0" w:space="0" w:color="auto"/>
          </w:divBdr>
        </w:div>
        <w:div w:id="2099328028">
          <w:marLeft w:val="216"/>
          <w:marRight w:val="0"/>
          <w:marTop w:val="0"/>
          <w:marBottom w:val="0"/>
          <w:divBdr>
            <w:top w:val="none" w:sz="0" w:space="0" w:color="auto"/>
            <w:left w:val="none" w:sz="0" w:space="0" w:color="auto"/>
            <w:bottom w:val="none" w:sz="0" w:space="0" w:color="auto"/>
            <w:right w:val="none" w:sz="0" w:space="0" w:color="auto"/>
          </w:divBdr>
        </w:div>
      </w:divsChild>
    </w:div>
    <w:div w:id="870072362">
      <w:bodyDiv w:val="1"/>
      <w:marLeft w:val="0"/>
      <w:marRight w:val="0"/>
      <w:marTop w:val="0"/>
      <w:marBottom w:val="0"/>
      <w:divBdr>
        <w:top w:val="none" w:sz="0" w:space="0" w:color="auto"/>
        <w:left w:val="none" w:sz="0" w:space="0" w:color="auto"/>
        <w:bottom w:val="none" w:sz="0" w:space="0" w:color="auto"/>
        <w:right w:val="none" w:sz="0" w:space="0" w:color="auto"/>
      </w:divBdr>
    </w:div>
    <w:div w:id="873467039">
      <w:bodyDiv w:val="1"/>
      <w:marLeft w:val="0"/>
      <w:marRight w:val="0"/>
      <w:marTop w:val="0"/>
      <w:marBottom w:val="0"/>
      <w:divBdr>
        <w:top w:val="none" w:sz="0" w:space="0" w:color="auto"/>
        <w:left w:val="none" w:sz="0" w:space="0" w:color="auto"/>
        <w:bottom w:val="none" w:sz="0" w:space="0" w:color="auto"/>
        <w:right w:val="none" w:sz="0" w:space="0" w:color="auto"/>
      </w:divBdr>
    </w:div>
    <w:div w:id="894706567">
      <w:bodyDiv w:val="1"/>
      <w:marLeft w:val="0"/>
      <w:marRight w:val="0"/>
      <w:marTop w:val="0"/>
      <w:marBottom w:val="0"/>
      <w:divBdr>
        <w:top w:val="none" w:sz="0" w:space="0" w:color="auto"/>
        <w:left w:val="none" w:sz="0" w:space="0" w:color="auto"/>
        <w:bottom w:val="none" w:sz="0" w:space="0" w:color="auto"/>
        <w:right w:val="none" w:sz="0" w:space="0" w:color="auto"/>
      </w:divBdr>
      <w:divsChild>
        <w:div w:id="567810962">
          <w:marLeft w:val="0"/>
          <w:marRight w:val="0"/>
          <w:marTop w:val="0"/>
          <w:marBottom w:val="0"/>
          <w:divBdr>
            <w:top w:val="none" w:sz="0" w:space="0" w:color="auto"/>
            <w:left w:val="none" w:sz="0" w:space="0" w:color="auto"/>
            <w:bottom w:val="none" w:sz="0" w:space="0" w:color="auto"/>
            <w:right w:val="none" w:sz="0" w:space="0" w:color="auto"/>
          </w:divBdr>
        </w:div>
      </w:divsChild>
    </w:div>
    <w:div w:id="895704889">
      <w:bodyDiv w:val="1"/>
      <w:marLeft w:val="0"/>
      <w:marRight w:val="0"/>
      <w:marTop w:val="0"/>
      <w:marBottom w:val="0"/>
      <w:divBdr>
        <w:top w:val="none" w:sz="0" w:space="0" w:color="auto"/>
        <w:left w:val="none" w:sz="0" w:space="0" w:color="auto"/>
        <w:bottom w:val="none" w:sz="0" w:space="0" w:color="auto"/>
        <w:right w:val="none" w:sz="0" w:space="0" w:color="auto"/>
      </w:divBdr>
      <w:divsChild>
        <w:div w:id="1631086951">
          <w:marLeft w:val="0"/>
          <w:marRight w:val="0"/>
          <w:marTop w:val="0"/>
          <w:marBottom w:val="0"/>
          <w:divBdr>
            <w:top w:val="none" w:sz="0" w:space="0" w:color="auto"/>
            <w:left w:val="none" w:sz="0" w:space="0" w:color="auto"/>
            <w:bottom w:val="none" w:sz="0" w:space="0" w:color="auto"/>
            <w:right w:val="none" w:sz="0" w:space="0" w:color="auto"/>
          </w:divBdr>
        </w:div>
      </w:divsChild>
    </w:div>
    <w:div w:id="897283214">
      <w:bodyDiv w:val="1"/>
      <w:marLeft w:val="0"/>
      <w:marRight w:val="0"/>
      <w:marTop w:val="0"/>
      <w:marBottom w:val="0"/>
      <w:divBdr>
        <w:top w:val="none" w:sz="0" w:space="0" w:color="auto"/>
        <w:left w:val="none" w:sz="0" w:space="0" w:color="auto"/>
        <w:bottom w:val="none" w:sz="0" w:space="0" w:color="auto"/>
        <w:right w:val="none" w:sz="0" w:space="0" w:color="auto"/>
      </w:divBdr>
    </w:div>
    <w:div w:id="899249210">
      <w:bodyDiv w:val="1"/>
      <w:marLeft w:val="0"/>
      <w:marRight w:val="0"/>
      <w:marTop w:val="0"/>
      <w:marBottom w:val="0"/>
      <w:divBdr>
        <w:top w:val="none" w:sz="0" w:space="0" w:color="auto"/>
        <w:left w:val="none" w:sz="0" w:space="0" w:color="auto"/>
        <w:bottom w:val="none" w:sz="0" w:space="0" w:color="auto"/>
        <w:right w:val="none" w:sz="0" w:space="0" w:color="auto"/>
      </w:divBdr>
    </w:div>
    <w:div w:id="913511046">
      <w:bodyDiv w:val="1"/>
      <w:marLeft w:val="0"/>
      <w:marRight w:val="0"/>
      <w:marTop w:val="0"/>
      <w:marBottom w:val="0"/>
      <w:divBdr>
        <w:top w:val="none" w:sz="0" w:space="0" w:color="auto"/>
        <w:left w:val="none" w:sz="0" w:space="0" w:color="auto"/>
        <w:bottom w:val="none" w:sz="0" w:space="0" w:color="auto"/>
        <w:right w:val="none" w:sz="0" w:space="0" w:color="auto"/>
      </w:divBdr>
      <w:divsChild>
        <w:div w:id="745566471">
          <w:marLeft w:val="0"/>
          <w:marRight w:val="0"/>
          <w:marTop w:val="0"/>
          <w:marBottom w:val="0"/>
          <w:divBdr>
            <w:top w:val="none" w:sz="0" w:space="0" w:color="auto"/>
            <w:left w:val="none" w:sz="0" w:space="0" w:color="auto"/>
            <w:bottom w:val="none" w:sz="0" w:space="0" w:color="auto"/>
            <w:right w:val="none" w:sz="0" w:space="0" w:color="auto"/>
          </w:divBdr>
        </w:div>
      </w:divsChild>
    </w:div>
    <w:div w:id="916672540">
      <w:bodyDiv w:val="1"/>
      <w:marLeft w:val="0"/>
      <w:marRight w:val="0"/>
      <w:marTop w:val="0"/>
      <w:marBottom w:val="0"/>
      <w:divBdr>
        <w:top w:val="none" w:sz="0" w:space="0" w:color="auto"/>
        <w:left w:val="none" w:sz="0" w:space="0" w:color="auto"/>
        <w:bottom w:val="none" w:sz="0" w:space="0" w:color="auto"/>
        <w:right w:val="none" w:sz="0" w:space="0" w:color="auto"/>
      </w:divBdr>
    </w:div>
    <w:div w:id="927233127">
      <w:bodyDiv w:val="1"/>
      <w:marLeft w:val="0"/>
      <w:marRight w:val="0"/>
      <w:marTop w:val="0"/>
      <w:marBottom w:val="0"/>
      <w:divBdr>
        <w:top w:val="none" w:sz="0" w:space="0" w:color="auto"/>
        <w:left w:val="none" w:sz="0" w:space="0" w:color="auto"/>
        <w:bottom w:val="none" w:sz="0" w:space="0" w:color="auto"/>
        <w:right w:val="none" w:sz="0" w:space="0" w:color="auto"/>
      </w:divBdr>
    </w:div>
    <w:div w:id="927614603">
      <w:bodyDiv w:val="1"/>
      <w:marLeft w:val="0"/>
      <w:marRight w:val="0"/>
      <w:marTop w:val="0"/>
      <w:marBottom w:val="0"/>
      <w:divBdr>
        <w:top w:val="none" w:sz="0" w:space="0" w:color="auto"/>
        <w:left w:val="none" w:sz="0" w:space="0" w:color="auto"/>
        <w:bottom w:val="none" w:sz="0" w:space="0" w:color="auto"/>
        <w:right w:val="none" w:sz="0" w:space="0" w:color="auto"/>
      </w:divBdr>
    </w:div>
    <w:div w:id="930118821">
      <w:bodyDiv w:val="1"/>
      <w:marLeft w:val="0"/>
      <w:marRight w:val="0"/>
      <w:marTop w:val="0"/>
      <w:marBottom w:val="0"/>
      <w:divBdr>
        <w:top w:val="none" w:sz="0" w:space="0" w:color="auto"/>
        <w:left w:val="none" w:sz="0" w:space="0" w:color="auto"/>
        <w:bottom w:val="none" w:sz="0" w:space="0" w:color="auto"/>
        <w:right w:val="none" w:sz="0" w:space="0" w:color="auto"/>
      </w:divBdr>
    </w:div>
    <w:div w:id="940264815">
      <w:bodyDiv w:val="1"/>
      <w:marLeft w:val="0"/>
      <w:marRight w:val="0"/>
      <w:marTop w:val="0"/>
      <w:marBottom w:val="0"/>
      <w:divBdr>
        <w:top w:val="none" w:sz="0" w:space="0" w:color="auto"/>
        <w:left w:val="none" w:sz="0" w:space="0" w:color="auto"/>
        <w:bottom w:val="none" w:sz="0" w:space="0" w:color="auto"/>
        <w:right w:val="none" w:sz="0" w:space="0" w:color="auto"/>
      </w:divBdr>
      <w:divsChild>
        <w:div w:id="934943804">
          <w:marLeft w:val="216"/>
          <w:marRight w:val="0"/>
          <w:marTop w:val="0"/>
          <w:marBottom w:val="0"/>
          <w:divBdr>
            <w:top w:val="none" w:sz="0" w:space="0" w:color="auto"/>
            <w:left w:val="none" w:sz="0" w:space="0" w:color="auto"/>
            <w:bottom w:val="none" w:sz="0" w:space="0" w:color="auto"/>
            <w:right w:val="none" w:sz="0" w:space="0" w:color="auto"/>
          </w:divBdr>
        </w:div>
      </w:divsChild>
    </w:div>
    <w:div w:id="947853940">
      <w:bodyDiv w:val="1"/>
      <w:marLeft w:val="0"/>
      <w:marRight w:val="0"/>
      <w:marTop w:val="0"/>
      <w:marBottom w:val="0"/>
      <w:divBdr>
        <w:top w:val="none" w:sz="0" w:space="0" w:color="auto"/>
        <w:left w:val="none" w:sz="0" w:space="0" w:color="auto"/>
        <w:bottom w:val="none" w:sz="0" w:space="0" w:color="auto"/>
        <w:right w:val="none" w:sz="0" w:space="0" w:color="auto"/>
      </w:divBdr>
      <w:divsChild>
        <w:div w:id="420034195">
          <w:marLeft w:val="0"/>
          <w:marRight w:val="0"/>
          <w:marTop w:val="0"/>
          <w:marBottom w:val="0"/>
          <w:divBdr>
            <w:top w:val="none" w:sz="0" w:space="0" w:color="auto"/>
            <w:left w:val="none" w:sz="0" w:space="0" w:color="auto"/>
            <w:bottom w:val="none" w:sz="0" w:space="0" w:color="auto"/>
            <w:right w:val="none" w:sz="0" w:space="0" w:color="auto"/>
          </w:divBdr>
        </w:div>
      </w:divsChild>
    </w:div>
    <w:div w:id="952444024">
      <w:bodyDiv w:val="1"/>
      <w:marLeft w:val="0"/>
      <w:marRight w:val="0"/>
      <w:marTop w:val="0"/>
      <w:marBottom w:val="0"/>
      <w:divBdr>
        <w:top w:val="none" w:sz="0" w:space="0" w:color="auto"/>
        <w:left w:val="none" w:sz="0" w:space="0" w:color="auto"/>
        <w:bottom w:val="none" w:sz="0" w:space="0" w:color="auto"/>
        <w:right w:val="none" w:sz="0" w:space="0" w:color="auto"/>
      </w:divBdr>
    </w:div>
    <w:div w:id="957251338">
      <w:bodyDiv w:val="1"/>
      <w:marLeft w:val="0"/>
      <w:marRight w:val="0"/>
      <w:marTop w:val="0"/>
      <w:marBottom w:val="0"/>
      <w:divBdr>
        <w:top w:val="none" w:sz="0" w:space="0" w:color="auto"/>
        <w:left w:val="none" w:sz="0" w:space="0" w:color="auto"/>
        <w:bottom w:val="none" w:sz="0" w:space="0" w:color="auto"/>
        <w:right w:val="none" w:sz="0" w:space="0" w:color="auto"/>
      </w:divBdr>
    </w:div>
    <w:div w:id="958339289">
      <w:bodyDiv w:val="1"/>
      <w:marLeft w:val="0"/>
      <w:marRight w:val="0"/>
      <w:marTop w:val="0"/>
      <w:marBottom w:val="0"/>
      <w:divBdr>
        <w:top w:val="none" w:sz="0" w:space="0" w:color="auto"/>
        <w:left w:val="none" w:sz="0" w:space="0" w:color="auto"/>
        <w:bottom w:val="none" w:sz="0" w:space="0" w:color="auto"/>
        <w:right w:val="none" w:sz="0" w:space="0" w:color="auto"/>
      </w:divBdr>
      <w:divsChild>
        <w:div w:id="1578515431">
          <w:marLeft w:val="216"/>
          <w:marRight w:val="0"/>
          <w:marTop w:val="0"/>
          <w:marBottom w:val="0"/>
          <w:divBdr>
            <w:top w:val="none" w:sz="0" w:space="0" w:color="auto"/>
            <w:left w:val="none" w:sz="0" w:space="0" w:color="auto"/>
            <w:bottom w:val="none" w:sz="0" w:space="0" w:color="auto"/>
            <w:right w:val="none" w:sz="0" w:space="0" w:color="auto"/>
          </w:divBdr>
        </w:div>
      </w:divsChild>
    </w:div>
    <w:div w:id="971206267">
      <w:bodyDiv w:val="1"/>
      <w:marLeft w:val="0"/>
      <w:marRight w:val="0"/>
      <w:marTop w:val="0"/>
      <w:marBottom w:val="0"/>
      <w:divBdr>
        <w:top w:val="none" w:sz="0" w:space="0" w:color="auto"/>
        <w:left w:val="none" w:sz="0" w:space="0" w:color="auto"/>
        <w:bottom w:val="none" w:sz="0" w:space="0" w:color="auto"/>
        <w:right w:val="none" w:sz="0" w:space="0" w:color="auto"/>
      </w:divBdr>
    </w:div>
    <w:div w:id="973098433">
      <w:bodyDiv w:val="1"/>
      <w:marLeft w:val="0"/>
      <w:marRight w:val="0"/>
      <w:marTop w:val="0"/>
      <w:marBottom w:val="0"/>
      <w:divBdr>
        <w:top w:val="none" w:sz="0" w:space="0" w:color="auto"/>
        <w:left w:val="none" w:sz="0" w:space="0" w:color="auto"/>
        <w:bottom w:val="none" w:sz="0" w:space="0" w:color="auto"/>
        <w:right w:val="none" w:sz="0" w:space="0" w:color="auto"/>
      </w:divBdr>
    </w:div>
    <w:div w:id="987438228">
      <w:bodyDiv w:val="1"/>
      <w:marLeft w:val="0"/>
      <w:marRight w:val="0"/>
      <w:marTop w:val="0"/>
      <w:marBottom w:val="0"/>
      <w:divBdr>
        <w:top w:val="none" w:sz="0" w:space="0" w:color="auto"/>
        <w:left w:val="none" w:sz="0" w:space="0" w:color="auto"/>
        <w:bottom w:val="none" w:sz="0" w:space="0" w:color="auto"/>
        <w:right w:val="none" w:sz="0" w:space="0" w:color="auto"/>
      </w:divBdr>
    </w:div>
    <w:div w:id="999700067">
      <w:bodyDiv w:val="1"/>
      <w:marLeft w:val="0"/>
      <w:marRight w:val="0"/>
      <w:marTop w:val="0"/>
      <w:marBottom w:val="0"/>
      <w:divBdr>
        <w:top w:val="none" w:sz="0" w:space="0" w:color="auto"/>
        <w:left w:val="none" w:sz="0" w:space="0" w:color="auto"/>
        <w:bottom w:val="none" w:sz="0" w:space="0" w:color="auto"/>
        <w:right w:val="none" w:sz="0" w:space="0" w:color="auto"/>
      </w:divBdr>
    </w:div>
    <w:div w:id="1022244173">
      <w:bodyDiv w:val="1"/>
      <w:marLeft w:val="0"/>
      <w:marRight w:val="0"/>
      <w:marTop w:val="0"/>
      <w:marBottom w:val="0"/>
      <w:divBdr>
        <w:top w:val="none" w:sz="0" w:space="0" w:color="auto"/>
        <w:left w:val="none" w:sz="0" w:space="0" w:color="auto"/>
        <w:bottom w:val="none" w:sz="0" w:space="0" w:color="auto"/>
        <w:right w:val="none" w:sz="0" w:space="0" w:color="auto"/>
      </w:divBdr>
      <w:divsChild>
        <w:div w:id="1263142847">
          <w:marLeft w:val="216"/>
          <w:marRight w:val="0"/>
          <w:marTop w:val="0"/>
          <w:marBottom w:val="0"/>
          <w:divBdr>
            <w:top w:val="none" w:sz="0" w:space="0" w:color="auto"/>
            <w:left w:val="none" w:sz="0" w:space="0" w:color="auto"/>
            <w:bottom w:val="none" w:sz="0" w:space="0" w:color="auto"/>
            <w:right w:val="none" w:sz="0" w:space="0" w:color="auto"/>
          </w:divBdr>
        </w:div>
      </w:divsChild>
    </w:div>
    <w:div w:id="1025786644">
      <w:bodyDiv w:val="1"/>
      <w:marLeft w:val="0"/>
      <w:marRight w:val="0"/>
      <w:marTop w:val="0"/>
      <w:marBottom w:val="0"/>
      <w:divBdr>
        <w:top w:val="none" w:sz="0" w:space="0" w:color="auto"/>
        <w:left w:val="none" w:sz="0" w:space="0" w:color="auto"/>
        <w:bottom w:val="none" w:sz="0" w:space="0" w:color="auto"/>
        <w:right w:val="none" w:sz="0" w:space="0" w:color="auto"/>
      </w:divBdr>
      <w:divsChild>
        <w:div w:id="2027321924">
          <w:marLeft w:val="0"/>
          <w:marRight w:val="0"/>
          <w:marTop w:val="0"/>
          <w:marBottom w:val="0"/>
          <w:divBdr>
            <w:top w:val="none" w:sz="0" w:space="0" w:color="auto"/>
            <w:left w:val="none" w:sz="0" w:space="0" w:color="auto"/>
            <w:bottom w:val="none" w:sz="0" w:space="0" w:color="auto"/>
            <w:right w:val="none" w:sz="0" w:space="0" w:color="auto"/>
          </w:divBdr>
        </w:div>
      </w:divsChild>
    </w:div>
    <w:div w:id="1030765753">
      <w:bodyDiv w:val="1"/>
      <w:marLeft w:val="0"/>
      <w:marRight w:val="0"/>
      <w:marTop w:val="0"/>
      <w:marBottom w:val="0"/>
      <w:divBdr>
        <w:top w:val="none" w:sz="0" w:space="0" w:color="auto"/>
        <w:left w:val="none" w:sz="0" w:space="0" w:color="auto"/>
        <w:bottom w:val="none" w:sz="0" w:space="0" w:color="auto"/>
        <w:right w:val="none" w:sz="0" w:space="0" w:color="auto"/>
      </w:divBdr>
      <w:divsChild>
        <w:div w:id="1166435263">
          <w:marLeft w:val="0"/>
          <w:marRight w:val="0"/>
          <w:marTop w:val="0"/>
          <w:marBottom w:val="0"/>
          <w:divBdr>
            <w:top w:val="none" w:sz="0" w:space="0" w:color="auto"/>
            <w:left w:val="none" w:sz="0" w:space="0" w:color="auto"/>
            <w:bottom w:val="none" w:sz="0" w:space="0" w:color="auto"/>
            <w:right w:val="none" w:sz="0" w:space="0" w:color="auto"/>
          </w:divBdr>
        </w:div>
      </w:divsChild>
    </w:div>
    <w:div w:id="1040472185">
      <w:bodyDiv w:val="1"/>
      <w:marLeft w:val="0"/>
      <w:marRight w:val="0"/>
      <w:marTop w:val="0"/>
      <w:marBottom w:val="0"/>
      <w:divBdr>
        <w:top w:val="none" w:sz="0" w:space="0" w:color="auto"/>
        <w:left w:val="none" w:sz="0" w:space="0" w:color="auto"/>
        <w:bottom w:val="none" w:sz="0" w:space="0" w:color="auto"/>
        <w:right w:val="none" w:sz="0" w:space="0" w:color="auto"/>
      </w:divBdr>
    </w:div>
    <w:div w:id="1044712804">
      <w:bodyDiv w:val="1"/>
      <w:marLeft w:val="0"/>
      <w:marRight w:val="0"/>
      <w:marTop w:val="0"/>
      <w:marBottom w:val="0"/>
      <w:divBdr>
        <w:top w:val="none" w:sz="0" w:space="0" w:color="auto"/>
        <w:left w:val="none" w:sz="0" w:space="0" w:color="auto"/>
        <w:bottom w:val="none" w:sz="0" w:space="0" w:color="auto"/>
        <w:right w:val="none" w:sz="0" w:space="0" w:color="auto"/>
      </w:divBdr>
    </w:div>
    <w:div w:id="1051533706">
      <w:bodyDiv w:val="1"/>
      <w:marLeft w:val="0"/>
      <w:marRight w:val="0"/>
      <w:marTop w:val="0"/>
      <w:marBottom w:val="0"/>
      <w:divBdr>
        <w:top w:val="none" w:sz="0" w:space="0" w:color="auto"/>
        <w:left w:val="none" w:sz="0" w:space="0" w:color="auto"/>
        <w:bottom w:val="none" w:sz="0" w:space="0" w:color="auto"/>
        <w:right w:val="none" w:sz="0" w:space="0" w:color="auto"/>
      </w:divBdr>
    </w:div>
    <w:div w:id="1059669179">
      <w:bodyDiv w:val="1"/>
      <w:marLeft w:val="0"/>
      <w:marRight w:val="0"/>
      <w:marTop w:val="0"/>
      <w:marBottom w:val="0"/>
      <w:divBdr>
        <w:top w:val="none" w:sz="0" w:space="0" w:color="auto"/>
        <w:left w:val="none" w:sz="0" w:space="0" w:color="auto"/>
        <w:bottom w:val="none" w:sz="0" w:space="0" w:color="auto"/>
        <w:right w:val="none" w:sz="0" w:space="0" w:color="auto"/>
      </w:divBdr>
      <w:divsChild>
        <w:div w:id="1969117011">
          <w:marLeft w:val="216"/>
          <w:marRight w:val="0"/>
          <w:marTop w:val="0"/>
          <w:marBottom w:val="0"/>
          <w:divBdr>
            <w:top w:val="none" w:sz="0" w:space="0" w:color="auto"/>
            <w:left w:val="none" w:sz="0" w:space="0" w:color="auto"/>
            <w:bottom w:val="none" w:sz="0" w:space="0" w:color="auto"/>
            <w:right w:val="none" w:sz="0" w:space="0" w:color="auto"/>
          </w:divBdr>
        </w:div>
      </w:divsChild>
    </w:div>
    <w:div w:id="1063214885">
      <w:bodyDiv w:val="1"/>
      <w:marLeft w:val="0"/>
      <w:marRight w:val="0"/>
      <w:marTop w:val="0"/>
      <w:marBottom w:val="0"/>
      <w:divBdr>
        <w:top w:val="none" w:sz="0" w:space="0" w:color="auto"/>
        <w:left w:val="none" w:sz="0" w:space="0" w:color="auto"/>
        <w:bottom w:val="none" w:sz="0" w:space="0" w:color="auto"/>
        <w:right w:val="none" w:sz="0" w:space="0" w:color="auto"/>
      </w:divBdr>
    </w:div>
    <w:div w:id="1087581436">
      <w:bodyDiv w:val="1"/>
      <w:marLeft w:val="0"/>
      <w:marRight w:val="0"/>
      <w:marTop w:val="0"/>
      <w:marBottom w:val="0"/>
      <w:divBdr>
        <w:top w:val="none" w:sz="0" w:space="0" w:color="auto"/>
        <w:left w:val="none" w:sz="0" w:space="0" w:color="auto"/>
        <w:bottom w:val="none" w:sz="0" w:space="0" w:color="auto"/>
        <w:right w:val="none" w:sz="0" w:space="0" w:color="auto"/>
      </w:divBdr>
      <w:divsChild>
        <w:div w:id="693069566">
          <w:marLeft w:val="547"/>
          <w:marRight w:val="0"/>
          <w:marTop w:val="0"/>
          <w:marBottom w:val="0"/>
          <w:divBdr>
            <w:top w:val="none" w:sz="0" w:space="0" w:color="auto"/>
            <w:left w:val="none" w:sz="0" w:space="0" w:color="auto"/>
            <w:bottom w:val="none" w:sz="0" w:space="0" w:color="auto"/>
            <w:right w:val="none" w:sz="0" w:space="0" w:color="auto"/>
          </w:divBdr>
        </w:div>
      </w:divsChild>
    </w:div>
    <w:div w:id="1091585851">
      <w:bodyDiv w:val="1"/>
      <w:marLeft w:val="0"/>
      <w:marRight w:val="0"/>
      <w:marTop w:val="0"/>
      <w:marBottom w:val="0"/>
      <w:divBdr>
        <w:top w:val="none" w:sz="0" w:space="0" w:color="auto"/>
        <w:left w:val="none" w:sz="0" w:space="0" w:color="auto"/>
        <w:bottom w:val="none" w:sz="0" w:space="0" w:color="auto"/>
        <w:right w:val="none" w:sz="0" w:space="0" w:color="auto"/>
      </w:divBdr>
    </w:div>
    <w:div w:id="1094399638">
      <w:bodyDiv w:val="1"/>
      <w:marLeft w:val="0"/>
      <w:marRight w:val="0"/>
      <w:marTop w:val="0"/>
      <w:marBottom w:val="0"/>
      <w:divBdr>
        <w:top w:val="none" w:sz="0" w:space="0" w:color="auto"/>
        <w:left w:val="none" w:sz="0" w:space="0" w:color="auto"/>
        <w:bottom w:val="none" w:sz="0" w:space="0" w:color="auto"/>
        <w:right w:val="none" w:sz="0" w:space="0" w:color="auto"/>
      </w:divBdr>
      <w:divsChild>
        <w:div w:id="97801871">
          <w:marLeft w:val="0"/>
          <w:marRight w:val="0"/>
          <w:marTop w:val="0"/>
          <w:marBottom w:val="0"/>
          <w:divBdr>
            <w:top w:val="none" w:sz="0" w:space="0" w:color="auto"/>
            <w:left w:val="none" w:sz="0" w:space="0" w:color="auto"/>
            <w:bottom w:val="none" w:sz="0" w:space="0" w:color="auto"/>
            <w:right w:val="none" w:sz="0" w:space="0" w:color="auto"/>
          </w:divBdr>
        </w:div>
      </w:divsChild>
    </w:div>
    <w:div w:id="1095054083">
      <w:bodyDiv w:val="1"/>
      <w:marLeft w:val="0"/>
      <w:marRight w:val="0"/>
      <w:marTop w:val="0"/>
      <w:marBottom w:val="0"/>
      <w:divBdr>
        <w:top w:val="none" w:sz="0" w:space="0" w:color="auto"/>
        <w:left w:val="none" w:sz="0" w:space="0" w:color="auto"/>
        <w:bottom w:val="none" w:sz="0" w:space="0" w:color="auto"/>
        <w:right w:val="none" w:sz="0" w:space="0" w:color="auto"/>
      </w:divBdr>
      <w:divsChild>
        <w:div w:id="2109081592">
          <w:marLeft w:val="274"/>
          <w:marRight w:val="0"/>
          <w:marTop w:val="0"/>
          <w:marBottom w:val="0"/>
          <w:divBdr>
            <w:top w:val="none" w:sz="0" w:space="0" w:color="auto"/>
            <w:left w:val="none" w:sz="0" w:space="0" w:color="auto"/>
            <w:bottom w:val="none" w:sz="0" w:space="0" w:color="auto"/>
            <w:right w:val="none" w:sz="0" w:space="0" w:color="auto"/>
          </w:divBdr>
        </w:div>
      </w:divsChild>
    </w:div>
    <w:div w:id="1097099687">
      <w:bodyDiv w:val="1"/>
      <w:marLeft w:val="0"/>
      <w:marRight w:val="0"/>
      <w:marTop w:val="0"/>
      <w:marBottom w:val="0"/>
      <w:divBdr>
        <w:top w:val="none" w:sz="0" w:space="0" w:color="auto"/>
        <w:left w:val="none" w:sz="0" w:space="0" w:color="auto"/>
        <w:bottom w:val="none" w:sz="0" w:space="0" w:color="auto"/>
        <w:right w:val="none" w:sz="0" w:space="0" w:color="auto"/>
      </w:divBdr>
    </w:div>
    <w:div w:id="1099839022">
      <w:bodyDiv w:val="1"/>
      <w:marLeft w:val="0"/>
      <w:marRight w:val="0"/>
      <w:marTop w:val="0"/>
      <w:marBottom w:val="0"/>
      <w:divBdr>
        <w:top w:val="none" w:sz="0" w:space="0" w:color="auto"/>
        <w:left w:val="none" w:sz="0" w:space="0" w:color="auto"/>
        <w:bottom w:val="none" w:sz="0" w:space="0" w:color="auto"/>
        <w:right w:val="none" w:sz="0" w:space="0" w:color="auto"/>
      </w:divBdr>
    </w:div>
    <w:div w:id="1101293994">
      <w:bodyDiv w:val="1"/>
      <w:marLeft w:val="0"/>
      <w:marRight w:val="0"/>
      <w:marTop w:val="0"/>
      <w:marBottom w:val="0"/>
      <w:divBdr>
        <w:top w:val="none" w:sz="0" w:space="0" w:color="auto"/>
        <w:left w:val="none" w:sz="0" w:space="0" w:color="auto"/>
        <w:bottom w:val="none" w:sz="0" w:space="0" w:color="auto"/>
        <w:right w:val="none" w:sz="0" w:space="0" w:color="auto"/>
      </w:divBdr>
    </w:div>
    <w:div w:id="1105461593">
      <w:bodyDiv w:val="1"/>
      <w:marLeft w:val="0"/>
      <w:marRight w:val="0"/>
      <w:marTop w:val="0"/>
      <w:marBottom w:val="0"/>
      <w:divBdr>
        <w:top w:val="none" w:sz="0" w:space="0" w:color="auto"/>
        <w:left w:val="none" w:sz="0" w:space="0" w:color="auto"/>
        <w:bottom w:val="none" w:sz="0" w:space="0" w:color="auto"/>
        <w:right w:val="none" w:sz="0" w:space="0" w:color="auto"/>
      </w:divBdr>
      <w:divsChild>
        <w:div w:id="204760496">
          <w:marLeft w:val="274"/>
          <w:marRight w:val="0"/>
          <w:marTop w:val="60"/>
          <w:marBottom w:val="60"/>
          <w:divBdr>
            <w:top w:val="none" w:sz="0" w:space="0" w:color="auto"/>
            <w:left w:val="none" w:sz="0" w:space="0" w:color="auto"/>
            <w:bottom w:val="none" w:sz="0" w:space="0" w:color="auto"/>
            <w:right w:val="none" w:sz="0" w:space="0" w:color="auto"/>
          </w:divBdr>
        </w:div>
      </w:divsChild>
    </w:div>
    <w:div w:id="1107235991">
      <w:bodyDiv w:val="1"/>
      <w:marLeft w:val="0"/>
      <w:marRight w:val="0"/>
      <w:marTop w:val="0"/>
      <w:marBottom w:val="0"/>
      <w:divBdr>
        <w:top w:val="none" w:sz="0" w:space="0" w:color="auto"/>
        <w:left w:val="none" w:sz="0" w:space="0" w:color="auto"/>
        <w:bottom w:val="none" w:sz="0" w:space="0" w:color="auto"/>
        <w:right w:val="none" w:sz="0" w:space="0" w:color="auto"/>
      </w:divBdr>
      <w:divsChild>
        <w:div w:id="529419314">
          <w:marLeft w:val="274"/>
          <w:marRight w:val="0"/>
          <w:marTop w:val="0"/>
          <w:marBottom w:val="0"/>
          <w:divBdr>
            <w:top w:val="none" w:sz="0" w:space="0" w:color="auto"/>
            <w:left w:val="none" w:sz="0" w:space="0" w:color="auto"/>
            <w:bottom w:val="none" w:sz="0" w:space="0" w:color="auto"/>
            <w:right w:val="none" w:sz="0" w:space="0" w:color="auto"/>
          </w:divBdr>
        </w:div>
      </w:divsChild>
    </w:div>
    <w:div w:id="1108311808">
      <w:bodyDiv w:val="1"/>
      <w:marLeft w:val="0"/>
      <w:marRight w:val="0"/>
      <w:marTop w:val="0"/>
      <w:marBottom w:val="0"/>
      <w:divBdr>
        <w:top w:val="none" w:sz="0" w:space="0" w:color="auto"/>
        <w:left w:val="none" w:sz="0" w:space="0" w:color="auto"/>
        <w:bottom w:val="none" w:sz="0" w:space="0" w:color="auto"/>
        <w:right w:val="none" w:sz="0" w:space="0" w:color="auto"/>
      </w:divBdr>
    </w:div>
    <w:div w:id="1110395550">
      <w:bodyDiv w:val="1"/>
      <w:marLeft w:val="0"/>
      <w:marRight w:val="0"/>
      <w:marTop w:val="0"/>
      <w:marBottom w:val="0"/>
      <w:divBdr>
        <w:top w:val="none" w:sz="0" w:space="0" w:color="auto"/>
        <w:left w:val="none" w:sz="0" w:space="0" w:color="auto"/>
        <w:bottom w:val="none" w:sz="0" w:space="0" w:color="auto"/>
        <w:right w:val="none" w:sz="0" w:space="0" w:color="auto"/>
      </w:divBdr>
    </w:div>
    <w:div w:id="1110902124">
      <w:bodyDiv w:val="1"/>
      <w:marLeft w:val="0"/>
      <w:marRight w:val="0"/>
      <w:marTop w:val="0"/>
      <w:marBottom w:val="0"/>
      <w:divBdr>
        <w:top w:val="none" w:sz="0" w:space="0" w:color="auto"/>
        <w:left w:val="none" w:sz="0" w:space="0" w:color="auto"/>
        <w:bottom w:val="none" w:sz="0" w:space="0" w:color="auto"/>
        <w:right w:val="none" w:sz="0" w:space="0" w:color="auto"/>
      </w:divBdr>
    </w:div>
    <w:div w:id="1115903261">
      <w:bodyDiv w:val="1"/>
      <w:marLeft w:val="0"/>
      <w:marRight w:val="0"/>
      <w:marTop w:val="0"/>
      <w:marBottom w:val="0"/>
      <w:divBdr>
        <w:top w:val="none" w:sz="0" w:space="0" w:color="auto"/>
        <w:left w:val="none" w:sz="0" w:space="0" w:color="auto"/>
        <w:bottom w:val="none" w:sz="0" w:space="0" w:color="auto"/>
        <w:right w:val="none" w:sz="0" w:space="0" w:color="auto"/>
      </w:divBdr>
      <w:divsChild>
        <w:div w:id="1586954752">
          <w:marLeft w:val="216"/>
          <w:marRight w:val="0"/>
          <w:marTop w:val="0"/>
          <w:marBottom w:val="0"/>
          <w:divBdr>
            <w:top w:val="none" w:sz="0" w:space="0" w:color="auto"/>
            <w:left w:val="none" w:sz="0" w:space="0" w:color="auto"/>
            <w:bottom w:val="none" w:sz="0" w:space="0" w:color="auto"/>
            <w:right w:val="none" w:sz="0" w:space="0" w:color="auto"/>
          </w:divBdr>
        </w:div>
      </w:divsChild>
    </w:div>
    <w:div w:id="1125975040">
      <w:bodyDiv w:val="1"/>
      <w:marLeft w:val="0"/>
      <w:marRight w:val="0"/>
      <w:marTop w:val="0"/>
      <w:marBottom w:val="0"/>
      <w:divBdr>
        <w:top w:val="none" w:sz="0" w:space="0" w:color="auto"/>
        <w:left w:val="none" w:sz="0" w:space="0" w:color="auto"/>
        <w:bottom w:val="none" w:sz="0" w:space="0" w:color="auto"/>
        <w:right w:val="none" w:sz="0" w:space="0" w:color="auto"/>
      </w:divBdr>
    </w:div>
    <w:div w:id="1126238138">
      <w:bodyDiv w:val="1"/>
      <w:marLeft w:val="0"/>
      <w:marRight w:val="0"/>
      <w:marTop w:val="0"/>
      <w:marBottom w:val="0"/>
      <w:divBdr>
        <w:top w:val="none" w:sz="0" w:space="0" w:color="auto"/>
        <w:left w:val="none" w:sz="0" w:space="0" w:color="auto"/>
        <w:bottom w:val="none" w:sz="0" w:space="0" w:color="auto"/>
        <w:right w:val="none" w:sz="0" w:space="0" w:color="auto"/>
      </w:divBdr>
    </w:div>
    <w:div w:id="1133519083">
      <w:bodyDiv w:val="1"/>
      <w:marLeft w:val="0"/>
      <w:marRight w:val="0"/>
      <w:marTop w:val="0"/>
      <w:marBottom w:val="0"/>
      <w:divBdr>
        <w:top w:val="none" w:sz="0" w:space="0" w:color="auto"/>
        <w:left w:val="none" w:sz="0" w:space="0" w:color="auto"/>
        <w:bottom w:val="none" w:sz="0" w:space="0" w:color="auto"/>
        <w:right w:val="none" w:sz="0" w:space="0" w:color="auto"/>
      </w:divBdr>
    </w:div>
    <w:div w:id="1134565604">
      <w:bodyDiv w:val="1"/>
      <w:marLeft w:val="0"/>
      <w:marRight w:val="0"/>
      <w:marTop w:val="0"/>
      <w:marBottom w:val="0"/>
      <w:divBdr>
        <w:top w:val="none" w:sz="0" w:space="0" w:color="auto"/>
        <w:left w:val="none" w:sz="0" w:space="0" w:color="auto"/>
        <w:bottom w:val="none" w:sz="0" w:space="0" w:color="auto"/>
        <w:right w:val="none" w:sz="0" w:space="0" w:color="auto"/>
      </w:divBdr>
    </w:div>
    <w:div w:id="1146581742">
      <w:bodyDiv w:val="1"/>
      <w:marLeft w:val="0"/>
      <w:marRight w:val="0"/>
      <w:marTop w:val="0"/>
      <w:marBottom w:val="0"/>
      <w:divBdr>
        <w:top w:val="none" w:sz="0" w:space="0" w:color="auto"/>
        <w:left w:val="none" w:sz="0" w:space="0" w:color="auto"/>
        <w:bottom w:val="none" w:sz="0" w:space="0" w:color="auto"/>
        <w:right w:val="none" w:sz="0" w:space="0" w:color="auto"/>
      </w:divBdr>
    </w:div>
    <w:div w:id="1163198912">
      <w:bodyDiv w:val="1"/>
      <w:marLeft w:val="0"/>
      <w:marRight w:val="0"/>
      <w:marTop w:val="0"/>
      <w:marBottom w:val="0"/>
      <w:divBdr>
        <w:top w:val="none" w:sz="0" w:space="0" w:color="auto"/>
        <w:left w:val="none" w:sz="0" w:space="0" w:color="auto"/>
        <w:bottom w:val="none" w:sz="0" w:space="0" w:color="auto"/>
        <w:right w:val="none" w:sz="0" w:space="0" w:color="auto"/>
      </w:divBdr>
    </w:div>
    <w:div w:id="1166244116">
      <w:bodyDiv w:val="1"/>
      <w:marLeft w:val="0"/>
      <w:marRight w:val="0"/>
      <w:marTop w:val="0"/>
      <w:marBottom w:val="0"/>
      <w:divBdr>
        <w:top w:val="none" w:sz="0" w:space="0" w:color="auto"/>
        <w:left w:val="none" w:sz="0" w:space="0" w:color="auto"/>
        <w:bottom w:val="none" w:sz="0" w:space="0" w:color="auto"/>
        <w:right w:val="none" w:sz="0" w:space="0" w:color="auto"/>
      </w:divBdr>
    </w:div>
    <w:div w:id="1166365221">
      <w:bodyDiv w:val="1"/>
      <w:marLeft w:val="0"/>
      <w:marRight w:val="0"/>
      <w:marTop w:val="0"/>
      <w:marBottom w:val="0"/>
      <w:divBdr>
        <w:top w:val="none" w:sz="0" w:space="0" w:color="auto"/>
        <w:left w:val="none" w:sz="0" w:space="0" w:color="auto"/>
        <w:bottom w:val="none" w:sz="0" w:space="0" w:color="auto"/>
        <w:right w:val="none" w:sz="0" w:space="0" w:color="auto"/>
      </w:divBdr>
    </w:div>
    <w:div w:id="1169561046">
      <w:bodyDiv w:val="1"/>
      <w:marLeft w:val="0"/>
      <w:marRight w:val="0"/>
      <w:marTop w:val="0"/>
      <w:marBottom w:val="0"/>
      <w:divBdr>
        <w:top w:val="none" w:sz="0" w:space="0" w:color="auto"/>
        <w:left w:val="none" w:sz="0" w:space="0" w:color="auto"/>
        <w:bottom w:val="none" w:sz="0" w:space="0" w:color="auto"/>
        <w:right w:val="none" w:sz="0" w:space="0" w:color="auto"/>
      </w:divBdr>
    </w:div>
    <w:div w:id="1170604080">
      <w:bodyDiv w:val="1"/>
      <w:marLeft w:val="0"/>
      <w:marRight w:val="0"/>
      <w:marTop w:val="0"/>
      <w:marBottom w:val="0"/>
      <w:divBdr>
        <w:top w:val="none" w:sz="0" w:space="0" w:color="auto"/>
        <w:left w:val="none" w:sz="0" w:space="0" w:color="auto"/>
        <w:bottom w:val="none" w:sz="0" w:space="0" w:color="auto"/>
        <w:right w:val="none" w:sz="0" w:space="0" w:color="auto"/>
      </w:divBdr>
    </w:div>
    <w:div w:id="1173765732">
      <w:bodyDiv w:val="1"/>
      <w:marLeft w:val="0"/>
      <w:marRight w:val="0"/>
      <w:marTop w:val="0"/>
      <w:marBottom w:val="0"/>
      <w:divBdr>
        <w:top w:val="none" w:sz="0" w:space="0" w:color="auto"/>
        <w:left w:val="none" w:sz="0" w:space="0" w:color="auto"/>
        <w:bottom w:val="none" w:sz="0" w:space="0" w:color="auto"/>
        <w:right w:val="none" w:sz="0" w:space="0" w:color="auto"/>
      </w:divBdr>
      <w:divsChild>
        <w:div w:id="1691835587">
          <w:marLeft w:val="216"/>
          <w:marRight w:val="0"/>
          <w:marTop w:val="0"/>
          <w:marBottom w:val="0"/>
          <w:divBdr>
            <w:top w:val="none" w:sz="0" w:space="0" w:color="auto"/>
            <w:left w:val="none" w:sz="0" w:space="0" w:color="auto"/>
            <w:bottom w:val="none" w:sz="0" w:space="0" w:color="auto"/>
            <w:right w:val="none" w:sz="0" w:space="0" w:color="auto"/>
          </w:divBdr>
        </w:div>
      </w:divsChild>
    </w:div>
    <w:div w:id="1181121197">
      <w:bodyDiv w:val="1"/>
      <w:marLeft w:val="0"/>
      <w:marRight w:val="0"/>
      <w:marTop w:val="0"/>
      <w:marBottom w:val="0"/>
      <w:divBdr>
        <w:top w:val="none" w:sz="0" w:space="0" w:color="auto"/>
        <w:left w:val="none" w:sz="0" w:space="0" w:color="auto"/>
        <w:bottom w:val="none" w:sz="0" w:space="0" w:color="auto"/>
        <w:right w:val="none" w:sz="0" w:space="0" w:color="auto"/>
      </w:divBdr>
    </w:div>
    <w:div w:id="1188789659">
      <w:bodyDiv w:val="1"/>
      <w:marLeft w:val="0"/>
      <w:marRight w:val="0"/>
      <w:marTop w:val="0"/>
      <w:marBottom w:val="0"/>
      <w:divBdr>
        <w:top w:val="none" w:sz="0" w:space="0" w:color="auto"/>
        <w:left w:val="none" w:sz="0" w:space="0" w:color="auto"/>
        <w:bottom w:val="none" w:sz="0" w:space="0" w:color="auto"/>
        <w:right w:val="none" w:sz="0" w:space="0" w:color="auto"/>
      </w:divBdr>
      <w:divsChild>
        <w:div w:id="1232546414">
          <w:marLeft w:val="216"/>
          <w:marRight w:val="0"/>
          <w:marTop w:val="0"/>
          <w:marBottom w:val="0"/>
          <w:divBdr>
            <w:top w:val="none" w:sz="0" w:space="0" w:color="auto"/>
            <w:left w:val="none" w:sz="0" w:space="0" w:color="auto"/>
            <w:bottom w:val="none" w:sz="0" w:space="0" w:color="auto"/>
            <w:right w:val="none" w:sz="0" w:space="0" w:color="auto"/>
          </w:divBdr>
        </w:div>
      </w:divsChild>
    </w:div>
    <w:div w:id="1208445373">
      <w:bodyDiv w:val="1"/>
      <w:marLeft w:val="0"/>
      <w:marRight w:val="0"/>
      <w:marTop w:val="0"/>
      <w:marBottom w:val="0"/>
      <w:divBdr>
        <w:top w:val="none" w:sz="0" w:space="0" w:color="auto"/>
        <w:left w:val="none" w:sz="0" w:space="0" w:color="auto"/>
        <w:bottom w:val="none" w:sz="0" w:space="0" w:color="auto"/>
        <w:right w:val="none" w:sz="0" w:space="0" w:color="auto"/>
      </w:divBdr>
    </w:div>
    <w:div w:id="1226917768">
      <w:bodyDiv w:val="1"/>
      <w:marLeft w:val="0"/>
      <w:marRight w:val="0"/>
      <w:marTop w:val="0"/>
      <w:marBottom w:val="0"/>
      <w:divBdr>
        <w:top w:val="none" w:sz="0" w:space="0" w:color="auto"/>
        <w:left w:val="none" w:sz="0" w:space="0" w:color="auto"/>
        <w:bottom w:val="none" w:sz="0" w:space="0" w:color="auto"/>
        <w:right w:val="none" w:sz="0" w:space="0" w:color="auto"/>
      </w:divBdr>
    </w:div>
    <w:div w:id="1227184912">
      <w:bodyDiv w:val="1"/>
      <w:marLeft w:val="0"/>
      <w:marRight w:val="0"/>
      <w:marTop w:val="0"/>
      <w:marBottom w:val="0"/>
      <w:divBdr>
        <w:top w:val="none" w:sz="0" w:space="0" w:color="auto"/>
        <w:left w:val="none" w:sz="0" w:space="0" w:color="auto"/>
        <w:bottom w:val="none" w:sz="0" w:space="0" w:color="auto"/>
        <w:right w:val="none" w:sz="0" w:space="0" w:color="auto"/>
      </w:divBdr>
    </w:div>
    <w:div w:id="1235123670">
      <w:bodyDiv w:val="1"/>
      <w:marLeft w:val="0"/>
      <w:marRight w:val="0"/>
      <w:marTop w:val="0"/>
      <w:marBottom w:val="0"/>
      <w:divBdr>
        <w:top w:val="none" w:sz="0" w:space="0" w:color="auto"/>
        <w:left w:val="none" w:sz="0" w:space="0" w:color="auto"/>
        <w:bottom w:val="none" w:sz="0" w:space="0" w:color="auto"/>
        <w:right w:val="none" w:sz="0" w:space="0" w:color="auto"/>
      </w:divBdr>
      <w:divsChild>
        <w:div w:id="630943387">
          <w:marLeft w:val="216"/>
          <w:marRight w:val="0"/>
          <w:marTop w:val="0"/>
          <w:marBottom w:val="0"/>
          <w:divBdr>
            <w:top w:val="none" w:sz="0" w:space="0" w:color="auto"/>
            <w:left w:val="none" w:sz="0" w:space="0" w:color="auto"/>
            <w:bottom w:val="none" w:sz="0" w:space="0" w:color="auto"/>
            <w:right w:val="none" w:sz="0" w:space="0" w:color="auto"/>
          </w:divBdr>
        </w:div>
      </w:divsChild>
    </w:div>
    <w:div w:id="1255823221">
      <w:bodyDiv w:val="1"/>
      <w:marLeft w:val="0"/>
      <w:marRight w:val="0"/>
      <w:marTop w:val="0"/>
      <w:marBottom w:val="0"/>
      <w:divBdr>
        <w:top w:val="none" w:sz="0" w:space="0" w:color="auto"/>
        <w:left w:val="none" w:sz="0" w:space="0" w:color="auto"/>
        <w:bottom w:val="none" w:sz="0" w:space="0" w:color="auto"/>
        <w:right w:val="none" w:sz="0" w:space="0" w:color="auto"/>
      </w:divBdr>
    </w:div>
    <w:div w:id="1258826801">
      <w:bodyDiv w:val="1"/>
      <w:marLeft w:val="0"/>
      <w:marRight w:val="0"/>
      <w:marTop w:val="0"/>
      <w:marBottom w:val="0"/>
      <w:divBdr>
        <w:top w:val="none" w:sz="0" w:space="0" w:color="auto"/>
        <w:left w:val="none" w:sz="0" w:space="0" w:color="auto"/>
        <w:bottom w:val="none" w:sz="0" w:space="0" w:color="auto"/>
        <w:right w:val="none" w:sz="0" w:space="0" w:color="auto"/>
      </w:divBdr>
    </w:div>
    <w:div w:id="1274634384">
      <w:bodyDiv w:val="1"/>
      <w:marLeft w:val="0"/>
      <w:marRight w:val="0"/>
      <w:marTop w:val="0"/>
      <w:marBottom w:val="0"/>
      <w:divBdr>
        <w:top w:val="none" w:sz="0" w:space="0" w:color="auto"/>
        <w:left w:val="none" w:sz="0" w:space="0" w:color="auto"/>
        <w:bottom w:val="none" w:sz="0" w:space="0" w:color="auto"/>
        <w:right w:val="none" w:sz="0" w:space="0" w:color="auto"/>
      </w:divBdr>
    </w:div>
    <w:div w:id="1281061577">
      <w:bodyDiv w:val="1"/>
      <w:marLeft w:val="0"/>
      <w:marRight w:val="0"/>
      <w:marTop w:val="0"/>
      <w:marBottom w:val="0"/>
      <w:divBdr>
        <w:top w:val="none" w:sz="0" w:space="0" w:color="auto"/>
        <w:left w:val="none" w:sz="0" w:space="0" w:color="auto"/>
        <w:bottom w:val="none" w:sz="0" w:space="0" w:color="auto"/>
        <w:right w:val="none" w:sz="0" w:space="0" w:color="auto"/>
      </w:divBdr>
    </w:div>
    <w:div w:id="1289975255">
      <w:bodyDiv w:val="1"/>
      <w:marLeft w:val="0"/>
      <w:marRight w:val="0"/>
      <w:marTop w:val="0"/>
      <w:marBottom w:val="0"/>
      <w:divBdr>
        <w:top w:val="none" w:sz="0" w:space="0" w:color="auto"/>
        <w:left w:val="none" w:sz="0" w:space="0" w:color="auto"/>
        <w:bottom w:val="none" w:sz="0" w:space="0" w:color="auto"/>
        <w:right w:val="none" w:sz="0" w:space="0" w:color="auto"/>
      </w:divBdr>
    </w:div>
    <w:div w:id="1296714783">
      <w:bodyDiv w:val="1"/>
      <w:marLeft w:val="0"/>
      <w:marRight w:val="0"/>
      <w:marTop w:val="0"/>
      <w:marBottom w:val="0"/>
      <w:divBdr>
        <w:top w:val="none" w:sz="0" w:space="0" w:color="auto"/>
        <w:left w:val="none" w:sz="0" w:space="0" w:color="auto"/>
        <w:bottom w:val="none" w:sz="0" w:space="0" w:color="auto"/>
        <w:right w:val="none" w:sz="0" w:space="0" w:color="auto"/>
      </w:divBdr>
    </w:div>
    <w:div w:id="1308630321">
      <w:bodyDiv w:val="1"/>
      <w:marLeft w:val="0"/>
      <w:marRight w:val="0"/>
      <w:marTop w:val="0"/>
      <w:marBottom w:val="0"/>
      <w:divBdr>
        <w:top w:val="none" w:sz="0" w:space="0" w:color="auto"/>
        <w:left w:val="none" w:sz="0" w:space="0" w:color="auto"/>
        <w:bottom w:val="none" w:sz="0" w:space="0" w:color="auto"/>
        <w:right w:val="none" w:sz="0" w:space="0" w:color="auto"/>
      </w:divBdr>
    </w:div>
    <w:div w:id="1323924164">
      <w:bodyDiv w:val="1"/>
      <w:marLeft w:val="0"/>
      <w:marRight w:val="0"/>
      <w:marTop w:val="0"/>
      <w:marBottom w:val="0"/>
      <w:divBdr>
        <w:top w:val="none" w:sz="0" w:space="0" w:color="auto"/>
        <w:left w:val="none" w:sz="0" w:space="0" w:color="auto"/>
        <w:bottom w:val="none" w:sz="0" w:space="0" w:color="auto"/>
        <w:right w:val="none" w:sz="0" w:space="0" w:color="auto"/>
      </w:divBdr>
      <w:divsChild>
        <w:div w:id="77294371">
          <w:marLeft w:val="216"/>
          <w:marRight w:val="0"/>
          <w:marTop w:val="0"/>
          <w:marBottom w:val="0"/>
          <w:divBdr>
            <w:top w:val="none" w:sz="0" w:space="0" w:color="auto"/>
            <w:left w:val="none" w:sz="0" w:space="0" w:color="auto"/>
            <w:bottom w:val="none" w:sz="0" w:space="0" w:color="auto"/>
            <w:right w:val="none" w:sz="0" w:space="0" w:color="auto"/>
          </w:divBdr>
        </w:div>
      </w:divsChild>
    </w:div>
    <w:div w:id="1328745543">
      <w:bodyDiv w:val="1"/>
      <w:marLeft w:val="0"/>
      <w:marRight w:val="0"/>
      <w:marTop w:val="0"/>
      <w:marBottom w:val="0"/>
      <w:divBdr>
        <w:top w:val="none" w:sz="0" w:space="0" w:color="auto"/>
        <w:left w:val="none" w:sz="0" w:space="0" w:color="auto"/>
        <w:bottom w:val="none" w:sz="0" w:space="0" w:color="auto"/>
        <w:right w:val="none" w:sz="0" w:space="0" w:color="auto"/>
      </w:divBdr>
    </w:div>
    <w:div w:id="1351175352">
      <w:bodyDiv w:val="1"/>
      <w:marLeft w:val="0"/>
      <w:marRight w:val="0"/>
      <w:marTop w:val="0"/>
      <w:marBottom w:val="0"/>
      <w:divBdr>
        <w:top w:val="none" w:sz="0" w:space="0" w:color="auto"/>
        <w:left w:val="none" w:sz="0" w:space="0" w:color="auto"/>
        <w:bottom w:val="none" w:sz="0" w:space="0" w:color="auto"/>
        <w:right w:val="none" w:sz="0" w:space="0" w:color="auto"/>
      </w:divBdr>
      <w:divsChild>
        <w:div w:id="829516669">
          <w:marLeft w:val="216"/>
          <w:marRight w:val="0"/>
          <w:marTop w:val="0"/>
          <w:marBottom w:val="0"/>
          <w:divBdr>
            <w:top w:val="none" w:sz="0" w:space="0" w:color="auto"/>
            <w:left w:val="none" w:sz="0" w:space="0" w:color="auto"/>
            <w:bottom w:val="none" w:sz="0" w:space="0" w:color="auto"/>
            <w:right w:val="none" w:sz="0" w:space="0" w:color="auto"/>
          </w:divBdr>
        </w:div>
      </w:divsChild>
    </w:div>
    <w:div w:id="1355156386">
      <w:bodyDiv w:val="1"/>
      <w:marLeft w:val="0"/>
      <w:marRight w:val="0"/>
      <w:marTop w:val="0"/>
      <w:marBottom w:val="0"/>
      <w:divBdr>
        <w:top w:val="none" w:sz="0" w:space="0" w:color="auto"/>
        <w:left w:val="none" w:sz="0" w:space="0" w:color="auto"/>
        <w:bottom w:val="none" w:sz="0" w:space="0" w:color="auto"/>
        <w:right w:val="none" w:sz="0" w:space="0" w:color="auto"/>
      </w:divBdr>
      <w:divsChild>
        <w:div w:id="860895455">
          <w:marLeft w:val="216"/>
          <w:marRight w:val="0"/>
          <w:marTop w:val="0"/>
          <w:marBottom w:val="0"/>
          <w:divBdr>
            <w:top w:val="none" w:sz="0" w:space="0" w:color="auto"/>
            <w:left w:val="none" w:sz="0" w:space="0" w:color="auto"/>
            <w:bottom w:val="none" w:sz="0" w:space="0" w:color="auto"/>
            <w:right w:val="none" w:sz="0" w:space="0" w:color="auto"/>
          </w:divBdr>
        </w:div>
      </w:divsChild>
    </w:div>
    <w:div w:id="1358190277">
      <w:bodyDiv w:val="1"/>
      <w:marLeft w:val="0"/>
      <w:marRight w:val="0"/>
      <w:marTop w:val="0"/>
      <w:marBottom w:val="0"/>
      <w:divBdr>
        <w:top w:val="none" w:sz="0" w:space="0" w:color="auto"/>
        <w:left w:val="none" w:sz="0" w:space="0" w:color="auto"/>
        <w:bottom w:val="none" w:sz="0" w:space="0" w:color="auto"/>
        <w:right w:val="none" w:sz="0" w:space="0" w:color="auto"/>
      </w:divBdr>
    </w:div>
    <w:div w:id="1359159006">
      <w:bodyDiv w:val="1"/>
      <w:marLeft w:val="0"/>
      <w:marRight w:val="0"/>
      <w:marTop w:val="0"/>
      <w:marBottom w:val="0"/>
      <w:divBdr>
        <w:top w:val="none" w:sz="0" w:space="0" w:color="auto"/>
        <w:left w:val="none" w:sz="0" w:space="0" w:color="auto"/>
        <w:bottom w:val="none" w:sz="0" w:space="0" w:color="auto"/>
        <w:right w:val="none" w:sz="0" w:space="0" w:color="auto"/>
      </w:divBdr>
    </w:div>
    <w:div w:id="1364096169">
      <w:bodyDiv w:val="1"/>
      <w:marLeft w:val="0"/>
      <w:marRight w:val="0"/>
      <w:marTop w:val="0"/>
      <w:marBottom w:val="0"/>
      <w:divBdr>
        <w:top w:val="none" w:sz="0" w:space="0" w:color="auto"/>
        <w:left w:val="none" w:sz="0" w:space="0" w:color="auto"/>
        <w:bottom w:val="none" w:sz="0" w:space="0" w:color="auto"/>
        <w:right w:val="none" w:sz="0" w:space="0" w:color="auto"/>
      </w:divBdr>
    </w:div>
    <w:div w:id="1368792090">
      <w:bodyDiv w:val="1"/>
      <w:marLeft w:val="0"/>
      <w:marRight w:val="0"/>
      <w:marTop w:val="0"/>
      <w:marBottom w:val="0"/>
      <w:divBdr>
        <w:top w:val="none" w:sz="0" w:space="0" w:color="auto"/>
        <w:left w:val="none" w:sz="0" w:space="0" w:color="auto"/>
        <w:bottom w:val="none" w:sz="0" w:space="0" w:color="auto"/>
        <w:right w:val="none" w:sz="0" w:space="0" w:color="auto"/>
      </w:divBdr>
      <w:divsChild>
        <w:div w:id="1375698274">
          <w:marLeft w:val="0"/>
          <w:marRight w:val="0"/>
          <w:marTop w:val="0"/>
          <w:marBottom w:val="0"/>
          <w:divBdr>
            <w:top w:val="none" w:sz="0" w:space="0" w:color="auto"/>
            <w:left w:val="none" w:sz="0" w:space="0" w:color="auto"/>
            <w:bottom w:val="none" w:sz="0" w:space="0" w:color="auto"/>
            <w:right w:val="none" w:sz="0" w:space="0" w:color="auto"/>
          </w:divBdr>
        </w:div>
      </w:divsChild>
    </w:div>
    <w:div w:id="1373924288">
      <w:bodyDiv w:val="1"/>
      <w:marLeft w:val="0"/>
      <w:marRight w:val="0"/>
      <w:marTop w:val="0"/>
      <w:marBottom w:val="0"/>
      <w:divBdr>
        <w:top w:val="none" w:sz="0" w:space="0" w:color="auto"/>
        <w:left w:val="none" w:sz="0" w:space="0" w:color="auto"/>
        <w:bottom w:val="none" w:sz="0" w:space="0" w:color="auto"/>
        <w:right w:val="none" w:sz="0" w:space="0" w:color="auto"/>
      </w:divBdr>
      <w:divsChild>
        <w:div w:id="1472207169">
          <w:marLeft w:val="0"/>
          <w:marRight w:val="0"/>
          <w:marTop w:val="0"/>
          <w:marBottom w:val="0"/>
          <w:divBdr>
            <w:top w:val="none" w:sz="0" w:space="0" w:color="auto"/>
            <w:left w:val="none" w:sz="0" w:space="0" w:color="auto"/>
            <w:bottom w:val="none" w:sz="0" w:space="0" w:color="auto"/>
            <w:right w:val="none" w:sz="0" w:space="0" w:color="auto"/>
          </w:divBdr>
        </w:div>
      </w:divsChild>
    </w:div>
    <w:div w:id="1381635986">
      <w:bodyDiv w:val="1"/>
      <w:marLeft w:val="0"/>
      <w:marRight w:val="0"/>
      <w:marTop w:val="0"/>
      <w:marBottom w:val="0"/>
      <w:divBdr>
        <w:top w:val="none" w:sz="0" w:space="0" w:color="auto"/>
        <w:left w:val="none" w:sz="0" w:space="0" w:color="auto"/>
        <w:bottom w:val="none" w:sz="0" w:space="0" w:color="auto"/>
        <w:right w:val="none" w:sz="0" w:space="0" w:color="auto"/>
      </w:divBdr>
    </w:div>
    <w:div w:id="1382244477">
      <w:bodyDiv w:val="1"/>
      <w:marLeft w:val="0"/>
      <w:marRight w:val="0"/>
      <w:marTop w:val="0"/>
      <w:marBottom w:val="0"/>
      <w:divBdr>
        <w:top w:val="none" w:sz="0" w:space="0" w:color="auto"/>
        <w:left w:val="none" w:sz="0" w:space="0" w:color="auto"/>
        <w:bottom w:val="none" w:sz="0" w:space="0" w:color="auto"/>
        <w:right w:val="none" w:sz="0" w:space="0" w:color="auto"/>
      </w:divBdr>
    </w:div>
    <w:div w:id="1388726612">
      <w:bodyDiv w:val="1"/>
      <w:marLeft w:val="0"/>
      <w:marRight w:val="0"/>
      <w:marTop w:val="0"/>
      <w:marBottom w:val="0"/>
      <w:divBdr>
        <w:top w:val="none" w:sz="0" w:space="0" w:color="auto"/>
        <w:left w:val="none" w:sz="0" w:space="0" w:color="auto"/>
        <w:bottom w:val="none" w:sz="0" w:space="0" w:color="auto"/>
        <w:right w:val="none" w:sz="0" w:space="0" w:color="auto"/>
      </w:divBdr>
      <w:divsChild>
        <w:div w:id="1645306352">
          <w:marLeft w:val="216"/>
          <w:marRight w:val="0"/>
          <w:marTop w:val="0"/>
          <w:marBottom w:val="0"/>
          <w:divBdr>
            <w:top w:val="none" w:sz="0" w:space="0" w:color="auto"/>
            <w:left w:val="none" w:sz="0" w:space="0" w:color="auto"/>
            <w:bottom w:val="none" w:sz="0" w:space="0" w:color="auto"/>
            <w:right w:val="none" w:sz="0" w:space="0" w:color="auto"/>
          </w:divBdr>
        </w:div>
      </w:divsChild>
    </w:div>
    <w:div w:id="1391148165">
      <w:bodyDiv w:val="1"/>
      <w:marLeft w:val="0"/>
      <w:marRight w:val="0"/>
      <w:marTop w:val="0"/>
      <w:marBottom w:val="0"/>
      <w:divBdr>
        <w:top w:val="none" w:sz="0" w:space="0" w:color="auto"/>
        <w:left w:val="none" w:sz="0" w:space="0" w:color="auto"/>
        <w:bottom w:val="none" w:sz="0" w:space="0" w:color="auto"/>
        <w:right w:val="none" w:sz="0" w:space="0" w:color="auto"/>
      </w:divBdr>
    </w:div>
    <w:div w:id="1393040626">
      <w:bodyDiv w:val="1"/>
      <w:marLeft w:val="0"/>
      <w:marRight w:val="0"/>
      <w:marTop w:val="0"/>
      <w:marBottom w:val="0"/>
      <w:divBdr>
        <w:top w:val="none" w:sz="0" w:space="0" w:color="auto"/>
        <w:left w:val="none" w:sz="0" w:space="0" w:color="auto"/>
        <w:bottom w:val="none" w:sz="0" w:space="0" w:color="auto"/>
        <w:right w:val="none" w:sz="0" w:space="0" w:color="auto"/>
      </w:divBdr>
    </w:div>
    <w:div w:id="1393581592">
      <w:bodyDiv w:val="1"/>
      <w:marLeft w:val="0"/>
      <w:marRight w:val="0"/>
      <w:marTop w:val="0"/>
      <w:marBottom w:val="0"/>
      <w:divBdr>
        <w:top w:val="none" w:sz="0" w:space="0" w:color="auto"/>
        <w:left w:val="none" w:sz="0" w:space="0" w:color="auto"/>
        <w:bottom w:val="none" w:sz="0" w:space="0" w:color="auto"/>
        <w:right w:val="none" w:sz="0" w:space="0" w:color="auto"/>
      </w:divBdr>
    </w:div>
    <w:div w:id="1403527658">
      <w:bodyDiv w:val="1"/>
      <w:marLeft w:val="0"/>
      <w:marRight w:val="0"/>
      <w:marTop w:val="0"/>
      <w:marBottom w:val="0"/>
      <w:divBdr>
        <w:top w:val="none" w:sz="0" w:space="0" w:color="auto"/>
        <w:left w:val="none" w:sz="0" w:space="0" w:color="auto"/>
        <w:bottom w:val="none" w:sz="0" w:space="0" w:color="auto"/>
        <w:right w:val="none" w:sz="0" w:space="0" w:color="auto"/>
      </w:divBdr>
    </w:div>
    <w:div w:id="1407800977">
      <w:bodyDiv w:val="1"/>
      <w:marLeft w:val="0"/>
      <w:marRight w:val="0"/>
      <w:marTop w:val="0"/>
      <w:marBottom w:val="0"/>
      <w:divBdr>
        <w:top w:val="none" w:sz="0" w:space="0" w:color="auto"/>
        <w:left w:val="none" w:sz="0" w:space="0" w:color="auto"/>
        <w:bottom w:val="none" w:sz="0" w:space="0" w:color="auto"/>
        <w:right w:val="none" w:sz="0" w:space="0" w:color="auto"/>
      </w:divBdr>
      <w:divsChild>
        <w:div w:id="1692148317">
          <w:marLeft w:val="274"/>
          <w:marRight w:val="0"/>
          <w:marTop w:val="60"/>
          <w:marBottom w:val="60"/>
          <w:divBdr>
            <w:top w:val="none" w:sz="0" w:space="0" w:color="auto"/>
            <w:left w:val="none" w:sz="0" w:space="0" w:color="auto"/>
            <w:bottom w:val="none" w:sz="0" w:space="0" w:color="auto"/>
            <w:right w:val="none" w:sz="0" w:space="0" w:color="auto"/>
          </w:divBdr>
        </w:div>
      </w:divsChild>
    </w:div>
    <w:div w:id="1421634759">
      <w:bodyDiv w:val="1"/>
      <w:marLeft w:val="0"/>
      <w:marRight w:val="0"/>
      <w:marTop w:val="0"/>
      <w:marBottom w:val="0"/>
      <w:divBdr>
        <w:top w:val="none" w:sz="0" w:space="0" w:color="auto"/>
        <w:left w:val="none" w:sz="0" w:space="0" w:color="auto"/>
        <w:bottom w:val="none" w:sz="0" w:space="0" w:color="auto"/>
        <w:right w:val="none" w:sz="0" w:space="0" w:color="auto"/>
      </w:divBdr>
    </w:div>
    <w:div w:id="1426070390">
      <w:bodyDiv w:val="1"/>
      <w:marLeft w:val="0"/>
      <w:marRight w:val="0"/>
      <w:marTop w:val="0"/>
      <w:marBottom w:val="0"/>
      <w:divBdr>
        <w:top w:val="none" w:sz="0" w:space="0" w:color="auto"/>
        <w:left w:val="none" w:sz="0" w:space="0" w:color="auto"/>
        <w:bottom w:val="none" w:sz="0" w:space="0" w:color="auto"/>
        <w:right w:val="none" w:sz="0" w:space="0" w:color="auto"/>
      </w:divBdr>
      <w:divsChild>
        <w:div w:id="621770886">
          <w:marLeft w:val="216"/>
          <w:marRight w:val="0"/>
          <w:marTop w:val="0"/>
          <w:marBottom w:val="0"/>
          <w:divBdr>
            <w:top w:val="none" w:sz="0" w:space="0" w:color="auto"/>
            <w:left w:val="none" w:sz="0" w:space="0" w:color="auto"/>
            <w:bottom w:val="none" w:sz="0" w:space="0" w:color="auto"/>
            <w:right w:val="none" w:sz="0" w:space="0" w:color="auto"/>
          </w:divBdr>
        </w:div>
      </w:divsChild>
    </w:div>
    <w:div w:id="1428651551">
      <w:bodyDiv w:val="1"/>
      <w:marLeft w:val="0"/>
      <w:marRight w:val="0"/>
      <w:marTop w:val="0"/>
      <w:marBottom w:val="0"/>
      <w:divBdr>
        <w:top w:val="none" w:sz="0" w:space="0" w:color="auto"/>
        <w:left w:val="none" w:sz="0" w:space="0" w:color="auto"/>
        <w:bottom w:val="none" w:sz="0" w:space="0" w:color="auto"/>
        <w:right w:val="none" w:sz="0" w:space="0" w:color="auto"/>
      </w:divBdr>
    </w:div>
    <w:div w:id="1432774734">
      <w:bodyDiv w:val="1"/>
      <w:marLeft w:val="0"/>
      <w:marRight w:val="0"/>
      <w:marTop w:val="0"/>
      <w:marBottom w:val="0"/>
      <w:divBdr>
        <w:top w:val="none" w:sz="0" w:space="0" w:color="auto"/>
        <w:left w:val="none" w:sz="0" w:space="0" w:color="auto"/>
        <w:bottom w:val="none" w:sz="0" w:space="0" w:color="auto"/>
        <w:right w:val="none" w:sz="0" w:space="0" w:color="auto"/>
      </w:divBdr>
    </w:div>
    <w:div w:id="1434476151">
      <w:bodyDiv w:val="1"/>
      <w:marLeft w:val="0"/>
      <w:marRight w:val="0"/>
      <w:marTop w:val="0"/>
      <w:marBottom w:val="0"/>
      <w:divBdr>
        <w:top w:val="none" w:sz="0" w:space="0" w:color="auto"/>
        <w:left w:val="none" w:sz="0" w:space="0" w:color="auto"/>
        <w:bottom w:val="none" w:sz="0" w:space="0" w:color="auto"/>
        <w:right w:val="none" w:sz="0" w:space="0" w:color="auto"/>
      </w:divBdr>
    </w:div>
    <w:div w:id="1468745813">
      <w:bodyDiv w:val="1"/>
      <w:marLeft w:val="0"/>
      <w:marRight w:val="0"/>
      <w:marTop w:val="0"/>
      <w:marBottom w:val="0"/>
      <w:divBdr>
        <w:top w:val="none" w:sz="0" w:space="0" w:color="auto"/>
        <w:left w:val="none" w:sz="0" w:space="0" w:color="auto"/>
        <w:bottom w:val="none" w:sz="0" w:space="0" w:color="auto"/>
        <w:right w:val="none" w:sz="0" w:space="0" w:color="auto"/>
      </w:divBdr>
    </w:div>
    <w:div w:id="1469319307">
      <w:bodyDiv w:val="1"/>
      <w:marLeft w:val="0"/>
      <w:marRight w:val="0"/>
      <w:marTop w:val="0"/>
      <w:marBottom w:val="0"/>
      <w:divBdr>
        <w:top w:val="none" w:sz="0" w:space="0" w:color="auto"/>
        <w:left w:val="none" w:sz="0" w:space="0" w:color="auto"/>
        <w:bottom w:val="none" w:sz="0" w:space="0" w:color="auto"/>
        <w:right w:val="none" w:sz="0" w:space="0" w:color="auto"/>
      </w:divBdr>
      <w:divsChild>
        <w:div w:id="753279361">
          <w:marLeft w:val="216"/>
          <w:marRight w:val="0"/>
          <w:marTop w:val="0"/>
          <w:marBottom w:val="0"/>
          <w:divBdr>
            <w:top w:val="none" w:sz="0" w:space="0" w:color="auto"/>
            <w:left w:val="none" w:sz="0" w:space="0" w:color="auto"/>
            <w:bottom w:val="none" w:sz="0" w:space="0" w:color="auto"/>
            <w:right w:val="none" w:sz="0" w:space="0" w:color="auto"/>
          </w:divBdr>
        </w:div>
      </w:divsChild>
    </w:div>
    <w:div w:id="1476873270">
      <w:bodyDiv w:val="1"/>
      <w:marLeft w:val="0"/>
      <w:marRight w:val="0"/>
      <w:marTop w:val="0"/>
      <w:marBottom w:val="0"/>
      <w:divBdr>
        <w:top w:val="none" w:sz="0" w:space="0" w:color="auto"/>
        <w:left w:val="none" w:sz="0" w:space="0" w:color="auto"/>
        <w:bottom w:val="none" w:sz="0" w:space="0" w:color="auto"/>
        <w:right w:val="none" w:sz="0" w:space="0" w:color="auto"/>
      </w:divBdr>
    </w:div>
    <w:div w:id="1485703630">
      <w:bodyDiv w:val="1"/>
      <w:marLeft w:val="0"/>
      <w:marRight w:val="0"/>
      <w:marTop w:val="0"/>
      <w:marBottom w:val="0"/>
      <w:divBdr>
        <w:top w:val="none" w:sz="0" w:space="0" w:color="auto"/>
        <w:left w:val="none" w:sz="0" w:space="0" w:color="auto"/>
        <w:bottom w:val="none" w:sz="0" w:space="0" w:color="auto"/>
        <w:right w:val="none" w:sz="0" w:space="0" w:color="auto"/>
      </w:divBdr>
    </w:div>
    <w:div w:id="1486435217">
      <w:bodyDiv w:val="1"/>
      <w:marLeft w:val="0"/>
      <w:marRight w:val="0"/>
      <w:marTop w:val="0"/>
      <w:marBottom w:val="0"/>
      <w:divBdr>
        <w:top w:val="none" w:sz="0" w:space="0" w:color="auto"/>
        <w:left w:val="none" w:sz="0" w:space="0" w:color="auto"/>
        <w:bottom w:val="none" w:sz="0" w:space="0" w:color="auto"/>
        <w:right w:val="none" w:sz="0" w:space="0" w:color="auto"/>
      </w:divBdr>
      <w:divsChild>
        <w:div w:id="1807550950">
          <w:marLeft w:val="216"/>
          <w:marRight w:val="0"/>
          <w:marTop w:val="0"/>
          <w:marBottom w:val="0"/>
          <w:divBdr>
            <w:top w:val="none" w:sz="0" w:space="0" w:color="auto"/>
            <w:left w:val="none" w:sz="0" w:space="0" w:color="auto"/>
            <w:bottom w:val="none" w:sz="0" w:space="0" w:color="auto"/>
            <w:right w:val="none" w:sz="0" w:space="0" w:color="auto"/>
          </w:divBdr>
        </w:div>
      </w:divsChild>
    </w:div>
    <w:div w:id="1487437213">
      <w:bodyDiv w:val="1"/>
      <w:marLeft w:val="0"/>
      <w:marRight w:val="0"/>
      <w:marTop w:val="0"/>
      <w:marBottom w:val="0"/>
      <w:divBdr>
        <w:top w:val="none" w:sz="0" w:space="0" w:color="auto"/>
        <w:left w:val="none" w:sz="0" w:space="0" w:color="auto"/>
        <w:bottom w:val="none" w:sz="0" w:space="0" w:color="auto"/>
        <w:right w:val="none" w:sz="0" w:space="0" w:color="auto"/>
      </w:divBdr>
    </w:div>
    <w:div w:id="1495602746">
      <w:bodyDiv w:val="1"/>
      <w:marLeft w:val="0"/>
      <w:marRight w:val="0"/>
      <w:marTop w:val="0"/>
      <w:marBottom w:val="0"/>
      <w:divBdr>
        <w:top w:val="none" w:sz="0" w:space="0" w:color="auto"/>
        <w:left w:val="none" w:sz="0" w:space="0" w:color="auto"/>
        <w:bottom w:val="none" w:sz="0" w:space="0" w:color="auto"/>
        <w:right w:val="none" w:sz="0" w:space="0" w:color="auto"/>
      </w:divBdr>
    </w:div>
    <w:div w:id="1497768106">
      <w:bodyDiv w:val="1"/>
      <w:marLeft w:val="0"/>
      <w:marRight w:val="0"/>
      <w:marTop w:val="0"/>
      <w:marBottom w:val="0"/>
      <w:divBdr>
        <w:top w:val="none" w:sz="0" w:space="0" w:color="auto"/>
        <w:left w:val="none" w:sz="0" w:space="0" w:color="auto"/>
        <w:bottom w:val="none" w:sz="0" w:space="0" w:color="auto"/>
        <w:right w:val="none" w:sz="0" w:space="0" w:color="auto"/>
      </w:divBdr>
    </w:div>
    <w:div w:id="1525632575">
      <w:bodyDiv w:val="1"/>
      <w:marLeft w:val="0"/>
      <w:marRight w:val="0"/>
      <w:marTop w:val="0"/>
      <w:marBottom w:val="0"/>
      <w:divBdr>
        <w:top w:val="none" w:sz="0" w:space="0" w:color="auto"/>
        <w:left w:val="none" w:sz="0" w:space="0" w:color="auto"/>
        <w:bottom w:val="none" w:sz="0" w:space="0" w:color="auto"/>
        <w:right w:val="none" w:sz="0" w:space="0" w:color="auto"/>
      </w:divBdr>
    </w:div>
    <w:div w:id="1536384418">
      <w:bodyDiv w:val="1"/>
      <w:marLeft w:val="0"/>
      <w:marRight w:val="0"/>
      <w:marTop w:val="0"/>
      <w:marBottom w:val="0"/>
      <w:divBdr>
        <w:top w:val="none" w:sz="0" w:space="0" w:color="auto"/>
        <w:left w:val="none" w:sz="0" w:space="0" w:color="auto"/>
        <w:bottom w:val="none" w:sz="0" w:space="0" w:color="auto"/>
        <w:right w:val="none" w:sz="0" w:space="0" w:color="auto"/>
      </w:divBdr>
      <w:divsChild>
        <w:div w:id="63529773">
          <w:marLeft w:val="216"/>
          <w:marRight w:val="0"/>
          <w:marTop w:val="0"/>
          <w:marBottom w:val="0"/>
          <w:divBdr>
            <w:top w:val="none" w:sz="0" w:space="0" w:color="auto"/>
            <w:left w:val="none" w:sz="0" w:space="0" w:color="auto"/>
            <w:bottom w:val="none" w:sz="0" w:space="0" w:color="auto"/>
            <w:right w:val="none" w:sz="0" w:space="0" w:color="auto"/>
          </w:divBdr>
        </w:div>
        <w:div w:id="1052579233">
          <w:marLeft w:val="216"/>
          <w:marRight w:val="0"/>
          <w:marTop w:val="0"/>
          <w:marBottom w:val="0"/>
          <w:divBdr>
            <w:top w:val="none" w:sz="0" w:space="0" w:color="auto"/>
            <w:left w:val="none" w:sz="0" w:space="0" w:color="auto"/>
            <w:bottom w:val="none" w:sz="0" w:space="0" w:color="auto"/>
            <w:right w:val="none" w:sz="0" w:space="0" w:color="auto"/>
          </w:divBdr>
        </w:div>
        <w:div w:id="1387531665">
          <w:marLeft w:val="216"/>
          <w:marRight w:val="0"/>
          <w:marTop w:val="0"/>
          <w:marBottom w:val="0"/>
          <w:divBdr>
            <w:top w:val="none" w:sz="0" w:space="0" w:color="auto"/>
            <w:left w:val="none" w:sz="0" w:space="0" w:color="auto"/>
            <w:bottom w:val="none" w:sz="0" w:space="0" w:color="auto"/>
            <w:right w:val="none" w:sz="0" w:space="0" w:color="auto"/>
          </w:divBdr>
        </w:div>
        <w:div w:id="1717195232">
          <w:marLeft w:val="216"/>
          <w:marRight w:val="0"/>
          <w:marTop w:val="0"/>
          <w:marBottom w:val="0"/>
          <w:divBdr>
            <w:top w:val="none" w:sz="0" w:space="0" w:color="auto"/>
            <w:left w:val="none" w:sz="0" w:space="0" w:color="auto"/>
            <w:bottom w:val="none" w:sz="0" w:space="0" w:color="auto"/>
            <w:right w:val="none" w:sz="0" w:space="0" w:color="auto"/>
          </w:divBdr>
        </w:div>
      </w:divsChild>
    </w:div>
    <w:div w:id="1542858162">
      <w:bodyDiv w:val="1"/>
      <w:marLeft w:val="0"/>
      <w:marRight w:val="0"/>
      <w:marTop w:val="0"/>
      <w:marBottom w:val="0"/>
      <w:divBdr>
        <w:top w:val="none" w:sz="0" w:space="0" w:color="auto"/>
        <w:left w:val="none" w:sz="0" w:space="0" w:color="auto"/>
        <w:bottom w:val="none" w:sz="0" w:space="0" w:color="auto"/>
        <w:right w:val="none" w:sz="0" w:space="0" w:color="auto"/>
      </w:divBdr>
      <w:divsChild>
        <w:div w:id="1000695871">
          <w:marLeft w:val="216"/>
          <w:marRight w:val="0"/>
          <w:marTop w:val="0"/>
          <w:marBottom w:val="0"/>
          <w:divBdr>
            <w:top w:val="none" w:sz="0" w:space="0" w:color="auto"/>
            <w:left w:val="none" w:sz="0" w:space="0" w:color="auto"/>
            <w:bottom w:val="none" w:sz="0" w:space="0" w:color="auto"/>
            <w:right w:val="none" w:sz="0" w:space="0" w:color="auto"/>
          </w:divBdr>
        </w:div>
        <w:div w:id="1929920458">
          <w:marLeft w:val="216"/>
          <w:marRight w:val="0"/>
          <w:marTop w:val="0"/>
          <w:marBottom w:val="0"/>
          <w:divBdr>
            <w:top w:val="none" w:sz="0" w:space="0" w:color="auto"/>
            <w:left w:val="none" w:sz="0" w:space="0" w:color="auto"/>
            <w:bottom w:val="none" w:sz="0" w:space="0" w:color="auto"/>
            <w:right w:val="none" w:sz="0" w:space="0" w:color="auto"/>
          </w:divBdr>
        </w:div>
      </w:divsChild>
    </w:div>
    <w:div w:id="1545095491">
      <w:bodyDiv w:val="1"/>
      <w:marLeft w:val="0"/>
      <w:marRight w:val="0"/>
      <w:marTop w:val="0"/>
      <w:marBottom w:val="0"/>
      <w:divBdr>
        <w:top w:val="none" w:sz="0" w:space="0" w:color="auto"/>
        <w:left w:val="none" w:sz="0" w:space="0" w:color="auto"/>
        <w:bottom w:val="none" w:sz="0" w:space="0" w:color="auto"/>
        <w:right w:val="none" w:sz="0" w:space="0" w:color="auto"/>
      </w:divBdr>
    </w:div>
    <w:div w:id="1547716128">
      <w:bodyDiv w:val="1"/>
      <w:marLeft w:val="0"/>
      <w:marRight w:val="0"/>
      <w:marTop w:val="0"/>
      <w:marBottom w:val="0"/>
      <w:divBdr>
        <w:top w:val="none" w:sz="0" w:space="0" w:color="auto"/>
        <w:left w:val="none" w:sz="0" w:space="0" w:color="auto"/>
        <w:bottom w:val="none" w:sz="0" w:space="0" w:color="auto"/>
        <w:right w:val="none" w:sz="0" w:space="0" w:color="auto"/>
      </w:divBdr>
    </w:div>
    <w:div w:id="1563832429">
      <w:bodyDiv w:val="1"/>
      <w:marLeft w:val="0"/>
      <w:marRight w:val="0"/>
      <w:marTop w:val="0"/>
      <w:marBottom w:val="0"/>
      <w:divBdr>
        <w:top w:val="none" w:sz="0" w:space="0" w:color="auto"/>
        <w:left w:val="none" w:sz="0" w:space="0" w:color="auto"/>
        <w:bottom w:val="none" w:sz="0" w:space="0" w:color="auto"/>
        <w:right w:val="none" w:sz="0" w:space="0" w:color="auto"/>
      </w:divBdr>
    </w:div>
    <w:div w:id="1575356920">
      <w:bodyDiv w:val="1"/>
      <w:marLeft w:val="0"/>
      <w:marRight w:val="0"/>
      <w:marTop w:val="0"/>
      <w:marBottom w:val="0"/>
      <w:divBdr>
        <w:top w:val="none" w:sz="0" w:space="0" w:color="auto"/>
        <w:left w:val="none" w:sz="0" w:space="0" w:color="auto"/>
        <w:bottom w:val="none" w:sz="0" w:space="0" w:color="auto"/>
        <w:right w:val="none" w:sz="0" w:space="0" w:color="auto"/>
      </w:divBdr>
      <w:divsChild>
        <w:div w:id="96365658">
          <w:marLeft w:val="274"/>
          <w:marRight w:val="0"/>
          <w:marTop w:val="0"/>
          <w:marBottom w:val="0"/>
          <w:divBdr>
            <w:top w:val="none" w:sz="0" w:space="0" w:color="auto"/>
            <w:left w:val="none" w:sz="0" w:space="0" w:color="auto"/>
            <w:bottom w:val="none" w:sz="0" w:space="0" w:color="auto"/>
            <w:right w:val="none" w:sz="0" w:space="0" w:color="auto"/>
          </w:divBdr>
        </w:div>
        <w:div w:id="103891867">
          <w:marLeft w:val="274"/>
          <w:marRight w:val="0"/>
          <w:marTop w:val="0"/>
          <w:marBottom w:val="0"/>
          <w:divBdr>
            <w:top w:val="none" w:sz="0" w:space="0" w:color="auto"/>
            <w:left w:val="none" w:sz="0" w:space="0" w:color="auto"/>
            <w:bottom w:val="none" w:sz="0" w:space="0" w:color="auto"/>
            <w:right w:val="none" w:sz="0" w:space="0" w:color="auto"/>
          </w:divBdr>
        </w:div>
        <w:div w:id="536048088">
          <w:marLeft w:val="274"/>
          <w:marRight w:val="0"/>
          <w:marTop w:val="0"/>
          <w:marBottom w:val="0"/>
          <w:divBdr>
            <w:top w:val="none" w:sz="0" w:space="0" w:color="auto"/>
            <w:left w:val="none" w:sz="0" w:space="0" w:color="auto"/>
            <w:bottom w:val="none" w:sz="0" w:space="0" w:color="auto"/>
            <w:right w:val="none" w:sz="0" w:space="0" w:color="auto"/>
          </w:divBdr>
        </w:div>
      </w:divsChild>
    </w:div>
    <w:div w:id="1578787812">
      <w:bodyDiv w:val="1"/>
      <w:marLeft w:val="0"/>
      <w:marRight w:val="0"/>
      <w:marTop w:val="0"/>
      <w:marBottom w:val="0"/>
      <w:divBdr>
        <w:top w:val="none" w:sz="0" w:space="0" w:color="auto"/>
        <w:left w:val="none" w:sz="0" w:space="0" w:color="auto"/>
        <w:bottom w:val="none" w:sz="0" w:space="0" w:color="auto"/>
        <w:right w:val="none" w:sz="0" w:space="0" w:color="auto"/>
      </w:divBdr>
    </w:div>
    <w:div w:id="1579099313">
      <w:bodyDiv w:val="1"/>
      <w:marLeft w:val="0"/>
      <w:marRight w:val="0"/>
      <w:marTop w:val="0"/>
      <w:marBottom w:val="0"/>
      <w:divBdr>
        <w:top w:val="none" w:sz="0" w:space="0" w:color="auto"/>
        <w:left w:val="none" w:sz="0" w:space="0" w:color="auto"/>
        <w:bottom w:val="none" w:sz="0" w:space="0" w:color="auto"/>
        <w:right w:val="none" w:sz="0" w:space="0" w:color="auto"/>
      </w:divBdr>
      <w:divsChild>
        <w:div w:id="1502768378">
          <w:marLeft w:val="274"/>
          <w:marRight w:val="0"/>
          <w:marTop w:val="60"/>
          <w:marBottom w:val="60"/>
          <w:divBdr>
            <w:top w:val="none" w:sz="0" w:space="0" w:color="auto"/>
            <w:left w:val="none" w:sz="0" w:space="0" w:color="auto"/>
            <w:bottom w:val="none" w:sz="0" w:space="0" w:color="auto"/>
            <w:right w:val="none" w:sz="0" w:space="0" w:color="auto"/>
          </w:divBdr>
        </w:div>
      </w:divsChild>
    </w:div>
    <w:div w:id="1584678271">
      <w:bodyDiv w:val="1"/>
      <w:marLeft w:val="0"/>
      <w:marRight w:val="0"/>
      <w:marTop w:val="0"/>
      <w:marBottom w:val="0"/>
      <w:divBdr>
        <w:top w:val="none" w:sz="0" w:space="0" w:color="auto"/>
        <w:left w:val="none" w:sz="0" w:space="0" w:color="auto"/>
        <w:bottom w:val="none" w:sz="0" w:space="0" w:color="auto"/>
        <w:right w:val="none" w:sz="0" w:space="0" w:color="auto"/>
      </w:divBdr>
    </w:div>
    <w:div w:id="1584876801">
      <w:bodyDiv w:val="1"/>
      <w:marLeft w:val="0"/>
      <w:marRight w:val="0"/>
      <w:marTop w:val="0"/>
      <w:marBottom w:val="0"/>
      <w:divBdr>
        <w:top w:val="none" w:sz="0" w:space="0" w:color="auto"/>
        <w:left w:val="none" w:sz="0" w:space="0" w:color="auto"/>
        <w:bottom w:val="none" w:sz="0" w:space="0" w:color="auto"/>
        <w:right w:val="none" w:sz="0" w:space="0" w:color="auto"/>
      </w:divBdr>
    </w:div>
    <w:div w:id="1601373991">
      <w:bodyDiv w:val="1"/>
      <w:marLeft w:val="0"/>
      <w:marRight w:val="0"/>
      <w:marTop w:val="0"/>
      <w:marBottom w:val="0"/>
      <w:divBdr>
        <w:top w:val="none" w:sz="0" w:space="0" w:color="auto"/>
        <w:left w:val="none" w:sz="0" w:space="0" w:color="auto"/>
        <w:bottom w:val="none" w:sz="0" w:space="0" w:color="auto"/>
        <w:right w:val="none" w:sz="0" w:space="0" w:color="auto"/>
      </w:divBdr>
    </w:div>
    <w:div w:id="1613898951">
      <w:bodyDiv w:val="1"/>
      <w:marLeft w:val="0"/>
      <w:marRight w:val="0"/>
      <w:marTop w:val="0"/>
      <w:marBottom w:val="0"/>
      <w:divBdr>
        <w:top w:val="none" w:sz="0" w:space="0" w:color="auto"/>
        <w:left w:val="none" w:sz="0" w:space="0" w:color="auto"/>
        <w:bottom w:val="none" w:sz="0" w:space="0" w:color="auto"/>
        <w:right w:val="none" w:sz="0" w:space="0" w:color="auto"/>
      </w:divBdr>
    </w:div>
    <w:div w:id="1615096293">
      <w:bodyDiv w:val="1"/>
      <w:marLeft w:val="0"/>
      <w:marRight w:val="0"/>
      <w:marTop w:val="0"/>
      <w:marBottom w:val="0"/>
      <w:divBdr>
        <w:top w:val="none" w:sz="0" w:space="0" w:color="auto"/>
        <w:left w:val="none" w:sz="0" w:space="0" w:color="auto"/>
        <w:bottom w:val="none" w:sz="0" w:space="0" w:color="auto"/>
        <w:right w:val="none" w:sz="0" w:space="0" w:color="auto"/>
      </w:divBdr>
    </w:div>
    <w:div w:id="1621644199">
      <w:bodyDiv w:val="1"/>
      <w:marLeft w:val="0"/>
      <w:marRight w:val="0"/>
      <w:marTop w:val="0"/>
      <w:marBottom w:val="0"/>
      <w:divBdr>
        <w:top w:val="none" w:sz="0" w:space="0" w:color="auto"/>
        <w:left w:val="none" w:sz="0" w:space="0" w:color="auto"/>
        <w:bottom w:val="none" w:sz="0" w:space="0" w:color="auto"/>
        <w:right w:val="none" w:sz="0" w:space="0" w:color="auto"/>
      </w:divBdr>
    </w:div>
    <w:div w:id="1629242047">
      <w:bodyDiv w:val="1"/>
      <w:marLeft w:val="0"/>
      <w:marRight w:val="0"/>
      <w:marTop w:val="0"/>
      <w:marBottom w:val="0"/>
      <w:divBdr>
        <w:top w:val="none" w:sz="0" w:space="0" w:color="auto"/>
        <w:left w:val="none" w:sz="0" w:space="0" w:color="auto"/>
        <w:bottom w:val="none" w:sz="0" w:space="0" w:color="auto"/>
        <w:right w:val="none" w:sz="0" w:space="0" w:color="auto"/>
      </w:divBdr>
    </w:div>
    <w:div w:id="1632398428">
      <w:bodyDiv w:val="1"/>
      <w:marLeft w:val="0"/>
      <w:marRight w:val="0"/>
      <w:marTop w:val="0"/>
      <w:marBottom w:val="0"/>
      <w:divBdr>
        <w:top w:val="none" w:sz="0" w:space="0" w:color="auto"/>
        <w:left w:val="none" w:sz="0" w:space="0" w:color="auto"/>
        <w:bottom w:val="none" w:sz="0" w:space="0" w:color="auto"/>
        <w:right w:val="none" w:sz="0" w:space="0" w:color="auto"/>
      </w:divBdr>
    </w:div>
    <w:div w:id="1642073427">
      <w:bodyDiv w:val="1"/>
      <w:marLeft w:val="0"/>
      <w:marRight w:val="0"/>
      <w:marTop w:val="0"/>
      <w:marBottom w:val="0"/>
      <w:divBdr>
        <w:top w:val="none" w:sz="0" w:space="0" w:color="auto"/>
        <w:left w:val="none" w:sz="0" w:space="0" w:color="auto"/>
        <w:bottom w:val="none" w:sz="0" w:space="0" w:color="auto"/>
        <w:right w:val="none" w:sz="0" w:space="0" w:color="auto"/>
      </w:divBdr>
    </w:div>
    <w:div w:id="1648586030">
      <w:bodyDiv w:val="1"/>
      <w:marLeft w:val="0"/>
      <w:marRight w:val="0"/>
      <w:marTop w:val="0"/>
      <w:marBottom w:val="0"/>
      <w:divBdr>
        <w:top w:val="none" w:sz="0" w:space="0" w:color="auto"/>
        <w:left w:val="none" w:sz="0" w:space="0" w:color="auto"/>
        <w:bottom w:val="none" w:sz="0" w:space="0" w:color="auto"/>
        <w:right w:val="none" w:sz="0" w:space="0" w:color="auto"/>
      </w:divBdr>
    </w:div>
    <w:div w:id="1658419276">
      <w:bodyDiv w:val="1"/>
      <w:marLeft w:val="0"/>
      <w:marRight w:val="0"/>
      <w:marTop w:val="0"/>
      <w:marBottom w:val="0"/>
      <w:divBdr>
        <w:top w:val="none" w:sz="0" w:space="0" w:color="auto"/>
        <w:left w:val="none" w:sz="0" w:space="0" w:color="auto"/>
        <w:bottom w:val="none" w:sz="0" w:space="0" w:color="auto"/>
        <w:right w:val="none" w:sz="0" w:space="0" w:color="auto"/>
      </w:divBdr>
    </w:div>
    <w:div w:id="1660889258">
      <w:bodyDiv w:val="1"/>
      <w:marLeft w:val="0"/>
      <w:marRight w:val="0"/>
      <w:marTop w:val="0"/>
      <w:marBottom w:val="0"/>
      <w:divBdr>
        <w:top w:val="none" w:sz="0" w:space="0" w:color="auto"/>
        <w:left w:val="none" w:sz="0" w:space="0" w:color="auto"/>
        <w:bottom w:val="none" w:sz="0" w:space="0" w:color="auto"/>
        <w:right w:val="none" w:sz="0" w:space="0" w:color="auto"/>
      </w:divBdr>
    </w:div>
    <w:div w:id="1661277344">
      <w:bodyDiv w:val="1"/>
      <w:marLeft w:val="0"/>
      <w:marRight w:val="0"/>
      <w:marTop w:val="0"/>
      <w:marBottom w:val="0"/>
      <w:divBdr>
        <w:top w:val="none" w:sz="0" w:space="0" w:color="auto"/>
        <w:left w:val="none" w:sz="0" w:space="0" w:color="auto"/>
        <w:bottom w:val="none" w:sz="0" w:space="0" w:color="auto"/>
        <w:right w:val="none" w:sz="0" w:space="0" w:color="auto"/>
      </w:divBdr>
    </w:div>
    <w:div w:id="1671519070">
      <w:bodyDiv w:val="1"/>
      <w:marLeft w:val="0"/>
      <w:marRight w:val="0"/>
      <w:marTop w:val="0"/>
      <w:marBottom w:val="0"/>
      <w:divBdr>
        <w:top w:val="none" w:sz="0" w:space="0" w:color="auto"/>
        <w:left w:val="none" w:sz="0" w:space="0" w:color="auto"/>
        <w:bottom w:val="none" w:sz="0" w:space="0" w:color="auto"/>
        <w:right w:val="none" w:sz="0" w:space="0" w:color="auto"/>
      </w:divBdr>
      <w:divsChild>
        <w:div w:id="1406949925">
          <w:marLeft w:val="216"/>
          <w:marRight w:val="0"/>
          <w:marTop w:val="0"/>
          <w:marBottom w:val="0"/>
          <w:divBdr>
            <w:top w:val="none" w:sz="0" w:space="0" w:color="auto"/>
            <w:left w:val="none" w:sz="0" w:space="0" w:color="auto"/>
            <w:bottom w:val="none" w:sz="0" w:space="0" w:color="auto"/>
            <w:right w:val="none" w:sz="0" w:space="0" w:color="auto"/>
          </w:divBdr>
        </w:div>
      </w:divsChild>
    </w:div>
    <w:div w:id="1675573710">
      <w:bodyDiv w:val="1"/>
      <w:marLeft w:val="0"/>
      <w:marRight w:val="0"/>
      <w:marTop w:val="0"/>
      <w:marBottom w:val="0"/>
      <w:divBdr>
        <w:top w:val="none" w:sz="0" w:space="0" w:color="auto"/>
        <w:left w:val="none" w:sz="0" w:space="0" w:color="auto"/>
        <w:bottom w:val="none" w:sz="0" w:space="0" w:color="auto"/>
        <w:right w:val="none" w:sz="0" w:space="0" w:color="auto"/>
      </w:divBdr>
    </w:div>
    <w:div w:id="1686907934">
      <w:bodyDiv w:val="1"/>
      <w:marLeft w:val="0"/>
      <w:marRight w:val="0"/>
      <w:marTop w:val="0"/>
      <w:marBottom w:val="0"/>
      <w:divBdr>
        <w:top w:val="none" w:sz="0" w:space="0" w:color="auto"/>
        <w:left w:val="none" w:sz="0" w:space="0" w:color="auto"/>
        <w:bottom w:val="none" w:sz="0" w:space="0" w:color="auto"/>
        <w:right w:val="none" w:sz="0" w:space="0" w:color="auto"/>
      </w:divBdr>
    </w:div>
    <w:div w:id="1691030457">
      <w:bodyDiv w:val="1"/>
      <w:marLeft w:val="0"/>
      <w:marRight w:val="0"/>
      <w:marTop w:val="0"/>
      <w:marBottom w:val="0"/>
      <w:divBdr>
        <w:top w:val="none" w:sz="0" w:space="0" w:color="auto"/>
        <w:left w:val="none" w:sz="0" w:space="0" w:color="auto"/>
        <w:bottom w:val="none" w:sz="0" w:space="0" w:color="auto"/>
        <w:right w:val="none" w:sz="0" w:space="0" w:color="auto"/>
      </w:divBdr>
    </w:div>
    <w:div w:id="1707372294">
      <w:bodyDiv w:val="1"/>
      <w:marLeft w:val="0"/>
      <w:marRight w:val="0"/>
      <w:marTop w:val="0"/>
      <w:marBottom w:val="0"/>
      <w:divBdr>
        <w:top w:val="none" w:sz="0" w:space="0" w:color="auto"/>
        <w:left w:val="none" w:sz="0" w:space="0" w:color="auto"/>
        <w:bottom w:val="none" w:sz="0" w:space="0" w:color="auto"/>
        <w:right w:val="none" w:sz="0" w:space="0" w:color="auto"/>
      </w:divBdr>
    </w:div>
    <w:div w:id="1721708749">
      <w:bodyDiv w:val="1"/>
      <w:marLeft w:val="0"/>
      <w:marRight w:val="0"/>
      <w:marTop w:val="0"/>
      <w:marBottom w:val="0"/>
      <w:divBdr>
        <w:top w:val="none" w:sz="0" w:space="0" w:color="auto"/>
        <w:left w:val="none" w:sz="0" w:space="0" w:color="auto"/>
        <w:bottom w:val="none" w:sz="0" w:space="0" w:color="auto"/>
        <w:right w:val="none" w:sz="0" w:space="0" w:color="auto"/>
      </w:divBdr>
    </w:div>
    <w:div w:id="1725717492">
      <w:bodyDiv w:val="1"/>
      <w:marLeft w:val="0"/>
      <w:marRight w:val="0"/>
      <w:marTop w:val="0"/>
      <w:marBottom w:val="0"/>
      <w:divBdr>
        <w:top w:val="none" w:sz="0" w:space="0" w:color="auto"/>
        <w:left w:val="none" w:sz="0" w:space="0" w:color="auto"/>
        <w:bottom w:val="none" w:sz="0" w:space="0" w:color="auto"/>
        <w:right w:val="none" w:sz="0" w:space="0" w:color="auto"/>
      </w:divBdr>
    </w:div>
    <w:div w:id="1727676866">
      <w:bodyDiv w:val="1"/>
      <w:marLeft w:val="0"/>
      <w:marRight w:val="0"/>
      <w:marTop w:val="0"/>
      <w:marBottom w:val="0"/>
      <w:divBdr>
        <w:top w:val="none" w:sz="0" w:space="0" w:color="auto"/>
        <w:left w:val="none" w:sz="0" w:space="0" w:color="auto"/>
        <w:bottom w:val="none" w:sz="0" w:space="0" w:color="auto"/>
        <w:right w:val="none" w:sz="0" w:space="0" w:color="auto"/>
      </w:divBdr>
    </w:div>
    <w:div w:id="1738212676">
      <w:bodyDiv w:val="1"/>
      <w:marLeft w:val="0"/>
      <w:marRight w:val="0"/>
      <w:marTop w:val="0"/>
      <w:marBottom w:val="0"/>
      <w:divBdr>
        <w:top w:val="none" w:sz="0" w:space="0" w:color="auto"/>
        <w:left w:val="none" w:sz="0" w:space="0" w:color="auto"/>
        <w:bottom w:val="none" w:sz="0" w:space="0" w:color="auto"/>
        <w:right w:val="none" w:sz="0" w:space="0" w:color="auto"/>
      </w:divBdr>
    </w:div>
    <w:div w:id="1757633459">
      <w:bodyDiv w:val="1"/>
      <w:marLeft w:val="0"/>
      <w:marRight w:val="0"/>
      <w:marTop w:val="0"/>
      <w:marBottom w:val="0"/>
      <w:divBdr>
        <w:top w:val="none" w:sz="0" w:space="0" w:color="auto"/>
        <w:left w:val="none" w:sz="0" w:space="0" w:color="auto"/>
        <w:bottom w:val="none" w:sz="0" w:space="0" w:color="auto"/>
        <w:right w:val="none" w:sz="0" w:space="0" w:color="auto"/>
      </w:divBdr>
      <w:divsChild>
        <w:div w:id="2119375476">
          <w:marLeft w:val="0"/>
          <w:marRight w:val="0"/>
          <w:marTop w:val="0"/>
          <w:marBottom w:val="0"/>
          <w:divBdr>
            <w:top w:val="none" w:sz="0" w:space="0" w:color="auto"/>
            <w:left w:val="none" w:sz="0" w:space="0" w:color="auto"/>
            <w:bottom w:val="none" w:sz="0" w:space="0" w:color="auto"/>
            <w:right w:val="none" w:sz="0" w:space="0" w:color="auto"/>
          </w:divBdr>
        </w:div>
      </w:divsChild>
    </w:div>
    <w:div w:id="1761946414">
      <w:bodyDiv w:val="1"/>
      <w:marLeft w:val="0"/>
      <w:marRight w:val="0"/>
      <w:marTop w:val="0"/>
      <w:marBottom w:val="0"/>
      <w:divBdr>
        <w:top w:val="none" w:sz="0" w:space="0" w:color="auto"/>
        <w:left w:val="none" w:sz="0" w:space="0" w:color="auto"/>
        <w:bottom w:val="none" w:sz="0" w:space="0" w:color="auto"/>
        <w:right w:val="none" w:sz="0" w:space="0" w:color="auto"/>
      </w:divBdr>
    </w:div>
    <w:div w:id="1764298402">
      <w:bodyDiv w:val="1"/>
      <w:marLeft w:val="0"/>
      <w:marRight w:val="0"/>
      <w:marTop w:val="0"/>
      <w:marBottom w:val="0"/>
      <w:divBdr>
        <w:top w:val="none" w:sz="0" w:space="0" w:color="auto"/>
        <w:left w:val="none" w:sz="0" w:space="0" w:color="auto"/>
        <w:bottom w:val="none" w:sz="0" w:space="0" w:color="auto"/>
        <w:right w:val="none" w:sz="0" w:space="0" w:color="auto"/>
      </w:divBdr>
    </w:div>
    <w:div w:id="1795295189">
      <w:bodyDiv w:val="1"/>
      <w:marLeft w:val="0"/>
      <w:marRight w:val="0"/>
      <w:marTop w:val="0"/>
      <w:marBottom w:val="0"/>
      <w:divBdr>
        <w:top w:val="none" w:sz="0" w:space="0" w:color="auto"/>
        <w:left w:val="none" w:sz="0" w:space="0" w:color="auto"/>
        <w:bottom w:val="none" w:sz="0" w:space="0" w:color="auto"/>
        <w:right w:val="none" w:sz="0" w:space="0" w:color="auto"/>
      </w:divBdr>
    </w:div>
    <w:div w:id="1796168110">
      <w:bodyDiv w:val="1"/>
      <w:marLeft w:val="0"/>
      <w:marRight w:val="0"/>
      <w:marTop w:val="0"/>
      <w:marBottom w:val="0"/>
      <w:divBdr>
        <w:top w:val="none" w:sz="0" w:space="0" w:color="auto"/>
        <w:left w:val="none" w:sz="0" w:space="0" w:color="auto"/>
        <w:bottom w:val="none" w:sz="0" w:space="0" w:color="auto"/>
        <w:right w:val="none" w:sz="0" w:space="0" w:color="auto"/>
      </w:divBdr>
      <w:divsChild>
        <w:div w:id="189103329">
          <w:marLeft w:val="216"/>
          <w:marRight w:val="0"/>
          <w:marTop w:val="0"/>
          <w:marBottom w:val="0"/>
          <w:divBdr>
            <w:top w:val="none" w:sz="0" w:space="0" w:color="auto"/>
            <w:left w:val="none" w:sz="0" w:space="0" w:color="auto"/>
            <w:bottom w:val="none" w:sz="0" w:space="0" w:color="auto"/>
            <w:right w:val="none" w:sz="0" w:space="0" w:color="auto"/>
          </w:divBdr>
        </w:div>
      </w:divsChild>
    </w:div>
    <w:div w:id="1800143430">
      <w:bodyDiv w:val="1"/>
      <w:marLeft w:val="0"/>
      <w:marRight w:val="0"/>
      <w:marTop w:val="0"/>
      <w:marBottom w:val="0"/>
      <w:divBdr>
        <w:top w:val="none" w:sz="0" w:space="0" w:color="auto"/>
        <w:left w:val="none" w:sz="0" w:space="0" w:color="auto"/>
        <w:bottom w:val="none" w:sz="0" w:space="0" w:color="auto"/>
        <w:right w:val="none" w:sz="0" w:space="0" w:color="auto"/>
      </w:divBdr>
      <w:divsChild>
        <w:div w:id="1522207547">
          <w:marLeft w:val="0"/>
          <w:marRight w:val="0"/>
          <w:marTop w:val="0"/>
          <w:marBottom w:val="0"/>
          <w:divBdr>
            <w:top w:val="none" w:sz="0" w:space="0" w:color="auto"/>
            <w:left w:val="none" w:sz="0" w:space="0" w:color="auto"/>
            <w:bottom w:val="none" w:sz="0" w:space="0" w:color="auto"/>
            <w:right w:val="none" w:sz="0" w:space="0" w:color="auto"/>
          </w:divBdr>
        </w:div>
      </w:divsChild>
    </w:div>
    <w:div w:id="1820338018">
      <w:bodyDiv w:val="1"/>
      <w:marLeft w:val="0"/>
      <w:marRight w:val="0"/>
      <w:marTop w:val="0"/>
      <w:marBottom w:val="0"/>
      <w:divBdr>
        <w:top w:val="none" w:sz="0" w:space="0" w:color="auto"/>
        <w:left w:val="none" w:sz="0" w:space="0" w:color="auto"/>
        <w:bottom w:val="none" w:sz="0" w:space="0" w:color="auto"/>
        <w:right w:val="none" w:sz="0" w:space="0" w:color="auto"/>
      </w:divBdr>
    </w:div>
    <w:div w:id="1824467313">
      <w:bodyDiv w:val="1"/>
      <w:marLeft w:val="0"/>
      <w:marRight w:val="0"/>
      <w:marTop w:val="0"/>
      <w:marBottom w:val="0"/>
      <w:divBdr>
        <w:top w:val="none" w:sz="0" w:space="0" w:color="auto"/>
        <w:left w:val="none" w:sz="0" w:space="0" w:color="auto"/>
        <w:bottom w:val="none" w:sz="0" w:space="0" w:color="auto"/>
        <w:right w:val="none" w:sz="0" w:space="0" w:color="auto"/>
      </w:divBdr>
    </w:div>
    <w:div w:id="1825704615">
      <w:bodyDiv w:val="1"/>
      <w:marLeft w:val="0"/>
      <w:marRight w:val="0"/>
      <w:marTop w:val="0"/>
      <w:marBottom w:val="0"/>
      <w:divBdr>
        <w:top w:val="none" w:sz="0" w:space="0" w:color="auto"/>
        <w:left w:val="none" w:sz="0" w:space="0" w:color="auto"/>
        <w:bottom w:val="none" w:sz="0" w:space="0" w:color="auto"/>
        <w:right w:val="none" w:sz="0" w:space="0" w:color="auto"/>
      </w:divBdr>
    </w:div>
    <w:div w:id="1826816205">
      <w:bodyDiv w:val="1"/>
      <w:marLeft w:val="0"/>
      <w:marRight w:val="0"/>
      <w:marTop w:val="0"/>
      <w:marBottom w:val="0"/>
      <w:divBdr>
        <w:top w:val="none" w:sz="0" w:space="0" w:color="auto"/>
        <w:left w:val="none" w:sz="0" w:space="0" w:color="auto"/>
        <w:bottom w:val="none" w:sz="0" w:space="0" w:color="auto"/>
        <w:right w:val="none" w:sz="0" w:space="0" w:color="auto"/>
      </w:divBdr>
    </w:div>
    <w:div w:id="1829010059">
      <w:bodyDiv w:val="1"/>
      <w:marLeft w:val="0"/>
      <w:marRight w:val="0"/>
      <w:marTop w:val="0"/>
      <w:marBottom w:val="0"/>
      <w:divBdr>
        <w:top w:val="none" w:sz="0" w:space="0" w:color="auto"/>
        <w:left w:val="none" w:sz="0" w:space="0" w:color="auto"/>
        <w:bottom w:val="none" w:sz="0" w:space="0" w:color="auto"/>
        <w:right w:val="none" w:sz="0" w:space="0" w:color="auto"/>
      </w:divBdr>
    </w:div>
    <w:div w:id="1835952864">
      <w:bodyDiv w:val="1"/>
      <w:marLeft w:val="0"/>
      <w:marRight w:val="0"/>
      <w:marTop w:val="0"/>
      <w:marBottom w:val="0"/>
      <w:divBdr>
        <w:top w:val="none" w:sz="0" w:space="0" w:color="auto"/>
        <w:left w:val="none" w:sz="0" w:space="0" w:color="auto"/>
        <w:bottom w:val="none" w:sz="0" w:space="0" w:color="auto"/>
        <w:right w:val="none" w:sz="0" w:space="0" w:color="auto"/>
      </w:divBdr>
    </w:div>
    <w:div w:id="1840845333">
      <w:bodyDiv w:val="1"/>
      <w:marLeft w:val="0"/>
      <w:marRight w:val="0"/>
      <w:marTop w:val="0"/>
      <w:marBottom w:val="0"/>
      <w:divBdr>
        <w:top w:val="none" w:sz="0" w:space="0" w:color="auto"/>
        <w:left w:val="none" w:sz="0" w:space="0" w:color="auto"/>
        <w:bottom w:val="none" w:sz="0" w:space="0" w:color="auto"/>
        <w:right w:val="none" w:sz="0" w:space="0" w:color="auto"/>
      </w:divBdr>
    </w:div>
    <w:div w:id="1844052637">
      <w:bodyDiv w:val="1"/>
      <w:marLeft w:val="0"/>
      <w:marRight w:val="0"/>
      <w:marTop w:val="0"/>
      <w:marBottom w:val="0"/>
      <w:divBdr>
        <w:top w:val="none" w:sz="0" w:space="0" w:color="auto"/>
        <w:left w:val="none" w:sz="0" w:space="0" w:color="auto"/>
        <w:bottom w:val="none" w:sz="0" w:space="0" w:color="auto"/>
        <w:right w:val="none" w:sz="0" w:space="0" w:color="auto"/>
      </w:divBdr>
    </w:div>
    <w:div w:id="1847596986">
      <w:bodyDiv w:val="1"/>
      <w:marLeft w:val="0"/>
      <w:marRight w:val="0"/>
      <w:marTop w:val="0"/>
      <w:marBottom w:val="0"/>
      <w:divBdr>
        <w:top w:val="none" w:sz="0" w:space="0" w:color="auto"/>
        <w:left w:val="none" w:sz="0" w:space="0" w:color="auto"/>
        <w:bottom w:val="none" w:sz="0" w:space="0" w:color="auto"/>
        <w:right w:val="none" w:sz="0" w:space="0" w:color="auto"/>
      </w:divBdr>
    </w:div>
    <w:div w:id="1848246458">
      <w:bodyDiv w:val="1"/>
      <w:marLeft w:val="0"/>
      <w:marRight w:val="0"/>
      <w:marTop w:val="0"/>
      <w:marBottom w:val="0"/>
      <w:divBdr>
        <w:top w:val="none" w:sz="0" w:space="0" w:color="auto"/>
        <w:left w:val="none" w:sz="0" w:space="0" w:color="auto"/>
        <w:bottom w:val="none" w:sz="0" w:space="0" w:color="auto"/>
        <w:right w:val="none" w:sz="0" w:space="0" w:color="auto"/>
      </w:divBdr>
      <w:divsChild>
        <w:div w:id="820346234">
          <w:marLeft w:val="0"/>
          <w:marRight w:val="0"/>
          <w:marTop w:val="0"/>
          <w:marBottom w:val="0"/>
          <w:divBdr>
            <w:top w:val="none" w:sz="0" w:space="0" w:color="auto"/>
            <w:left w:val="none" w:sz="0" w:space="0" w:color="auto"/>
            <w:bottom w:val="none" w:sz="0" w:space="0" w:color="auto"/>
            <w:right w:val="none" w:sz="0" w:space="0" w:color="auto"/>
          </w:divBdr>
        </w:div>
      </w:divsChild>
    </w:div>
    <w:div w:id="1870950202">
      <w:bodyDiv w:val="1"/>
      <w:marLeft w:val="0"/>
      <w:marRight w:val="0"/>
      <w:marTop w:val="0"/>
      <w:marBottom w:val="0"/>
      <w:divBdr>
        <w:top w:val="none" w:sz="0" w:space="0" w:color="auto"/>
        <w:left w:val="none" w:sz="0" w:space="0" w:color="auto"/>
        <w:bottom w:val="none" w:sz="0" w:space="0" w:color="auto"/>
        <w:right w:val="none" w:sz="0" w:space="0" w:color="auto"/>
      </w:divBdr>
    </w:div>
    <w:div w:id="1877965061">
      <w:bodyDiv w:val="1"/>
      <w:marLeft w:val="0"/>
      <w:marRight w:val="0"/>
      <w:marTop w:val="0"/>
      <w:marBottom w:val="0"/>
      <w:divBdr>
        <w:top w:val="none" w:sz="0" w:space="0" w:color="auto"/>
        <w:left w:val="none" w:sz="0" w:space="0" w:color="auto"/>
        <w:bottom w:val="none" w:sz="0" w:space="0" w:color="auto"/>
        <w:right w:val="none" w:sz="0" w:space="0" w:color="auto"/>
      </w:divBdr>
    </w:div>
    <w:div w:id="1903717251">
      <w:bodyDiv w:val="1"/>
      <w:marLeft w:val="0"/>
      <w:marRight w:val="0"/>
      <w:marTop w:val="0"/>
      <w:marBottom w:val="0"/>
      <w:divBdr>
        <w:top w:val="none" w:sz="0" w:space="0" w:color="auto"/>
        <w:left w:val="none" w:sz="0" w:space="0" w:color="auto"/>
        <w:bottom w:val="none" w:sz="0" w:space="0" w:color="auto"/>
        <w:right w:val="none" w:sz="0" w:space="0" w:color="auto"/>
      </w:divBdr>
    </w:div>
    <w:div w:id="1907957304">
      <w:bodyDiv w:val="1"/>
      <w:marLeft w:val="0"/>
      <w:marRight w:val="0"/>
      <w:marTop w:val="0"/>
      <w:marBottom w:val="0"/>
      <w:divBdr>
        <w:top w:val="none" w:sz="0" w:space="0" w:color="auto"/>
        <w:left w:val="none" w:sz="0" w:space="0" w:color="auto"/>
        <w:bottom w:val="none" w:sz="0" w:space="0" w:color="auto"/>
        <w:right w:val="none" w:sz="0" w:space="0" w:color="auto"/>
      </w:divBdr>
    </w:div>
    <w:div w:id="1911034110">
      <w:bodyDiv w:val="1"/>
      <w:marLeft w:val="0"/>
      <w:marRight w:val="0"/>
      <w:marTop w:val="0"/>
      <w:marBottom w:val="0"/>
      <w:divBdr>
        <w:top w:val="none" w:sz="0" w:space="0" w:color="auto"/>
        <w:left w:val="none" w:sz="0" w:space="0" w:color="auto"/>
        <w:bottom w:val="none" w:sz="0" w:space="0" w:color="auto"/>
        <w:right w:val="none" w:sz="0" w:space="0" w:color="auto"/>
      </w:divBdr>
      <w:divsChild>
        <w:div w:id="201409190">
          <w:marLeft w:val="0"/>
          <w:marRight w:val="0"/>
          <w:marTop w:val="0"/>
          <w:marBottom w:val="0"/>
          <w:divBdr>
            <w:top w:val="none" w:sz="0" w:space="0" w:color="auto"/>
            <w:left w:val="none" w:sz="0" w:space="0" w:color="auto"/>
            <w:bottom w:val="none" w:sz="0" w:space="0" w:color="auto"/>
            <w:right w:val="none" w:sz="0" w:space="0" w:color="auto"/>
          </w:divBdr>
        </w:div>
      </w:divsChild>
    </w:div>
    <w:div w:id="1926065471">
      <w:bodyDiv w:val="1"/>
      <w:marLeft w:val="0"/>
      <w:marRight w:val="0"/>
      <w:marTop w:val="0"/>
      <w:marBottom w:val="0"/>
      <w:divBdr>
        <w:top w:val="none" w:sz="0" w:space="0" w:color="auto"/>
        <w:left w:val="none" w:sz="0" w:space="0" w:color="auto"/>
        <w:bottom w:val="none" w:sz="0" w:space="0" w:color="auto"/>
        <w:right w:val="none" w:sz="0" w:space="0" w:color="auto"/>
      </w:divBdr>
      <w:divsChild>
        <w:div w:id="478499358">
          <w:marLeft w:val="216"/>
          <w:marRight w:val="0"/>
          <w:marTop w:val="0"/>
          <w:marBottom w:val="0"/>
          <w:divBdr>
            <w:top w:val="none" w:sz="0" w:space="0" w:color="auto"/>
            <w:left w:val="none" w:sz="0" w:space="0" w:color="auto"/>
            <w:bottom w:val="none" w:sz="0" w:space="0" w:color="auto"/>
            <w:right w:val="none" w:sz="0" w:space="0" w:color="auto"/>
          </w:divBdr>
        </w:div>
      </w:divsChild>
    </w:div>
    <w:div w:id="1927155773">
      <w:bodyDiv w:val="1"/>
      <w:marLeft w:val="0"/>
      <w:marRight w:val="0"/>
      <w:marTop w:val="0"/>
      <w:marBottom w:val="0"/>
      <w:divBdr>
        <w:top w:val="none" w:sz="0" w:space="0" w:color="auto"/>
        <w:left w:val="none" w:sz="0" w:space="0" w:color="auto"/>
        <w:bottom w:val="none" w:sz="0" w:space="0" w:color="auto"/>
        <w:right w:val="none" w:sz="0" w:space="0" w:color="auto"/>
      </w:divBdr>
      <w:divsChild>
        <w:div w:id="558057517">
          <w:marLeft w:val="0"/>
          <w:marRight w:val="0"/>
          <w:marTop w:val="0"/>
          <w:marBottom w:val="0"/>
          <w:divBdr>
            <w:top w:val="none" w:sz="0" w:space="0" w:color="auto"/>
            <w:left w:val="none" w:sz="0" w:space="0" w:color="auto"/>
            <w:bottom w:val="none" w:sz="0" w:space="0" w:color="auto"/>
            <w:right w:val="none" w:sz="0" w:space="0" w:color="auto"/>
          </w:divBdr>
        </w:div>
      </w:divsChild>
    </w:div>
    <w:div w:id="1933195477">
      <w:bodyDiv w:val="1"/>
      <w:marLeft w:val="0"/>
      <w:marRight w:val="0"/>
      <w:marTop w:val="0"/>
      <w:marBottom w:val="0"/>
      <w:divBdr>
        <w:top w:val="none" w:sz="0" w:space="0" w:color="auto"/>
        <w:left w:val="none" w:sz="0" w:space="0" w:color="auto"/>
        <w:bottom w:val="none" w:sz="0" w:space="0" w:color="auto"/>
        <w:right w:val="none" w:sz="0" w:space="0" w:color="auto"/>
      </w:divBdr>
    </w:div>
    <w:div w:id="1937712905">
      <w:bodyDiv w:val="1"/>
      <w:marLeft w:val="0"/>
      <w:marRight w:val="0"/>
      <w:marTop w:val="0"/>
      <w:marBottom w:val="0"/>
      <w:divBdr>
        <w:top w:val="none" w:sz="0" w:space="0" w:color="auto"/>
        <w:left w:val="none" w:sz="0" w:space="0" w:color="auto"/>
        <w:bottom w:val="none" w:sz="0" w:space="0" w:color="auto"/>
        <w:right w:val="none" w:sz="0" w:space="0" w:color="auto"/>
      </w:divBdr>
    </w:div>
    <w:div w:id="1948076038">
      <w:bodyDiv w:val="1"/>
      <w:marLeft w:val="0"/>
      <w:marRight w:val="0"/>
      <w:marTop w:val="0"/>
      <w:marBottom w:val="0"/>
      <w:divBdr>
        <w:top w:val="none" w:sz="0" w:space="0" w:color="auto"/>
        <w:left w:val="none" w:sz="0" w:space="0" w:color="auto"/>
        <w:bottom w:val="none" w:sz="0" w:space="0" w:color="auto"/>
        <w:right w:val="none" w:sz="0" w:space="0" w:color="auto"/>
      </w:divBdr>
    </w:div>
    <w:div w:id="1956011196">
      <w:bodyDiv w:val="1"/>
      <w:marLeft w:val="0"/>
      <w:marRight w:val="0"/>
      <w:marTop w:val="0"/>
      <w:marBottom w:val="0"/>
      <w:divBdr>
        <w:top w:val="none" w:sz="0" w:space="0" w:color="auto"/>
        <w:left w:val="none" w:sz="0" w:space="0" w:color="auto"/>
        <w:bottom w:val="none" w:sz="0" w:space="0" w:color="auto"/>
        <w:right w:val="none" w:sz="0" w:space="0" w:color="auto"/>
      </w:divBdr>
    </w:div>
    <w:div w:id="1956599101">
      <w:bodyDiv w:val="1"/>
      <w:marLeft w:val="0"/>
      <w:marRight w:val="0"/>
      <w:marTop w:val="0"/>
      <w:marBottom w:val="0"/>
      <w:divBdr>
        <w:top w:val="none" w:sz="0" w:space="0" w:color="auto"/>
        <w:left w:val="none" w:sz="0" w:space="0" w:color="auto"/>
        <w:bottom w:val="none" w:sz="0" w:space="0" w:color="auto"/>
        <w:right w:val="none" w:sz="0" w:space="0" w:color="auto"/>
      </w:divBdr>
    </w:div>
    <w:div w:id="1959994474">
      <w:bodyDiv w:val="1"/>
      <w:marLeft w:val="0"/>
      <w:marRight w:val="0"/>
      <w:marTop w:val="0"/>
      <w:marBottom w:val="0"/>
      <w:divBdr>
        <w:top w:val="none" w:sz="0" w:space="0" w:color="auto"/>
        <w:left w:val="none" w:sz="0" w:space="0" w:color="auto"/>
        <w:bottom w:val="none" w:sz="0" w:space="0" w:color="auto"/>
        <w:right w:val="none" w:sz="0" w:space="0" w:color="auto"/>
      </w:divBdr>
    </w:div>
    <w:div w:id="1961184686">
      <w:bodyDiv w:val="1"/>
      <w:marLeft w:val="0"/>
      <w:marRight w:val="0"/>
      <w:marTop w:val="0"/>
      <w:marBottom w:val="0"/>
      <w:divBdr>
        <w:top w:val="none" w:sz="0" w:space="0" w:color="auto"/>
        <w:left w:val="none" w:sz="0" w:space="0" w:color="auto"/>
        <w:bottom w:val="none" w:sz="0" w:space="0" w:color="auto"/>
        <w:right w:val="none" w:sz="0" w:space="0" w:color="auto"/>
      </w:divBdr>
    </w:div>
    <w:div w:id="1961720416">
      <w:bodyDiv w:val="1"/>
      <w:marLeft w:val="0"/>
      <w:marRight w:val="0"/>
      <w:marTop w:val="0"/>
      <w:marBottom w:val="0"/>
      <w:divBdr>
        <w:top w:val="none" w:sz="0" w:space="0" w:color="auto"/>
        <w:left w:val="none" w:sz="0" w:space="0" w:color="auto"/>
        <w:bottom w:val="none" w:sz="0" w:space="0" w:color="auto"/>
        <w:right w:val="none" w:sz="0" w:space="0" w:color="auto"/>
      </w:divBdr>
      <w:divsChild>
        <w:div w:id="1649092140">
          <w:marLeft w:val="216"/>
          <w:marRight w:val="0"/>
          <w:marTop w:val="0"/>
          <w:marBottom w:val="0"/>
          <w:divBdr>
            <w:top w:val="none" w:sz="0" w:space="0" w:color="auto"/>
            <w:left w:val="none" w:sz="0" w:space="0" w:color="auto"/>
            <w:bottom w:val="none" w:sz="0" w:space="0" w:color="auto"/>
            <w:right w:val="none" w:sz="0" w:space="0" w:color="auto"/>
          </w:divBdr>
        </w:div>
      </w:divsChild>
    </w:div>
    <w:div w:id="1967345441">
      <w:bodyDiv w:val="1"/>
      <w:marLeft w:val="0"/>
      <w:marRight w:val="0"/>
      <w:marTop w:val="0"/>
      <w:marBottom w:val="0"/>
      <w:divBdr>
        <w:top w:val="none" w:sz="0" w:space="0" w:color="auto"/>
        <w:left w:val="none" w:sz="0" w:space="0" w:color="auto"/>
        <w:bottom w:val="none" w:sz="0" w:space="0" w:color="auto"/>
        <w:right w:val="none" w:sz="0" w:space="0" w:color="auto"/>
      </w:divBdr>
    </w:div>
    <w:div w:id="1998458050">
      <w:bodyDiv w:val="1"/>
      <w:marLeft w:val="0"/>
      <w:marRight w:val="0"/>
      <w:marTop w:val="0"/>
      <w:marBottom w:val="0"/>
      <w:divBdr>
        <w:top w:val="none" w:sz="0" w:space="0" w:color="auto"/>
        <w:left w:val="none" w:sz="0" w:space="0" w:color="auto"/>
        <w:bottom w:val="none" w:sz="0" w:space="0" w:color="auto"/>
        <w:right w:val="none" w:sz="0" w:space="0" w:color="auto"/>
      </w:divBdr>
    </w:div>
    <w:div w:id="2005938800">
      <w:bodyDiv w:val="1"/>
      <w:marLeft w:val="0"/>
      <w:marRight w:val="0"/>
      <w:marTop w:val="0"/>
      <w:marBottom w:val="0"/>
      <w:divBdr>
        <w:top w:val="none" w:sz="0" w:space="0" w:color="auto"/>
        <w:left w:val="none" w:sz="0" w:space="0" w:color="auto"/>
        <w:bottom w:val="none" w:sz="0" w:space="0" w:color="auto"/>
        <w:right w:val="none" w:sz="0" w:space="0" w:color="auto"/>
      </w:divBdr>
    </w:div>
    <w:div w:id="2007662300">
      <w:bodyDiv w:val="1"/>
      <w:marLeft w:val="0"/>
      <w:marRight w:val="0"/>
      <w:marTop w:val="0"/>
      <w:marBottom w:val="0"/>
      <w:divBdr>
        <w:top w:val="none" w:sz="0" w:space="0" w:color="auto"/>
        <w:left w:val="none" w:sz="0" w:space="0" w:color="auto"/>
        <w:bottom w:val="none" w:sz="0" w:space="0" w:color="auto"/>
        <w:right w:val="none" w:sz="0" w:space="0" w:color="auto"/>
      </w:divBdr>
    </w:div>
    <w:div w:id="2019311950">
      <w:bodyDiv w:val="1"/>
      <w:marLeft w:val="0"/>
      <w:marRight w:val="0"/>
      <w:marTop w:val="0"/>
      <w:marBottom w:val="0"/>
      <w:divBdr>
        <w:top w:val="none" w:sz="0" w:space="0" w:color="auto"/>
        <w:left w:val="none" w:sz="0" w:space="0" w:color="auto"/>
        <w:bottom w:val="none" w:sz="0" w:space="0" w:color="auto"/>
        <w:right w:val="none" w:sz="0" w:space="0" w:color="auto"/>
      </w:divBdr>
      <w:divsChild>
        <w:div w:id="1370031868">
          <w:marLeft w:val="0"/>
          <w:marRight w:val="0"/>
          <w:marTop w:val="0"/>
          <w:marBottom w:val="0"/>
          <w:divBdr>
            <w:top w:val="none" w:sz="0" w:space="0" w:color="auto"/>
            <w:left w:val="none" w:sz="0" w:space="0" w:color="auto"/>
            <w:bottom w:val="none" w:sz="0" w:space="0" w:color="auto"/>
            <w:right w:val="none" w:sz="0" w:space="0" w:color="auto"/>
          </w:divBdr>
        </w:div>
      </w:divsChild>
    </w:div>
    <w:div w:id="2023390863">
      <w:bodyDiv w:val="1"/>
      <w:marLeft w:val="0"/>
      <w:marRight w:val="0"/>
      <w:marTop w:val="0"/>
      <w:marBottom w:val="0"/>
      <w:divBdr>
        <w:top w:val="none" w:sz="0" w:space="0" w:color="auto"/>
        <w:left w:val="none" w:sz="0" w:space="0" w:color="auto"/>
        <w:bottom w:val="none" w:sz="0" w:space="0" w:color="auto"/>
        <w:right w:val="none" w:sz="0" w:space="0" w:color="auto"/>
      </w:divBdr>
      <w:divsChild>
        <w:div w:id="535041632">
          <w:marLeft w:val="0"/>
          <w:marRight w:val="0"/>
          <w:marTop w:val="0"/>
          <w:marBottom w:val="0"/>
          <w:divBdr>
            <w:top w:val="none" w:sz="0" w:space="0" w:color="auto"/>
            <w:left w:val="none" w:sz="0" w:space="0" w:color="auto"/>
            <w:bottom w:val="none" w:sz="0" w:space="0" w:color="auto"/>
            <w:right w:val="none" w:sz="0" w:space="0" w:color="auto"/>
          </w:divBdr>
        </w:div>
      </w:divsChild>
    </w:div>
    <w:div w:id="2037121987">
      <w:bodyDiv w:val="1"/>
      <w:marLeft w:val="0"/>
      <w:marRight w:val="0"/>
      <w:marTop w:val="0"/>
      <w:marBottom w:val="0"/>
      <w:divBdr>
        <w:top w:val="none" w:sz="0" w:space="0" w:color="auto"/>
        <w:left w:val="none" w:sz="0" w:space="0" w:color="auto"/>
        <w:bottom w:val="none" w:sz="0" w:space="0" w:color="auto"/>
        <w:right w:val="none" w:sz="0" w:space="0" w:color="auto"/>
      </w:divBdr>
    </w:div>
    <w:div w:id="2045474584">
      <w:bodyDiv w:val="1"/>
      <w:marLeft w:val="0"/>
      <w:marRight w:val="0"/>
      <w:marTop w:val="0"/>
      <w:marBottom w:val="0"/>
      <w:divBdr>
        <w:top w:val="none" w:sz="0" w:space="0" w:color="auto"/>
        <w:left w:val="none" w:sz="0" w:space="0" w:color="auto"/>
        <w:bottom w:val="none" w:sz="0" w:space="0" w:color="auto"/>
        <w:right w:val="none" w:sz="0" w:space="0" w:color="auto"/>
      </w:divBdr>
    </w:div>
    <w:div w:id="2048144604">
      <w:bodyDiv w:val="1"/>
      <w:marLeft w:val="0"/>
      <w:marRight w:val="0"/>
      <w:marTop w:val="0"/>
      <w:marBottom w:val="0"/>
      <w:divBdr>
        <w:top w:val="none" w:sz="0" w:space="0" w:color="auto"/>
        <w:left w:val="none" w:sz="0" w:space="0" w:color="auto"/>
        <w:bottom w:val="none" w:sz="0" w:space="0" w:color="auto"/>
        <w:right w:val="none" w:sz="0" w:space="0" w:color="auto"/>
      </w:divBdr>
    </w:div>
    <w:div w:id="2057386314">
      <w:bodyDiv w:val="1"/>
      <w:marLeft w:val="0"/>
      <w:marRight w:val="0"/>
      <w:marTop w:val="0"/>
      <w:marBottom w:val="0"/>
      <w:divBdr>
        <w:top w:val="none" w:sz="0" w:space="0" w:color="auto"/>
        <w:left w:val="none" w:sz="0" w:space="0" w:color="auto"/>
        <w:bottom w:val="none" w:sz="0" w:space="0" w:color="auto"/>
        <w:right w:val="none" w:sz="0" w:space="0" w:color="auto"/>
      </w:divBdr>
    </w:div>
    <w:div w:id="2064940363">
      <w:bodyDiv w:val="1"/>
      <w:marLeft w:val="0"/>
      <w:marRight w:val="0"/>
      <w:marTop w:val="0"/>
      <w:marBottom w:val="0"/>
      <w:divBdr>
        <w:top w:val="none" w:sz="0" w:space="0" w:color="auto"/>
        <w:left w:val="none" w:sz="0" w:space="0" w:color="auto"/>
        <w:bottom w:val="none" w:sz="0" w:space="0" w:color="auto"/>
        <w:right w:val="none" w:sz="0" w:space="0" w:color="auto"/>
      </w:divBdr>
    </w:div>
    <w:div w:id="2069642190">
      <w:bodyDiv w:val="1"/>
      <w:marLeft w:val="0"/>
      <w:marRight w:val="0"/>
      <w:marTop w:val="0"/>
      <w:marBottom w:val="0"/>
      <w:divBdr>
        <w:top w:val="none" w:sz="0" w:space="0" w:color="auto"/>
        <w:left w:val="none" w:sz="0" w:space="0" w:color="auto"/>
        <w:bottom w:val="none" w:sz="0" w:space="0" w:color="auto"/>
        <w:right w:val="none" w:sz="0" w:space="0" w:color="auto"/>
      </w:divBdr>
      <w:divsChild>
        <w:div w:id="1202135392">
          <w:marLeft w:val="0"/>
          <w:marRight w:val="0"/>
          <w:marTop w:val="0"/>
          <w:marBottom w:val="0"/>
          <w:divBdr>
            <w:top w:val="none" w:sz="0" w:space="0" w:color="auto"/>
            <w:left w:val="none" w:sz="0" w:space="0" w:color="auto"/>
            <w:bottom w:val="none" w:sz="0" w:space="0" w:color="auto"/>
            <w:right w:val="none" w:sz="0" w:space="0" w:color="auto"/>
          </w:divBdr>
        </w:div>
      </w:divsChild>
    </w:div>
    <w:div w:id="2074810420">
      <w:bodyDiv w:val="1"/>
      <w:marLeft w:val="0"/>
      <w:marRight w:val="0"/>
      <w:marTop w:val="0"/>
      <w:marBottom w:val="0"/>
      <w:divBdr>
        <w:top w:val="none" w:sz="0" w:space="0" w:color="auto"/>
        <w:left w:val="none" w:sz="0" w:space="0" w:color="auto"/>
        <w:bottom w:val="none" w:sz="0" w:space="0" w:color="auto"/>
        <w:right w:val="none" w:sz="0" w:space="0" w:color="auto"/>
      </w:divBdr>
    </w:div>
    <w:div w:id="2075928708">
      <w:bodyDiv w:val="1"/>
      <w:marLeft w:val="0"/>
      <w:marRight w:val="0"/>
      <w:marTop w:val="0"/>
      <w:marBottom w:val="0"/>
      <w:divBdr>
        <w:top w:val="none" w:sz="0" w:space="0" w:color="auto"/>
        <w:left w:val="none" w:sz="0" w:space="0" w:color="auto"/>
        <w:bottom w:val="none" w:sz="0" w:space="0" w:color="auto"/>
        <w:right w:val="none" w:sz="0" w:space="0" w:color="auto"/>
      </w:divBdr>
      <w:divsChild>
        <w:div w:id="1321932391">
          <w:marLeft w:val="216"/>
          <w:marRight w:val="0"/>
          <w:marTop w:val="0"/>
          <w:marBottom w:val="0"/>
          <w:divBdr>
            <w:top w:val="none" w:sz="0" w:space="0" w:color="auto"/>
            <w:left w:val="none" w:sz="0" w:space="0" w:color="auto"/>
            <w:bottom w:val="none" w:sz="0" w:space="0" w:color="auto"/>
            <w:right w:val="none" w:sz="0" w:space="0" w:color="auto"/>
          </w:divBdr>
        </w:div>
      </w:divsChild>
    </w:div>
    <w:div w:id="2079014204">
      <w:bodyDiv w:val="1"/>
      <w:marLeft w:val="0"/>
      <w:marRight w:val="0"/>
      <w:marTop w:val="0"/>
      <w:marBottom w:val="0"/>
      <w:divBdr>
        <w:top w:val="none" w:sz="0" w:space="0" w:color="auto"/>
        <w:left w:val="none" w:sz="0" w:space="0" w:color="auto"/>
        <w:bottom w:val="none" w:sz="0" w:space="0" w:color="auto"/>
        <w:right w:val="none" w:sz="0" w:space="0" w:color="auto"/>
      </w:divBdr>
      <w:divsChild>
        <w:div w:id="1743016802">
          <w:marLeft w:val="0"/>
          <w:marRight w:val="0"/>
          <w:marTop w:val="0"/>
          <w:marBottom w:val="0"/>
          <w:divBdr>
            <w:top w:val="none" w:sz="0" w:space="0" w:color="auto"/>
            <w:left w:val="none" w:sz="0" w:space="0" w:color="auto"/>
            <w:bottom w:val="none" w:sz="0" w:space="0" w:color="auto"/>
            <w:right w:val="none" w:sz="0" w:space="0" w:color="auto"/>
          </w:divBdr>
        </w:div>
      </w:divsChild>
    </w:div>
    <w:div w:id="2086145674">
      <w:bodyDiv w:val="1"/>
      <w:marLeft w:val="0"/>
      <w:marRight w:val="0"/>
      <w:marTop w:val="0"/>
      <w:marBottom w:val="0"/>
      <w:divBdr>
        <w:top w:val="none" w:sz="0" w:space="0" w:color="auto"/>
        <w:left w:val="none" w:sz="0" w:space="0" w:color="auto"/>
        <w:bottom w:val="none" w:sz="0" w:space="0" w:color="auto"/>
        <w:right w:val="none" w:sz="0" w:space="0" w:color="auto"/>
      </w:divBdr>
    </w:div>
    <w:div w:id="2101024363">
      <w:bodyDiv w:val="1"/>
      <w:marLeft w:val="0"/>
      <w:marRight w:val="0"/>
      <w:marTop w:val="0"/>
      <w:marBottom w:val="0"/>
      <w:divBdr>
        <w:top w:val="none" w:sz="0" w:space="0" w:color="auto"/>
        <w:left w:val="none" w:sz="0" w:space="0" w:color="auto"/>
        <w:bottom w:val="none" w:sz="0" w:space="0" w:color="auto"/>
        <w:right w:val="none" w:sz="0" w:space="0" w:color="auto"/>
      </w:divBdr>
    </w:div>
    <w:div w:id="2117014374">
      <w:bodyDiv w:val="1"/>
      <w:marLeft w:val="0"/>
      <w:marRight w:val="0"/>
      <w:marTop w:val="0"/>
      <w:marBottom w:val="0"/>
      <w:divBdr>
        <w:top w:val="none" w:sz="0" w:space="0" w:color="auto"/>
        <w:left w:val="none" w:sz="0" w:space="0" w:color="auto"/>
        <w:bottom w:val="none" w:sz="0" w:space="0" w:color="auto"/>
        <w:right w:val="none" w:sz="0" w:space="0" w:color="auto"/>
      </w:divBdr>
      <w:divsChild>
        <w:div w:id="1797722590">
          <w:marLeft w:val="216"/>
          <w:marRight w:val="0"/>
          <w:marTop w:val="0"/>
          <w:marBottom w:val="0"/>
          <w:divBdr>
            <w:top w:val="none" w:sz="0" w:space="0" w:color="auto"/>
            <w:left w:val="none" w:sz="0" w:space="0" w:color="auto"/>
            <w:bottom w:val="none" w:sz="0" w:space="0" w:color="auto"/>
            <w:right w:val="none" w:sz="0" w:space="0" w:color="auto"/>
          </w:divBdr>
        </w:div>
      </w:divsChild>
    </w:div>
    <w:div w:id="2130197360">
      <w:bodyDiv w:val="1"/>
      <w:marLeft w:val="0"/>
      <w:marRight w:val="0"/>
      <w:marTop w:val="0"/>
      <w:marBottom w:val="0"/>
      <w:divBdr>
        <w:top w:val="none" w:sz="0" w:space="0" w:color="auto"/>
        <w:left w:val="none" w:sz="0" w:space="0" w:color="auto"/>
        <w:bottom w:val="none" w:sz="0" w:space="0" w:color="auto"/>
        <w:right w:val="none" w:sz="0" w:space="0" w:color="auto"/>
      </w:divBdr>
    </w:div>
    <w:div w:id="2131123541">
      <w:bodyDiv w:val="1"/>
      <w:marLeft w:val="0"/>
      <w:marRight w:val="0"/>
      <w:marTop w:val="0"/>
      <w:marBottom w:val="0"/>
      <w:divBdr>
        <w:top w:val="none" w:sz="0" w:space="0" w:color="auto"/>
        <w:left w:val="none" w:sz="0" w:space="0" w:color="auto"/>
        <w:bottom w:val="none" w:sz="0" w:space="0" w:color="auto"/>
        <w:right w:val="none" w:sz="0" w:space="0" w:color="auto"/>
      </w:divBdr>
    </w:div>
    <w:div w:id="2143033353">
      <w:bodyDiv w:val="1"/>
      <w:marLeft w:val="0"/>
      <w:marRight w:val="0"/>
      <w:marTop w:val="0"/>
      <w:marBottom w:val="0"/>
      <w:divBdr>
        <w:top w:val="none" w:sz="0" w:space="0" w:color="auto"/>
        <w:left w:val="none" w:sz="0" w:space="0" w:color="auto"/>
        <w:bottom w:val="none" w:sz="0" w:space="0" w:color="auto"/>
        <w:right w:val="none" w:sz="0" w:space="0" w:color="auto"/>
      </w:divBdr>
    </w:div>
    <w:div w:id="2146773827">
      <w:bodyDiv w:val="1"/>
      <w:marLeft w:val="0"/>
      <w:marRight w:val="0"/>
      <w:marTop w:val="0"/>
      <w:marBottom w:val="0"/>
      <w:divBdr>
        <w:top w:val="none" w:sz="0" w:space="0" w:color="auto"/>
        <w:left w:val="none" w:sz="0" w:space="0" w:color="auto"/>
        <w:bottom w:val="none" w:sz="0" w:space="0" w:color="auto"/>
        <w:right w:val="none" w:sz="0" w:space="0" w:color="auto"/>
      </w:divBdr>
    </w:div>
    <w:div w:id="2146923531">
      <w:bodyDiv w:val="1"/>
      <w:marLeft w:val="0"/>
      <w:marRight w:val="0"/>
      <w:marTop w:val="0"/>
      <w:marBottom w:val="0"/>
      <w:divBdr>
        <w:top w:val="none" w:sz="0" w:space="0" w:color="auto"/>
        <w:left w:val="none" w:sz="0" w:space="0" w:color="auto"/>
        <w:bottom w:val="none" w:sz="0" w:space="0" w:color="auto"/>
        <w:right w:val="none" w:sz="0" w:space="0" w:color="auto"/>
      </w:divBdr>
      <w:divsChild>
        <w:div w:id="953169770">
          <w:marLeft w:val="216"/>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a.O\AppData\Local\Microsoft\Windows\INetCache\Content.Outlook\UCLJ2H6R\FRM02W.02_FichasAvisoExtraPlano_14032023%20(002).dotx" TargetMode="External"/></Relationships>
</file>

<file path=word/documenttasks/documenttasks1.xml><?xml version="1.0" encoding="utf-8"?>
<t:Tasks xmlns:t="http://schemas.microsoft.com/office/tasks/2019/documenttasks" xmlns:oel="http://schemas.microsoft.com/office/2019/extlst">
  <t:Task id="{5F0519BE-A092-461C-9DB3-D9C08CC3F6E5}">
    <t:Anchor>
      <t:Comment id="999617398"/>
    </t:Anchor>
    <t:History>
      <t:Event id="{5B1DE2AE-B488-410B-8D47-6C4A75FD43F4}" time="2024-04-05T11:44:48.2Z">
        <t:Attribution userId="S::FV850624@azores.gov.pt::1b305ec8-0ce6-43b5-b289-7390eb65d36c" userProvider="AD" userName="Fábio AL. Vieira"/>
        <t:Anchor>
          <t:Comment id="999617398"/>
        </t:Anchor>
        <t:Create/>
      </t:Event>
      <t:Event id="{E0908894-1395-43F9-81BB-6F4AFDFBD57F}" time="2024-04-05T11:44:48.2Z">
        <t:Attribution userId="S::FV850624@azores.gov.pt::1b305ec8-0ce6-43b5-b289-7390eb65d36c" userProvider="AD" userName="Fábio AL. Vieira"/>
        <t:Anchor>
          <t:Comment id="999617398"/>
        </t:Anchor>
        <t:Assign userId="S::MV810331@azores.gov.pt::15943ab7-bd23-4ce7-9d86-063fce8e409f" userProvider="AD" userName="Maria LA. Vale"/>
      </t:Event>
      <t:Event id="{BE663C19-EBAA-40E8-91F6-C8B439DEBA3F}" time="2024-04-05T11:44:48.2Z">
        <t:Attribution userId="S::FV850624@azores.gov.pt::1b305ec8-0ce6-43b5-b289-7390eb65d36c" userProvider="AD" userName="Fábio AL. Vieira"/>
        <t:Anchor>
          <t:Comment id="999617398"/>
        </t:Anchor>
        <t:SetTitle title="@Maria LA. Vale obrigatória a contratação de um doutorado "/>
      </t:Event>
      <t:Event id="{D0229AE1-F122-4F2B-BCE3-634BCE07B16E}" time="2024-04-08T10:25:38.408Z">
        <t:Attribution userId="S::MT020525@azores.gov.pt::7ab82218-f8cb-4ed1-aa46-dbaf89813969" userProvider="AD" userName="Margarida PCC. Teixeira"/>
        <t:Progress percentComplete="100"/>
      </t:Event>
    </t:History>
  </t:Task>
  <t:Task id="{2D53C1F9-B697-4154-8299-A9C3B8EE0BBD}">
    <t:Anchor>
      <t:Comment id="1728726896"/>
    </t:Anchor>
    <t:History>
      <t:Event id="{356028EF-004E-42C3-AEAC-808E7C9C7A6F}" time="2024-04-05T11:01:49.233Z">
        <t:Attribution userId="S::FV850624@azores.gov.pt::1b305ec8-0ce6-43b5-b289-7390eb65d36c" userProvider="AD" userName="Fábio AL. Vieira"/>
        <t:Anchor>
          <t:Comment id="1728726896"/>
        </t:Anchor>
        <t:Create/>
      </t:Event>
      <t:Event id="{0A613AD8-6974-4498-9D88-7C797DD54C2D}" time="2024-04-05T11:01:49.233Z">
        <t:Attribution userId="S::FV850624@azores.gov.pt::1b305ec8-0ce6-43b5-b289-7390eb65d36c" userProvider="AD" userName="Fábio AL. Vieira"/>
        <t:Anchor>
          <t:Comment id="1728726896"/>
        </t:Anchor>
        <t:Assign userId="S::MV810331@azores.gov.pt::15943ab7-bd23-4ce7-9d86-063fce8e409f" userProvider="AD" userName="Maria LA. Vale"/>
      </t:Event>
      <t:Event id="{ED6A2CA4-67D6-4FC9-B809-3CF42B0406CA}" time="2024-04-05T11:01:49.233Z">
        <t:Attribution userId="S::FV850624@azores.gov.pt::1b305ec8-0ce6-43b5-b289-7390eb65d36c" userProvider="AD" userName="Fábio AL. Vieira"/>
        <t:Anchor>
          <t:Comment id="1728726896"/>
        </t:Anchor>
        <t:SetTitle title="Verificar se deve estar nos limites da despesa @Maria LA. Vale "/>
      </t:Event>
      <t:Event id="{C2269AD7-46DF-461C-9CA2-F472CAD724D9}" time="2024-04-05T15:35:59.82Z">
        <t:Attribution userId="S::MT020525@azores.gov.pt::7ab82218-f8cb-4ed1-aa46-dbaf89813969" userProvider="AD" userName="Margarida PCC. Teixeira"/>
        <t:Progress percentComplete="100"/>
      </t:Event>
    </t:History>
  </t:Task>
  <t:Task id="{EE263E28-85F2-4542-ABDA-6069A468FC3B}">
    <t:Anchor>
      <t:Comment id="1396349835"/>
    </t:Anchor>
    <t:History>
      <t:Event id="{1B42B905-8387-44C2-8F55-4482225D155F}" time="2024-04-05T12:03:30.707Z">
        <t:Attribution userId="S::FV850624@azores.gov.pt::1b305ec8-0ce6-43b5-b289-7390eb65d36c" userProvider="AD" userName="Fábio AL. Vieira"/>
        <t:Anchor>
          <t:Comment id="1396349835"/>
        </t:Anchor>
        <t:Create/>
      </t:Event>
      <t:Event id="{35A079F2-DB01-4D1B-A543-AA1901773F43}" time="2024-04-05T12:03:30.707Z">
        <t:Attribution userId="S::FV850624@azores.gov.pt::1b305ec8-0ce6-43b5-b289-7390eb65d36c" userProvider="AD" userName="Fábio AL. Vieira"/>
        <t:Anchor>
          <t:Comment id="1396349835"/>
        </t:Anchor>
        <t:Assign userId="S::MT020525@azores.gov.pt::7ab82218-f8cb-4ed1-aa46-dbaf89813969" userProvider="AD" userName="Margarida PCC. Teixeira"/>
      </t:Event>
      <t:Event id="{1A46B4A3-8FA3-46C0-885C-47B7100D7012}" time="2024-04-05T12:03:30.707Z">
        <t:Attribution userId="S::FV850624@azores.gov.pt::1b305ec8-0ce6-43b5-b289-7390eb65d36c" userProvider="AD" userName="Fábio AL. Vieira"/>
        <t:Anchor>
          <t:Comment id="1396349835"/>
        </t:Anchor>
        <t:SetTitle title="@Margarida PCC. Teixeira utilizar o texto da AG"/>
      </t:Event>
      <t:Event id="{204EA1E9-9C65-4DFA-8843-640093864412}" time="2024-04-08T12:10:21.392Z">
        <t:Attribution userId="S::MT020525@azores.gov.pt::7ab82218-f8cb-4ed1-aa46-dbaf89813969" userProvider="AD" userName="Margarida PCC. Teixeira"/>
        <t:Progress percentComplete="100"/>
      </t:Event>
    </t:History>
  </t:Task>
</t:Tasks>
</file>

<file path=word/theme/theme1.xml><?xml version="1.0" encoding="utf-8"?>
<a:theme xmlns:a="http://schemas.openxmlformats.org/drawingml/2006/main" name="Office Theme">
  <a:themeElements>
    <a:clrScheme name="Personalizado 6">
      <a:dk1>
        <a:srgbClr val="7F7F7F"/>
      </a:dk1>
      <a:lt1>
        <a:srgbClr val="5F5F5F"/>
      </a:lt1>
      <a:dk2>
        <a:srgbClr val="131D40"/>
      </a:dk2>
      <a:lt2>
        <a:srgbClr val="006031"/>
      </a:lt2>
      <a:accent1>
        <a:srgbClr val="006031"/>
      </a:accent1>
      <a:accent2>
        <a:srgbClr val="312855"/>
      </a:accent2>
      <a:accent3>
        <a:srgbClr val="F7CC28"/>
      </a:accent3>
      <a:accent4>
        <a:srgbClr val="C00000"/>
      </a:accent4>
      <a:accent5>
        <a:srgbClr val="474747"/>
      </a:accent5>
      <a:accent6>
        <a:srgbClr val="5F5F5F"/>
      </a:accent6>
      <a:hlink>
        <a:srgbClr val="0070C0"/>
      </a:hlink>
      <a:folHlink>
        <a:srgbClr val="0070C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db8151-2c4b-430e-8f9f-c8d5c00c9a2a">
      <Terms xmlns="http://schemas.microsoft.com/office/infopath/2007/PartnerControls"/>
    </lcf76f155ced4ddcb4097134ff3c332f>
    <TaxCatchAll xmlns="8af86f7d-4633-4cdf-9ce0-aed2efa43d1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ENU label="Campos" version="1">
  <NODE label="Novo Registo" type="NewCard" replaceValue="false">
    <FIELD label="Nº de Registo">
      <TAG><![CDATA[#NOVOREGISTO:NUMERO#]]></TAG>
      <VALUE><![CDATA[#NOVOREGISTO:NUMERO#]]></VALUE>
      <XPATH><![CDATA[/CARD/cardKeyToString]]></XPATH>
    </FIELD>
    <FIELD label="Código de barras do Nº de Registo" dtype="barcode" barcodetype="pdf417">
      <TAG><![CDATA[#NOVOREGISTO:CODIGOBARRAS#]]></TAG>
      <VALUE>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</VALUE>
      <XPATH><![CDATA[/CARD/cardKeyToString]]></XPATH>
    </FIELD>
    <FIELD label="Assunto">
      <TAG><![CDATA[#NOVOREGISTO:ASSUNTO#]]></TAG>
      <VALUE><![CDATA[#NOVOREGISTO:ASSUNTO#]]></VALUE>
      <XPATH><![CDATA[/CARD/GENERAL_DATA/SUBJECT]]></XPATH>
    </FIELD>
    <FIELD label="Observações">
      <TAG><![CDATA[#NOVOREGISTO:OBSERVACOES#]]></TAG>
      <VALUE><![CDATA[#NOVOREGISTO:OBSERVACOES#]]></VALUE>
      <XPATH><![CDATA[/CARD/GENERAL_DATA/COMMENTS]]></XPATH>
    </FIELD>
    <FIELD label="Data" dtype="D">
      <TAG><![CDATA[#NOVOREGISTO:DATA#]]></TAG>
      <VALUE><![CDATA[#NOVOREGISTO:DATA#]]></VALUE>
      <XPATH><![CDATA[/CARD/GENERAL_DATA/CREATED_ON]]></XPATH>
    </FIELD>
    <NODE label="Código">
      <FIELD label="Livro">
        <TAG><![CDATA[#NOVOREGISTO:CODIGO:LIVRO#]]></TAG>
        <VALUE><![CDATA[#NOVOREGISTO:CODIGO:LIVRO#]]></VALUE>
        <XPATH><![CDATA[/CARD/GENERAL_DATA/CARD_KEY_COMPOSITE/BOOK_KEY/BookName]]></XPATH>
      </FIELD>
      <FIELD label="Ano">
        <TAG><![CDATA[#NOVOREGISTO:CODIGO:ANO#]]></TAG>
        <VALUE><![CDATA[#NOVOREGISTO:CODIGO:ANO#]]></VALUE>
        <XPATH><![CDATA[/CARD/GENERAL_DATA/CARD_KEY_COMPOSITE/Year]]></XPATH>
      </FIELD>
      <FIELD label="Número">
        <TAG><![CDATA[#NOVOREGISTO:CODIGO:NUMERO#]]></TAG>
        <VALUE><![CDATA[#NOVOREGISTO:CODIGO:NUMERO#]]></VALUE>
        <XPATH><![CDATA[/CARD/GENERAL_DATA/CARD_KEY_COMPOSITE/Code]]></XPATH>
      </FIELD>
    </NODE>
    <NODE label="Classificação" type="CardClassitication">
      <FIELD label="Descrição">
        <TAG><![CDATA[#NOVOREGISTO:CLASSIFICACAO:DESCRICAO#]]></TAG>
        <VALUE><![CDATA[#NOVOREGISTO:CLASSIFICACAO:DESCRICAO#]]></VALUE>
        <XPATH><![CDATA[/CARD/CLASSIFICATIONS/CLASSIFICATION[1]/DESCRIPTION]]></XPATH>
      </FIELD>
      <FIELD label="Código">
        <TAG><![CDATA[#NOVOREGISTO:CLASSIFICACAO:CODIGO#]]></TAG>
        <VALUE><![CDATA[#NOVOREGISTO:CLASSIFICACAO:CODIGO#]]></VALUE>
        <XPATH><![CDATA[/CARD/CLASSIFICATIONS/CLASSIFICATION[1]/KEY]]></XPATH>
      </FIELD>
    </NODE>
    <NODE label="Processo" type="CardProcess">
      <FIELD label="Código">
        <TAG><![CDATA[#NOVOREGISTO:PROCESSO:CODIGO#]]></TAG>
        <VALUE><![CDATA[#NOVOREGISTO:PROCESSO:CODIGO#]]></VALUE>
        <XPATH><![CDATA[/CARD/PROCESSES/PROCESS[1]/PROCESS_CODE]]></XPATH>
      </FIELD>
      <FIELD label="Assunto">
        <TAG><![CDATA[#NOVOREGISTO:PROCESSO:ASSUNTO#]]></TAG>
        <VALUE><![CDATA[#NOVOREGISTO:PROCESSO:ASSUNTO#]]></VALUE>
        <XPATH><![CDATA[/CARD/PROCESSES/PROCESS[1]/SUBJECT]]></XPATH>
      </FIELD>
    </NODE>
    <NODE label="Entidade" type="CardEntity">
      <FIELD label="Nome">
        <TAG><![CDATA[#NOVOREGISTO:ENTIDADE:NOME#]]></TAG>
        <VALUE><![CDATA[#NOVOREGISTO:ENTIDADE:NOME#]]></VALUE>
        <XPATH><![CDATA[/CARD/ENTITIES/ENTITY[TYPE='P']/NAME]]></XPATH>
      </FIELD>
      <FIELD label="Organização">
        <TAG><![CDATA[#NOVOREGISTO:ENTIDADE:ORGANIZAÇÃO#]]></TAG>
        <VALUE><![CDATA[#NOVOREGISTO:ENTIDADE:ORGANIZAÇÃO#]]></VALUE>
        <XPATH><![CDATA[/CARD/ENTITIES/ENTITY[TYPE='P']/ORGANIZATION]]></XPATH>
      </FIELD>
      <FIELD label="Email">
        <TAG><![CDATA[#NOVOREGISTO:ENTIDADE:EMAIL#]]></TAG>
        <VALUE><![CDATA[#NOVOREGISTO:ENTIDADE:EMAIL#]]></VALUE>
        <XPATH><![CDATA[/CARD/ENTITIES/ENTITY[TYPE='P']/EMAIL]]></XPATH>
      </FIELD>
      <FIELD type="EntityFields" label="Nome Extenso" source-type="EntityFields">
        <TAG><![CDATA[#NOVOREGISTO:ENTIDADE:Nome Extenso#]]></TAG>
        <VALUE><![CDATA[#NOVOREGISTO:ENTIDADE:Nome Extenso#]]></VALUE>
        <XPATH><![CDATA[/CARD/ENTITIES/ENTITY[TYPE='P']/PROPERTIES/PROPERTY[NAME='Nome Extenso']/VALUE]]></XPATH>
      </FIELD>
      <FIELD type="EntityFields" label="Tratamento" source-type="EntityFields">
        <TAG><![CDATA[#NOVOREGISTO:ENTIDADE:Tratamento#]]></TAG>
        <VALUE><![CDATA[#NOVOREGISTO:ENTIDADE:Tratamento#]]></VALUE>
        <XPATH><![CDATA[/CARD/ENTITIES/ENTITY[TYPE='P']/PROPERTIES/PROPERTY[NAME='Tratamento']/VALUE]]></XPATH>
      </FIELD>
      <FIELD type="EntityFields" label="Título" source-type="EntityFields">
        <TAG><![CDATA[#NOVOREGISTO:ENTIDADE:Título#]]></TAG>
        <VALUE><![CDATA[#NOVOREGISTO:ENTIDADE:Título#]]></VALUE>
        <XPATH><![CDATA[/CARD/ENTITIES/ENTITY[TYPE='P']/PROPERTIES/PROPERTY[NAME='Título']/VALUE]]></XPATH>
      </FIELD>
      <FIELD type="EntityFields" label="Cargo" source-type="EntityFields">
        <TAG><![CDATA[#NOVOREGISTO:ENTIDADE:Cargo#]]></TAG>
        <VALUE><![CDATA[#NOVOREGISTO:ENTIDADE:Cargo#]]></VALUE>
        <XPATH><![CDATA[/CARD/ENTITIES/ENTITY[TYPE='P']/PROPERTIES/PROPERTY[NAME='Cargo']/VALUE]]></XPATH>
      </FIELD>
      <FIELD type="EntityFields" label="Telefone" source-type="EntityFields">
        <TAG><![CDATA[#NOVOREGISTO:ENTIDADE:Telefone#]]></TAG>
        <VALUE><![CDATA[#NOVOREGISTO:ENTIDADE:Telefone#]]></VALUE>
        <XPATH><![CDATA[/CARD/ENTITIES/ENTITY[TYPE='P']/PROPERTIES/PROPERTY[NAME='Telefone']/VALUE]]></XPATH>
      </FIELD>
      <FIELD type="EntityFields" label="Fax" source-type="EntityFields">
        <TAG><![CDATA[#NOVOREGISTO:ENTIDADE:Fax#]]></TAG>
        <VALUE><![CDATA[#NOVOREGISTO:ENTIDADE:Fax#]]></VALUE>
        <XPATH><![CDATA[/CARD/ENTITIES/ENTITY[TYPE='P']/PROPERTIES/PROPERTY[NAME='Fax']/VALUE]]></XPATH>
      </FIELD>
      <FIELD type="EntityFields" label="Telemóvel" source-type="EntityFields">
        <TAG><![CDATA[#NOVOREGISTO:ENTIDADE:Telemóvel#]]></TAG>
        <VALUE><![CDATA[#NOVOREGISTO:ENTIDADE:Telemóvel#]]></VALUE>
        <XPATH><![CDATA[/CARD/ENTITIES/ENTITY[TYPE='P']/PROPERTIES/PROPERTY[NAME='Telemóvel']/VALUE]]></XPATH>
      </FIELD>
      <FIELD type="EntityFields" label="Morada" source-type="EntityFields">
        <TAG><![CDATA[#NOVOREGISTO:ENTIDADE:Morada#]]></TAG>
        <VALUE><![CDATA[#NOVOREGISTO:ENTIDADE:Morada#]]></VALUE>
        <XPATH><![CDATA[/CARD/ENTITIES/ENTITY[TYPE='P']/PROPERTIES/PROPERTY[NAME='Morada']/VALUE]]></XPATH>
      </FIELD>
      <FIELD type="EntityFields" label="Localidade" source-type="EntityFields">
        <TAG><![CDATA[#NOVOREGISTO:ENTIDADE:Localidade#]]></TAG>
        <VALUE><![CDATA[#NOVOREGISTO:ENTIDADE:Localidade#]]></VALUE>
        <XPATH><![CDATA[/CARD/ENTITIES/ENTITY[TYPE='P']/PROPERTIES/PROPERTY[NAME='Localidade']/VALUE]]></XPATH>
      </FIELD>
      <FIELD type="EntityFields" label="Código_Postal" source-type="EntityFields">
        <TAG><![CDATA[#NOVOREGISTO:ENTIDADE:Código_Postal#]]></TAG>
        <VALUE><![CDATA[#NOVOREGISTO:ENTIDADE:Código_Postal#]]></VALUE>
        <XPATH><![CDATA[/CARD/ENTITIES/ENTITY[TYPE='P']/PROPERTIES/PROPERTY[NAME='Código_Postal']/VALUE]]></XPATH>
      </FIELD>
      <FIELD type="EntityFields" label="País" source-type="EntityFields">
        <TAG><![CDATA[#NOVOREGISTO:ENTIDADE:País#]]></TAG>
        <VALUE><![CDATA[#NOVOREGISTO:ENTIDADE:País#]]></VALUE>
        <XPATH><![CDATA[/CARD/ENTITIES/ENTITY[TYPE='P']/PROPERTIES/PROPERTY[NAME='País']/VALUE]]></XPATH>
      </FIELD>
      <FIELD type="EntityFields" label="Home Page" source-type="EntityFields">
        <TAG><![CDATA[#NOVOREGISTO:ENTIDADE:Home Page#]]></TAG>
        <VALUE><![CDATA[#NOVOREGISTO:ENTIDADE:Home Page#]]></VALUE>
        <XPATH><![CDATA[/CARD/ENTITIES/ENTITY[TYPE='P']/PROPERTIES/PROPERTY[NAME='Home Page']/VALUE]]></XPATH>
      </FIELD>
      <FIELD type="EntityFields" label="Notas" source-type="EntityFields">
        <TAG><![CDATA[#NOVOREGISTO:ENTIDADE:Notas#]]></TAG>
        <VALUE><![CDATA[#NOVOREGISTO:ENTIDADE:Notas#]]></VALUE>
        <XPATH><![CDATA[/CARD/ENTITIES/ENTITY[TYPE='P']/PROPERTIES/PROPERTY[NAME='Notas']/VALUE]]></XPATH>
      </FIELD>
    </NODE>
    <NODE label="Distribuição" type="CardDistribution">
      <FIELD label="Código">
        <TAG><![CDATA[#NOVOREGISTO:DISTRIBUICAO:CODIGO#]]></TAG>
        <VALUE><![CDATA[#NOVOREGISTO:DISTRIBUICAO:CODIGO#]]></VALUE>
        <XPATH><![CDATA[/CARD/DISTRIBUTIONS/DISTRIBUTION[1]/KEY]]></XPATH>
      </FIELD>
      <FIELD label="Assunto">
        <TAG><![CDATA[#NOVOREGISTO:DISTRIBUICAO:ASSUNTO#]]></TAG>
        <VALUE><![CDATA[#NOVOREGISTO:DISTRIBUICAO:ASSUNTO#]]></VALUE>
        <XPATH><![CDATA[/CARD/DISTRIBUTIONS/DISTRIBUTION[1]/SUBJECT]]></XPATH>
      </FIELD>
    </NODE>
    <NODE label="Documento" type="CardDocument">
      <FIELD label="Referência" source-type="registerdocument">
        <TAG><![CDATA[#NOVOREGISTO:DOCUMENTO:REFERENCIA#]]></TAG>
        <VALUE><![CDATA[#NOVOREGISTO:DOCUMENTO:REFERENCIA#]]></VALUE>
        <XPATH><![CDATA[/REGISTERDOCUMENT/CARD/DOCUMENTS/DOCUMENT/REFERENCE]]></XPATH>
      </FIELD>
      <FIELD label="Tipo de Documento" source-type="registerdocument">
        <TAG><![CDATA[#NOVOREGISTO:DOCUMENTO:TIPO#]]></TAG>
        <VALUE><![CDATA[#NOVOREGISTO:DOCUMENTO:TIPO#]]></VALUE>
        <XPATH><![CDATA[/REGISTERDOCUMENT/CARD/DOCUMENTS/DOCUMENT/DOCUMENTTYPE]]></XPATH>
      </FIELD>
      <FIELD label="Data na Origem" source-type="registerdocument" dtype="D">
        <TAG><![CDATA[#NOVOREGISTO:DOCUMENTO:DATAORIGEM#]]></TAG>
        <VALUE><![CDATA[#NOVOREGISTO:DOCUMENTO:DATAORIGEM#]]></VALUE>
        <XPATH><![CDATA[/REGISTERDOCUMENT/CARD/DOCUMENTS/DOCUMENT/ORIGINDATE]]></XPATH>
      </FIELD>
    </NODE>
    <NODE label="Campos Adicionais..." isWindowSelector="true">
      <FIELD type="AdditionalFields" label="Pendente" source-type="AdditionalFields">
        <TAG><![CDATA[#NOVOREGISTO:CA:Pendente#]]></TAG>
        <VALUE><![CDATA[#NOVOREGISTO:CA:Pendente#]]></VALUE>
        <XPATH><![CDATA[/CARD/FIELDS/FIELD[FIELD='Pendente']/VALUE]]></XPATH>
      </FIELD>
      <FIELD type="AdditionalFields" label="Suporte" source-type="AdditionalFields">
        <TAG><![CDATA[#NOVOREGISTO:CA:Suporte#]]></TAG>
        <VALUE><![CDATA[#NOVOREGISTO:CA:Suporte#]]></VALUE>
        <XPATH><![CDATA[/CARD/FIELDS/FIELD[FIELD='Suporte']/VALUE]]></XPATH>
      </FIELD>
      <FIELD type="AdditionalFields" label="Data_Controlo" source-type="AdditionalFields">
        <TAG><![CDATA[#NOVOREGISTO:CA:Data_Controlo#]]></TAG>
        <VALUE><![CDATA[#NOVOREGISTO:CA:Data_Controlo#]]></VALUE>
        <XPATH><![CDATA[/CARD/FIELDS/FIELD[FIELD='Data_Controlo']/VALUE]]></XPATH>
      </FIELD>
      <FIELD type="AdditionalFields" label="ClasseEntidade" source-type="AdditionalFields">
        <TAG><![CDATA[#NOVOREGISTO:CA:ClasseEntidade#]]></TAG>
        <VALUE><![CDATA[#NOVOREGISTO:CA:ClasseEntidade#]]></VALUE>
        <XPATH><![CDATA[/CARD/FIELDS/FIELD[FIELD='ClasseEntidade']/VALUE]]></XPATH>
      </FIELD>
      <FIELD type="AdditionalFields" label="Sep_aquisicao" source-type="AdditionalFields">
        <TAG><![CDATA[#NOVOREGISTO:CA:Sep_aquisicao#]]></TAG>
        <VALUE><![CDATA[#NOVOREGISTO:CA:Sep_aquisicao#]]></VALUE>
        <XPATH><![CDATA[/CARD/FIELDS/FIELD[FIELD='Sep_aquisicao']/VALUE]]></XPATH>
      </FIELD>
      <FIELD type="AdditionalFields" label="Pro_Ind" source-type="AdditionalFields">
        <TAG><![CDATA[#NOVOREGISTO:CA:Pro_Ind#]]></TAG>
        <VALUE><![CDATA[#NOVOREGISTO:CA:Pro_Ind#]]></VALUE>
        <XPATH><![CDATA[/CARD/FIELDS/FIELD[FIELD='Pro_Ind']/VALUE]]></XPATH>
      </FIELD>
      <FIELD type="AdditionalFields" label="Validacao" source-type="AdditionalFields">
        <TAG><![CDATA[#NOVOREGISTO:CA:Validacao#]]></TAG>
        <VALUE><![CDATA[#NOVOREGISTO:CA:Validacao#]]></VALUE>
        <XPATH><![CDATA[/CARD/FIELDS/FIELD[FIELD='Validacao']/VALUE]]></XPATH>
      </FIELD>
      <FIELD type="AdditionalFields" label="mes" source-type="AdditionalFields">
        <TAG><![CDATA[#NOVOREGISTO:CA:mes#]]></TAG>
        <VALUE><![CDATA[#NOVOREGISTO:CA:mes#]]></VALUE>
        <XPATH><![CDATA[/CARD/FIELDS/FIELD[FIELD='mes']/VALUE]]></XPATH>
      </FIELD>
      <FIELD type="AdditionalFields" label="Funcionarios" source-type="AdditionalFields">
        <TAG><![CDATA[#NOVOREGISTO:CA:Funcionarios#]]></TAG>
        <VALUE><![CDATA[#NOVOREGISTO:CA:Funcionarios#]]></VALUE>
        <XPATH><![CDATA[/CARD/FIELDS/FIELD[FIELD='Funcionarios']/VALUE]]></XPATH>
      </FIELD>
    </NODE>
  </NODE>
  <NODE label="1ºRegisto" type="DistributionFirstCardTemplate" source-type="DistributionFirstCardTemplate" replaceValue="false">
    <FIELD label="Nº de Registo">
      <TAG><![CDATA[#PRIMEIROREGISTO:NUMERO#]]></TAG>
      <VALUE><![CDATA[#PRIMEIROREGISTO:NUMERO#]]></VALUE>
      <XPATH/>
    </FIELD>
    <FIELD label="Código de barras do Nº de Registo" dtype="barcode">
      <TAG><![CDATA[#PRIMEIROREGISTO:CODIGOBARRAS#]]></TAG>
      <VALUE>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</VALUE>
      <XPATH/>
    </FIELD>
    <FIELD label="Assunto">
      <TAG><![CDATA[#PRIMEIROREGISTO:ASSUNTO#]]></TAG>
      <VALUE><![CDATA[#PRIMEIROREGISTO:ASSUNTO#]]></VALUE>
      <XPATH/>
    </FIELD>
    <FIELD label="Observações">
      <TAG><![CDATA[#PRIMEIROREGISTO:OBSERVACOES#]]></TAG>
      <VALUE><![CDATA[#PRIMEIROREGISTO:OBSERVACOES#]]></VALUE>
      <XPATH/>
    </FIELD>
    <FIELD label="Data" dtype="D">
      <TAG><![CDATA[#PRIMEIROREGISTO:DATA#]]></TAG>
      <VALUE><![CDATA[#PRIMEIROREGISTO:DATA#]]></VALUE>
      <XPATH/>
    </FIELD>
    <NODE label="Classificação" type="CardClassitication">
      <FIELD label="Descrição">
        <TAG><![CDATA[#PRIMEIROREGISTO:CLASSIFICACAO:1:DESCRICAO#]]></TAG>
        <VALUE><![CDATA[#PRIMEIROREGISTO:CLASSIFICACAO:1:DESCRICAO#]]></VALUE>
        <XPATH/>
      </FIELD>
      <FIELD label="Código">
        <TAG><![CDATA[#PRIMEIROREGISTO:CLASSIFICACAO:1:CODIGO#]]></TAG>
        <VALUE><![CDATA[#PRIMEIROREGISTO:CLASSIFICACAO:1:CODIGO#]]></VALUE>
        <XPATH/>
      </FIELD>
    </NODE>
    <NODE label="Processo" type="CardProcess">
      <FIELD label="Código">
        <TAG><![CDATA[#PRIMEIROREGISTO:PROCESSO:1:CODIGO#]]></TAG>
        <VALUE><![CDATA[#PRIMEIROREGISTO:PROCESSO:1:CODIGO#]]></VALUE>
        <XPATH/>
      </FIELD>
      <FIELD label="Assunto">
        <TAG><![CDATA[#PRIMEIROREGISTO:PROCESSO:1:ASSUNTO#]]></TAG>
        <VALUE><![CDATA[#PRIMEIROREGISTO:PROCESSO:1:ASSUNTO#]]></VALUE>
        <XPATH/>
      </FIELD>
    </NODE>
    <NODE label="Entidade" type="CardEntity">
      <FIELD label="Nome">
        <TAG><![CDATA[#PRIMEIROREGISTO:ENTIDADE:NOME#]]></TAG>
        <VALUE><![CDATA[#PRIMEIROREGISTO:ENTIDADE:NOME#]]></VALUE>
        <XPATH><![CDATA[/CARD/ENTITIES/ENTITY[TYPE='P']/NAME]]></XPATH>
      </FIELD>
      <FIELD label="Organização">
        <TAG><![CDATA[#PRIMEIROREGISTO:ENTIDADE:ORGANIZAÇÃO#]]></TAG>
        <VALUE><![CDATA[#PRIMEIROREGISTO:ENTIDADE:ORGANIZAÇÃO#]]></VALUE>
        <XPATH><![CDATA[/CARD/ENTITIES/ENTITY[TYPE='P']/ORGANIZATION]]></XPATH>
      </FIELD>
      <FIELD label="Email">
        <TAG><![CDATA[#PRIMEIROREGISTO:ENTIDADE:EMAIL#]]></TAG>
        <VALUE><![CDATA[#PRIMEIROREGISTO:ENTIDADE:EMAIL#]]></VALUE>
        <XPATH><![CDATA[/CARD/ENTITIES/ENTITY[TYPE='P']/EMAIL]]></XPATH>
      </FIELD>
      <FIELD type="EntityFields" label="Nome Extenso" source-type="EntityFields">
        <TAG><![CDATA[#PRIMEIROREGISTO:ENTIDADE:Nome Extenso#]]></TAG>
        <VALUE><![CDATA[#PRIMEIROREGISTO:ENTIDADE:Nome Extenso#]]></VALUE>
        <XPATH><![CDATA[/CARD/ENTITIES/ENTITY[TYPE='P']/PROPERTIES/PROPERTY[NAME='Nome Extenso']/VALUE]]></XPATH>
      </FIELD>
      <FIELD type="EntityFields" label="Tratamento" source-type="EntityFields">
        <TAG><![CDATA[#PRIMEIROREGISTO:ENTIDADE:Tratamento#]]></TAG>
        <VALUE><![CDATA[#PRIMEIROREGISTO:ENTIDADE:Tratamento#]]></VALUE>
        <XPATH><![CDATA[/CARD/ENTITIES/ENTITY[TYPE='P']/PROPERTIES/PROPERTY[NAME='Tratamento']/VALUE]]></XPATH>
      </FIELD>
      <FIELD type="EntityFields" label="Título" source-type="EntityFields">
        <TAG><![CDATA[#PRIMEIROREGISTO:ENTIDADE:Título#]]></TAG>
        <VALUE><![CDATA[#PRIMEIROREGISTO:ENTIDADE:Título#]]></VALUE>
        <XPATH><![CDATA[/CARD/ENTITIES/ENTITY[TYPE='P']/PROPERTIES/PROPERTY[NAME='Título']/VALUE]]></XPATH>
      </FIELD>
      <FIELD type="EntityFields" label="Cargo" source-type="EntityFields">
        <TAG><![CDATA[#PRIMEIROREGISTO:ENTIDADE:Cargo#]]></TAG>
        <VALUE><![CDATA[#PRIMEIROREGISTO:ENTIDADE:Cargo#]]></VALUE>
        <XPATH><![CDATA[/CARD/ENTITIES/ENTITY[TYPE='P']/PROPERTIES/PROPERTY[NAME='Cargo']/VALUE]]></XPATH>
      </FIELD>
      <FIELD type="EntityFields" label="Telefone" source-type="EntityFields">
        <TAG><![CDATA[#PRIMEIROREGISTO:ENTIDADE:Telefone#]]></TAG>
        <VALUE><![CDATA[#PRIMEIROREGISTO:ENTIDADE:Telefone#]]></VALUE>
        <XPATH><![CDATA[/CARD/ENTITIES/ENTITY[TYPE='P']/PROPERTIES/PROPERTY[NAME='Telefone']/VALUE]]></XPATH>
      </FIELD>
      <FIELD type="EntityFields" label="Fax" source-type="EntityFields">
        <TAG><![CDATA[#PRIMEIROREGISTO:ENTIDADE:Fax#]]></TAG>
        <VALUE><![CDATA[#PRIMEIROREGISTO:ENTIDADE:Fax#]]></VALUE>
        <XPATH><![CDATA[/CARD/ENTITIES/ENTITY[TYPE='P']/PROPERTIES/PROPERTY[NAME='Fax']/VALUE]]></XPATH>
      </FIELD>
      <FIELD type="EntityFields" label="Telemóvel" source-type="EntityFields">
        <TAG><![CDATA[#PRIMEIROREGISTO:ENTIDADE:Telemóvel#]]></TAG>
        <VALUE><![CDATA[#PRIMEIROREGISTO:ENTIDADE:Telemóvel#]]></VALUE>
        <XPATH><![CDATA[/CARD/ENTITIES/ENTITY[TYPE='P']/PROPERTIES/PROPERTY[NAME='Telemóvel']/VALUE]]></XPATH>
      </FIELD>
      <FIELD type="EntityFields" label="Morada" source-type="EntityFields">
        <TAG><![CDATA[#PRIMEIROREGISTO:ENTIDADE:Morada#]]></TAG>
        <VALUE><![CDATA[#PRIMEIROREGISTO:ENTIDADE:Morada#]]></VALUE>
        <XPATH><![CDATA[/CARD/ENTITIES/ENTITY[TYPE='P']/PROPERTIES/PROPERTY[NAME='Morada']/VALUE]]></XPATH>
      </FIELD>
      <FIELD type="EntityFields" label="Localidade" source-type="EntityFields">
        <TAG><![CDATA[#PRIMEIROREGISTO:ENTIDADE:Localidade#]]></TAG>
        <VALUE><![CDATA[#PRIMEIROREGISTO:ENTIDADE:Localidade#]]></VALUE>
        <XPATH><![CDATA[/CARD/ENTITIES/ENTITY[TYPE='P']/PROPERTIES/PROPERTY[NAME='Localidade']/VALUE]]></XPATH>
      </FIELD>
      <FIELD type="EntityFields" label="Código_Postal" source-type="EntityFields">
        <TAG><![CDATA[#PRIMEIROREGISTO:ENTIDADE:Código_Postal#]]></TAG>
        <VALUE><![CDATA[#PRIMEIROREGISTO:ENTIDADE:Código_Postal#]]></VALUE>
        <XPATH><![CDATA[/CARD/ENTITIES/ENTITY[TYPE='P']/PROPERTIES/PROPERTY[NAME='Código_Postal']/VALUE]]></XPATH>
      </FIELD>
      <FIELD type="EntityFields" label="País" source-type="EntityFields">
        <TAG><![CDATA[#PRIMEIROREGISTO:ENTIDADE:País#]]></TAG>
        <VALUE><![CDATA[#PRIMEIROREGISTO:ENTIDADE:País#]]></VALUE>
        <XPATH><![CDATA[/CARD/ENTITIES/ENTITY[TYPE='P']/PROPERTIES/PROPERTY[NAME='País']/VALUE]]></XPATH>
      </FIELD>
      <FIELD type="EntityFields" label="Home Page" source-type="EntityFields">
        <TAG><![CDATA[#PRIMEIROREGISTO:ENTIDADE:Home Page#]]></TAG>
        <VALUE><![CDATA[#PRIMEIROREGISTO:ENTIDADE:Home Page#]]></VALUE>
        <XPATH><![CDATA[/CARD/ENTITIES/ENTITY[TYPE='P']/PROPERTIES/PROPERTY[NAME='Home Page']/VALUE]]></XPATH>
      </FIELD>
      <FIELD type="EntityFields" label="Notas" source-type="EntityFields">
        <TAG><![CDATA[#PRIMEIROREGISTO:ENTIDADE:Notas#]]></TAG>
        <VALUE><![CDATA[#PRIMEIROREGISTO:ENTIDADE:Notas#]]></VALUE>
        <XPATH><![CDATA[/CARD/ENTITIES/ENTITY[TYPE='P']/PROPERTIES/PROPERTY[NAME='Notas']/VALUE]]></XPATH>
      </FIELD>
    </NODE>
    <NODE label="Documento" type="CardDocument">
      <FIELD label="Tipo de Documento">
        <TAG><![CDATA[#PRIMEIROREGISTO:DOCUMENTO:1:TIPO#]]></TAG>
        <VALUE><![CDATA[#PRIMEIROREGISTO:DOCUMENTO:1:TIPO#]]></VALUE>
        <XPATH/>
      </FIELD>
      <FIELD label="Referência">
        <TAG><![CDATA[#PRIMEIROREGISTO:DOCUMENTO:1:REFERENCIA#]]></TAG>
        <VALUE><![CDATA[#PRIMEIROREGISTO:DOCUMENTO:1:REFERENCIA#]]></VALUE>
        <XPATH/>
      </FIELD>
      <FIELD label="Observações">
        <TAG><![CDATA[#PRIMEIROREGISTO:DOCUMENTO:1:OBSERVACOES#]]></TAG>
        <VALUE><![CDATA[#PRIMEIROREGISTO:DOCUMENTO:1:OBSERVACOES#]]></VALUE>
        <XPATH/>
      </FIELD>
      <FIELD label="Data na Origem" dtype="D">
        <TAG><![CDATA[#PRIMEIROREGISTO:DOCUMENTO:1:DATAORIGEM#]]></TAG>
        <VALUE><![CDATA[#PRIMEIROREGISTO:DOCUMENTO:1:DATAORIGEM#]]></VALUE>
        <XPATH/>
      </FIELD>
    </NODE>
    <NODE label="Campos Adicionais..." isWindowSelector="true">
      <FIELD type="AdditionalFields" label="Pendente" source-type="AdditionalFields">
        <TAG><![CDATA[#PRIMEIROREGISTO:CA:Pendente#]]></TAG>
        <VALUE><![CDATA[#PRIMEIROREGISTO:CA:Pendente#]]></VALUE>
        <XPATH><![CDATA[/CARD/FIELDS/FIELD[NAME='Pendente']/VALUE]]></XPATH>
      </FIELD>
      <FIELD type="AdditionalFields" label="Suporte" source-type="AdditionalFields">
        <TAG><![CDATA[#PRIMEIROREGISTO:CA:Suporte#]]></TAG>
        <VALUE><![CDATA[#PRIMEIROREGISTO:CA:Suporte#]]></VALUE>
        <XPATH><![CDATA[/CARD/FIELDS/FIELD[NAME='Suporte']/VALUE]]></XPATH>
      </FIELD>
      <FIELD type="AdditionalFields" label="Data_Controlo" source-type="AdditionalFields">
        <TAG><![CDATA[#PRIMEIROREGISTO:CA:Data_Controlo#]]></TAG>
        <VALUE><![CDATA[#PRIMEIROREGISTO:CA:Data_Controlo#]]></VALUE>
        <XPATH><![CDATA[/CARD/FIELDS/FIELD[NAME='Data_Controlo']/VALUE]]></XPATH>
      </FIELD>
      <FIELD type="AdditionalFields" label="ClasseEntidade" source-type="AdditionalFields">
        <TAG><![CDATA[#PRIMEIROREGISTO:CA:ClasseEntidade#]]></TAG>
        <VALUE><![CDATA[#PRIMEIROREGISTO:CA:ClasseEntidade#]]></VALUE>
        <XPATH><![CDATA[/CARD/FIELDS/FIELD[NAME='ClasseEntidade']/VALUE]]></XPATH>
      </FIELD>
      <FIELD type="AdditionalFields" label="Sep_aquisicao" source-type="AdditionalFields">
        <TAG><![CDATA[#PRIMEIROREGISTO:CA:Sep_aquisicao#]]></TAG>
        <VALUE><![CDATA[#PRIMEIROREGISTO:CA:Sep_aquisicao#]]></VALUE>
        <XPATH><![CDATA[/CARD/FIELDS/FIELD[NAME='Sep_aquisicao']/VALUE]]></XPATH>
      </FIELD>
      <FIELD type="AdditionalFields" label="Pro_Ind" source-type="AdditionalFields">
        <TAG><![CDATA[#PRIMEIROREGISTO:CA:Pro_Ind#]]></TAG>
        <VALUE><![CDATA[#PRIMEIROREGISTO:CA:Pro_Ind#]]></VALUE>
        <XPATH><![CDATA[/CARD/FIELDS/FIELD[NAME='Pro_Ind']/VALUE]]></XPATH>
      </FIELD>
      <FIELD type="AdditionalFields" label="Validacao" source-type="AdditionalFields">
        <TAG><![CDATA[#PRIMEIROREGISTO:CA:Validacao#]]></TAG>
        <VALUE><![CDATA[#PRIMEIROREGISTO:CA:Validacao#]]></VALUE>
        <XPATH><![CDATA[/CARD/FIELDS/FIELD[NAME='Validacao']/VALUE]]></XPATH>
      </FIELD>
      <FIELD type="AdditionalFields" label="mes" source-type="AdditionalFields">
        <TAG><![CDATA[#PRIMEIROREGISTO:CA:mes#]]></TAG>
        <VALUE><![CDATA[#PRIMEIROREGISTO:CA:mes#]]></VALUE>
        <XPATH><![CDATA[/CARD/FIELDS/FIELD[NAME='mes']/VALUE]]></XPATH>
      </FIELD>
      <FIELD type="AdditionalFields" label="Funcionarios" source-type="AdditionalFields">
        <TAG><![CDATA[#PRIMEIROREGISTO:CA:Funcionarios#]]></TAG>
        <VALUE><![CDATA[#PRIMEIROREGISTO:CA:Funcionarios#]]></VALUE>
        <XPATH><![CDATA[/CARD/FIELDS/FIELD[NAME='Funcionarios']/VALUE]]></XPATH>
      </FIELD>
    </NODE>
  </NODE>
  <NODE label="1ºProcesso" type="DistributionFirstProcessTemplate" source-type="DistributionFirstProcessTemplate" replaceValue="false">
    <FIELD label="Nº de Processo">
      <TAG><![CDATA[#PRIMEIROPROCESSO:NUMERO#]]></TAG>
      <VALUE><![CDATA[#PRIMEIROPROCESSO:NUMERO#]]></VALUE>
      <XPATH><![CDATA[/PROCESS/@processKeyToString]]></XPATH>
    </FIELD>
    <FIELD label="Assunto">
      <TAG><![CDATA[#PRIMEIROPROCESSO:ASSUNTO#]]></TAG>
      <VALUE><![CDATA[#PRIMEIROPROCESSO:ASSUNTO#]]></VALUE>
      <XPATH><![CDATA[/PROCESS/GENERAL_DATA/Subject]]></XPATH>
    </FIELD>
    <FIELD label="Observações">
      <TAG><![CDATA[#PRIMEIROPROCESSO:OBSERVACOES#]]></TAG>
      <VALUE><![CDATA[#PRIMEIROPROCESSO:OBSERVACOES#]]></VALUE>
      <XPATH><![CDATA[/PROCESS/GENERAL_DATA/Comments]]></XPATH>
    </FIELD>
    <NODE label="Documentos">
      <FIELD label="Nome">
        <TAG><![CDATA[#PRIMEIROPROCESSO:DOCUMENTO:1:NOME#]]></TAG>
        <VALUE><![CDATA[#PRIMEIROPROCESSO:DOCUMENTO:1:NOME#]]></VALUE>
        <XPATH/>
      </FIELD>
      <FIELD label="Referência">
        <TAG><![CDATA[#PRIMEIROPROCESSO:DOCUMENTO:1:REFERENCIA#]]></TAG>
        <VALUE><![CDATA[#PRIMEIROPROCESSO:DOCUMENTO:1:REFERENCIA#]]></VALUE>
        <XPATH/>
      </FIELD>
      <FIELD label="Tipo de Documento">
        <TAG><![CDATA[#PRIMEIROPROCESSO:DOCUMENTO:1:TIPO#]]></TAG>
        <VALUE><![CDATA[#PRIMEIROPROCESSO:DOCUMENTO:1:TIPO#]]></VALUE>
        <XPATH/>
      </FIELD>
      <FIELD label="Observações">
        <TAG><![CDATA[#PRIMEIROPROCESSO:DOCUMENTO:1:OBSERVACOES#]]></TAG>
        <VALUE><![CDATA[#PRIMEIROPROCESSO:DOCUMENTO:1:OBSERVACOES#]]></VALUE>
        <XPATH/>
      </FIELD>
      <FIELD label="Data na Origem" dtype="D">
        <TAG><![CDATA[#PRIMEIROPROCESSO:DOCUMENTO:1:DATAORIGEM#]]></TAG>
        <VALUE><![CDATA[#PRIMEIROPROCESSO:DOCUMENTO:1:DATAORIGEM#]]></VALUE>
        <XPATH/>
      </FIELD>
    </NODE>
    <NODE label="Campos Adicionais..." isWindowSelector="true">
      <FIELD type="AdditionalFields" label="Pendente" source-type="AdditionalFields">
        <TAG><![CDATA[#PRIMEIROPROCESSO:CA:Pendente#]]></TAG>
        <VALUE><![CDATA[#PRIMEIROPROCESSO:CA:Pendente#]]></VALUE>
        <XPATH><![CDATA[/CARD/FIELDS/FIELD[NAME='Pendente']/VALUE]]></XPATH>
      </FIELD>
      <FIELD type="AdditionalFields" label="Suporte" source-type="AdditionalFields">
        <TAG><![CDATA[#PRIMEIROPROCESSO:CA:Suporte#]]></TAG>
        <VALUE><![CDATA[#PRIMEIROPROCESSO:CA:Suporte#]]></VALUE>
        <XPATH><![CDATA[/CARD/FIELDS/FIELD[NAME='Suporte']/VALUE]]></XPATH>
      </FIELD>
      <FIELD type="AdditionalFields" label="Data_Controlo" source-type="AdditionalFields">
        <TAG><![CDATA[#PRIMEIROPROCESSO:CA:Data_Controlo#]]></TAG>
        <VALUE><![CDATA[#PRIMEIROPROCESSO:CA:Data_Controlo#]]></VALUE>
        <XPATH><![CDATA[/CARD/FIELDS/FIELD[NAME='Data_Controlo']/VALUE]]></XPATH>
      </FIELD>
      <FIELD type="AdditionalFields" label="ClasseEntidade" source-type="AdditionalFields">
        <TAG><![CDATA[#PRIMEIROPROCESSO:CA:ClasseEntidade#]]></TAG>
        <VALUE><![CDATA[#PRIMEIROPROCESSO:CA:ClasseEntidade#]]></VALUE>
        <XPATH><![CDATA[/CARD/FIELDS/FIELD[NAME='ClasseEntidade']/VALUE]]></XPATH>
      </FIELD>
      <FIELD type="AdditionalFields" label="Sep_aquisicao" source-type="AdditionalFields">
        <TAG><![CDATA[#PRIMEIROPROCESSO:CA:Sep_aquisicao#]]></TAG>
        <VALUE><![CDATA[#PRIMEIROPROCESSO:CA:Sep_aquisicao#]]></VALUE>
        <XPATH><![CDATA[/CARD/FIELDS/FIELD[NAME='Sep_aquisicao']/VALUE]]></XPATH>
      </FIELD>
      <FIELD type="AdditionalFields" label="Pro_Ind" source-type="AdditionalFields">
        <TAG><![CDATA[#PRIMEIROPROCESSO:CA:Pro_Ind#]]></TAG>
        <VALUE><![CDATA[#PRIMEIROPROCESSO:CA:Pro_Ind#]]></VALUE>
        <XPATH><![CDATA[/CARD/FIELDS/FIELD[NAME='Pro_Ind']/VALUE]]></XPATH>
      </FIELD>
      <FIELD type="AdditionalFields" label="Validacao" source-type="AdditionalFields">
        <TAG><![CDATA[#PRIMEIROPROCESSO:CA:Validacao#]]></TAG>
        <VALUE><![CDATA[#PRIMEIROPROCESSO:CA:Validacao#]]></VALUE>
        <XPATH><![CDATA[/CARD/FIELDS/FIELD[NAME='Validacao']/VALUE]]></XPATH>
      </FIELD>
      <FIELD type="AdditionalFields" label="mes" source-type="AdditionalFields">
        <TAG><![CDATA[#PRIMEIROPROCESSO:CA:mes#]]></TAG>
        <VALUE><![CDATA[#PRIMEIROPROCESSO:CA:mes#]]></VALUE>
        <XPATH><![CDATA[/CARD/FIELDS/FIELD[NAME='mes']/VALUE]]></XPATH>
      </FIELD>
      <FIELD type="AdditionalFields" label="Funcionarios" source-type="AdditionalFields">
        <TAG><![CDATA[#PRIMEIROPROCESSO:CA:Funcionarios#]]></TAG>
        <VALUE><![CDATA[#PRIMEIROPROCESSO:CA:Funcionarios#]]></VALUE>
        <XPATH><![CDATA[/CARD/FIELDS/FIELD[NAME='Funcionarios']/VALUE]]></XPATH>
      </FIELD>
    </NODE>
  </NODE>
  <NODE label="Registo" type="Card" source-type="CardTemplate" replaceValue="false">
    <FIELD label="Nº de Registo">
      <TAG><![CDATA[#REGISTO:NUMERO#]]></TAG>
      <VALUE><![CDATA[#REGISTO:NUMERO#]]></VALUE>
      <XPATH/>
    </FIELD>
    <FIELD label="Código de barras do Nº de Registo" dtype="barcode">
      <TAG><![CDATA[#REGISTO:CODIGOBARRAS#]]></TAG>
      <VALUE>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</VALUE>
      <XPATH/>
    </FIELD>
    <FIELD label="Assunto">
      <TAG><![CDATA[#REGISTO:ASSUNTO#]]></TAG>
      <VALUE><![CDATA[#REGISTO:ASSUNTO#]]></VALUE>
      <XPATH/>
    </FIELD>
    <FIELD label="Observações">
      <TAG><![CDATA[#REGISTO:OBSERVACOES#]]></TAG>
      <VALUE><![CDATA[#REGISTO:OBSERVACOES#]]></VALUE>
      <XPATH/>
    </FIELD>
    <FIELD label="Data" dtype="D">
      <TAG><![CDATA[#REGISTO:DATA#]]></TAG>
      <VALUE><![CDATA[#REGISTO:DATA#]]></VALUE>
      <XPATH/>
    </FIELD>
    <NODE label="Classificação" type="CardClassitication">
      <FIELD label="Descrição">
        <TAG><![CDATA[#REGISTO:CLASSIFICACAO:1:DESCRICAO#]]></TAG>
        <VALUE><![CDATA[#REGISTO:CLASSIFICACAO:1:DESCRICAO#]]></VALUE>
        <XPATH/>
      </FIELD>
      <FIELD label="Código">
        <TAG><![CDATA[#REGISTO:CLASSIFICACAO:1:CODIGO#]]></TAG>
        <VALUE><![CDATA[#REGISTO:CLASSIFICACAO:1:CODIGO#]]></VALUE>
        <XPATH/>
      </FIELD>
    </NODE>
    <NODE label="Processo" type="CardProcess">
      <FIELD label="Código">
        <TAG><![CDATA[#REGISTO:PROCESSO:1:CODIGO#]]></TAG>
        <VALUE><![CDATA[#REGISTO:PROCESSO:1:CODIGO#]]></VALUE>
        <XPATH/>
      </FIELD>
      <FIELD label="Assunto">
        <TAG><![CDATA[#REGISTO:PROCESSO:1:ASSUNTO#]]></TAG>
        <VALUE><![CDATA[#REGISTO:PROCESSO:1:ASSUNTO#]]></VALUE>
        <XPATH/>
      </FIELD>
    </NODE>
    <NODE label="Entidade" type="CardEntity">
      <FIELD label="Nome">
        <TAG><![CDATA[#REGISTO:ENTIDADE:NOME#]]></TAG>
        <VALUE><![CDATA[#REGISTO:ENTIDADE:NOME#]]></VALUE>
        <XPATH><![CDATA[/CARD/ENTITIES/ENTITY[TYPE='P']/NAME]]></XPATH>
      </FIELD>
      <FIELD label="Organização">
        <TAG><![CDATA[#REGISTO:ENTIDADE:ORGANIZAÇÃO#]]></TAG>
        <VALUE><![CDATA[#REGISTO:ENTIDADE:ORGANIZAÇÃO#]]></VALUE>
        <XPATH><![CDATA[/CARD/ENTITIES/ENTITY[TYPE='P']/ORGANIZATION]]></XPATH>
      </FIELD>
      <FIELD label="Email">
        <TAG><![CDATA[#REGISTO:ENTIDADE:EMAIL#]]></TAG>
        <VALUE><![CDATA[#REGISTO:ENTIDADE:EMAIL#]]></VALUE>
        <XPATH><![CDATA[/CARD/ENTITIES/ENTITY[TYPE='P']/EMAIL]]></XPATH>
      </FIELD>
      <FIELD type="EntityFields" label="Nome Extenso" source-type="EntityFields">
        <TAG><![CDATA[#REGISTO:ENTIDADE:Nome Extenso#]]></TAG>
        <VALUE><![CDATA[Nome Extenso]]></VALUE>
        <XPATH><![CDATA[/CARD/ENTITIES/ENTITY[TYPE='P']/PROPERTIES/PROPERTY[NAME='Nome Extenso']/VALUE]]></XPATH>
      </FIELD>
      <FIELD type="EntityFields" label="Tratamento" source-type="EntityFields">
        <TAG><![CDATA[#REGISTO:ENTIDADE:Tratamento#]]></TAG>
        <VALUE><![CDATA[Tratamento]]></VALUE>
        <XPATH><![CDATA[/CARD/ENTITIES/ENTITY[TYPE='P']/PROPERTIES/PROPERTY[NAME='Tratamento']/VALUE]]></XPATH>
      </FIELD>
      <FIELD type="EntityFields" label="Título" source-type="EntityFields">
        <TAG><![CDATA[#REGISTO:ENTIDADE:Título#]]></TAG>
        <VALUE><![CDATA[Título]]></VALUE>
        <XPATH><![CDATA[/CARD/ENTITIES/ENTITY[TYPE='P']/PROPERTIES/PROPERTY[NAME='Título']/VALUE]]></XPATH>
      </FIELD>
      <FIELD type="EntityFields" label="Cargo" source-type="EntityFields">
        <TAG><![CDATA[#REGISTO:ENTIDADE:Cargo#]]></TAG>
        <VALUE><![CDATA[Cargo]]></VALUE>
        <XPATH><![CDATA[/CARD/ENTITIES/ENTITY[TYPE='P']/PROPERTIES/PROPERTY[NAME='Cargo']/VALUE]]></XPATH>
      </FIELD>
      <FIELD type="EntityFields" label="Telefone" source-type="EntityFields">
        <TAG><![CDATA[#REGISTO:ENTIDADE:Telefone#]]></TAG>
        <VALUE><![CDATA[Telefone]]></VALUE>
        <XPATH><![CDATA[/CARD/ENTITIES/ENTITY[TYPE='P']/PROPERTIES/PROPERTY[NAME='Telefone']/VALUE]]></XPATH>
      </FIELD>
      <FIELD type="EntityFields" label="Fax" source-type="EntityFields">
        <TAG><![CDATA[#REGISTO:ENTIDADE:Fax#]]></TAG>
        <VALUE><![CDATA[Fax]]></VALUE>
        <XPATH><![CDATA[/CARD/ENTITIES/ENTITY[TYPE='P']/PROPERTIES/PROPERTY[NAME='Fax']/VALUE]]></XPATH>
      </FIELD>
      <FIELD type="EntityFields" label="Telemóvel" source-type="EntityFields">
        <TAG><![CDATA[#REGISTO:ENTIDADE:Telemóvel#]]></TAG>
        <VALUE><![CDATA[Telemóvel]]></VALUE>
        <XPATH><![CDATA[/CARD/ENTITIES/ENTITY[TYPE='P']/PROPERTIES/PROPERTY[NAME='Telemóvel']/VALUE]]></XPATH>
      </FIELD>
      <FIELD type="EntityFields" label="Morada" source-type="EntityFields">
        <TAG><![CDATA[#REGISTO:ENTIDADE:Morada#]]></TAG>
        <VALUE><![CDATA[Morada]]></VALUE>
        <XPATH><![CDATA[/CARD/ENTITIES/ENTITY[TYPE='P']/PROPERTIES/PROPERTY[NAME='Morada']/VALUE]]></XPATH>
      </FIELD>
      <FIELD type="EntityFields" label="Localidade" source-type="EntityFields">
        <TAG><![CDATA[#REGISTO:ENTIDADE:Localidade#]]></TAG>
        <VALUE><![CDATA[Localidade]]></VALUE>
        <XPATH><![CDATA[/CARD/ENTITIES/ENTITY[TYPE='P']/PROPERTIES/PROPERTY[NAME='Localidade']/VALUE]]></XPATH>
      </FIELD>
      <FIELD type="EntityFields" label="Código_Postal" source-type="EntityFields">
        <TAG><![CDATA[#REGISTO:ENTIDADE:Código_Postal#]]></TAG>
        <VALUE><![CDATA[Código_Postal]]></VALUE>
        <XPATH><![CDATA[/CARD/ENTITIES/ENTITY[TYPE='P']/PROPERTIES/PROPERTY[NAME='Código_Postal']/VALUE]]></XPATH>
      </FIELD>
      <FIELD type="EntityFields" label="País" source-type="EntityFields">
        <TAG><![CDATA[#REGISTO:ENTIDADE:País#]]></TAG>
        <VALUE><![CDATA[País]]></VALUE>
        <XPATH><![CDATA[/CARD/ENTITIES/ENTITY[TYPE='P']/PROPERTIES/PROPERTY[NAME='País']/VALUE]]></XPATH>
      </FIELD>
      <FIELD type="EntityFields" label="Home Page" source-type="EntityFields">
        <TAG><![CDATA[#REGISTO:ENTIDADE:Home Page#]]></TAG>
        <VALUE><![CDATA[Home Page]]></VALUE>
        <XPATH><![CDATA[/CARD/ENTITIES/ENTITY[TYPE='P']/PROPERTIES/PROPERTY[NAME='Home Page']/VALUE]]></XPATH>
      </FIELD>
      <FIELD type="EntityFields" label="Notas" source-type="EntityFields">
        <TAG><![CDATA[#REGISTO:ENTIDADE:Notas#]]></TAG>
        <VALUE><![CDATA[Notas]]></VALUE>
        <XPATH><![CDATA[/CARD/ENTITIES/ENTITY[TYPE='P']/PROPERTIES/PROPERTY[NAME='Notas']/VALUE]]></XPATH>
      </FIELD>
    </NODE>
    <NODE label="Distribuição" type="CardDistribution">
      <FIELD label="Código">
        <TAG><![CDATA[#REGISTO:DISTRIBUICAO:CODIGO#]]></TAG>
        <VALUE><![CDATA[#REGISTO:DISTRIBUICAO:CODIGO#]]></VALUE>
        <XPATH/>
      </FIELD>
      <FIELD label="Assunto">
        <TAG><![CDATA[#REGISTO:DISTRIBUICAO:ASSUNTO#]]></TAG>
        <VALUE><![CDATA[#REGISTO:DISTRIBUICAO:ASSUNTO#]]></VALUE>
        <XPATH/>
      </FIELD>
    </NODE>
    <NODE label="Documento" type="CardDocument">
      <FIELD label="Referência">
        <TAG><![CDATA[#REGISTO:DOCUMENTO:REFERENCIA#]]></TAG>
        <VALUE><![CDATA[#REGISTO:DOCUMENTO:REFERENCIA#]]></VALUE>
        <XPATH/>
      </FIELD>
      <FIELD label="Tipo de Documento">
        <TAG><![CDATA[#REGISTO:DOCUMENTO:TIPO#]]></TAG>
        <VALUE><![CDATA[#REGISTO:DOCUMENTO:TIPO#]]></VALUE>
        <XPATH/>
      </FIELD>
      <FIELD label="Data na Origem" dtype="D">
        <TAG><![CDATA[#REGISTO:DOCUMENTO:DATAORIGEM#]]></TAG>
        <VALUE><![CDATA[#REGISTO:DOCUMENTO:DATAORIGEM#]]></VALUE>
        <XPATH/>
      </FIELD>
    </NODE>
    <NODE label="Campos Adicionais..." isWindowSelector="true">
      <FIELD type="AdditionalFields" label="Pendente" source-type="AdditionalFields">
        <TAG><![CDATA[#REGISTO:CA:Pendente#]]></TAG>
        <VALUE><![CDATA[#REGISTO:CA:Pendente#]]></VALUE>
        <XPATH><![CDATA[/CARD/FIELDS/FIELD[NAME='Pendente']/VALUE]]></XPATH>
      </FIELD>
      <FIELD type="AdditionalFields" label="Suporte" source-type="AdditionalFields">
        <TAG><![CDATA[#REGISTO:CA:Suporte#]]></TAG>
        <VALUE><![CDATA[#REGISTO:CA:Suporte#]]></VALUE>
        <XPATH><![CDATA[/CARD/FIELDS/FIELD[NAME='Suporte']/VALUE]]></XPATH>
      </FIELD>
      <FIELD type="AdditionalFields" label="Data_Controlo" source-type="AdditionalFields">
        <TAG><![CDATA[#REGISTO:CA:Data_Controlo#]]></TAG>
        <VALUE><![CDATA[#REGISTO:CA:Data_Controlo#]]></VALUE>
        <XPATH><![CDATA[/CARD/FIELDS/FIELD[NAME='Data_Controlo']/VALUE]]></XPATH>
      </FIELD>
      <FIELD type="AdditionalFields" label="ClasseEntidade" source-type="AdditionalFields">
        <TAG><![CDATA[#REGISTO:CA:ClasseEntidade#]]></TAG>
        <VALUE><![CDATA[#REGISTO:CA:ClasseEntidade#]]></VALUE>
        <XPATH><![CDATA[/CARD/FIELDS/FIELD[NAME='ClasseEntidade']/VALUE]]></XPATH>
      </FIELD>
      <FIELD type="AdditionalFields" label="Sep_aquisicao" source-type="AdditionalFields">
        <TAG><![CDATA[#REGISTO:CA:Sep_aquisicao#]]></TAG>
        <VALUE><![CDATA[#REGISTO:CA:Sep_aquisicao#]]></VALUE>
        <XPATH><![CDATA[/CARD/FIELDS/FIELD[NAME='Sep_aquisicao']/VALUE]]></XPATH>
      </FIELD>
      <FIELD type="AdditionalFields" label="Pro_Ind" source-type="AdditionalFields">
        <TAG><![CDATA[#REGISTO:CA:Pro_Ind#]]></TAG>
        <VALUE><![CDATA[#REGISTO:CA:Pro_Ind#]]></VALUE>
        <XPATH><![CDATA[/CARD/FIELDS/FIELD[NAME='Pro_Ind']/VALUE]]></XPATH>
      </FIELD>
      <FIELD type="AdditionalFields" label="Validacao" source-type="AdditionalFields">
        <TAG><![CDATA[#REGISTO:CA:Validacao#]]></TAG>
        <VALUE><![CDATA[#REGISTO:CA:Validacao#]]></VALUE>
        <XPATH><![CDATA[/CARD/FIELDS/FIELD[NAME='Validacao']/VALUE]]></XPATH>
      </FIELD>
      <FIELD type="AdditionalFields" label="mes" source-type="AdditionalFields">
        <TAG><![CDATA[#REGISTO:CA:mes#]]></TAG>
        <VALUE><![CDATA[#REGISTO:CA:mes#]]></VALUE>
        <XPATH><![CDATA[/CARD/FIELDS/FIELD[NAME='mes']/VALUE]]></XPATH>
      </FIELD>
      <FIELD type="AdditionalFields" label="Funcionarios" source-type="AdditionalFields">
        <TAG><![CDATA[#REGISTO:CA:Funcionarios#]]></TAG>
        <VALUE><![CDATA[#REGISTO:CA:Funcionarios#]]></VALUE>
        <XPATH><![CDATA[/CARD/FIELDS/FIELD[NAME='Funcionarios']/VALUE]]></XPATH>
      </FIELD>
    </NODE>
  </NODE>
  <!-- BEGIN: Process Context -->
  <NODE label="Processo" replaceTest="/PROCESS" type="ContextProcess">
    <FIELD label="Nº de Processo">
      <TAG><![CDATA[#CONTEXTPROCESS:NUMBER#]]></TAG>
      <VALUE><![CDATA[Nº de Processo]]></VALUE>
      <XPATH><![CDATA[/PROCESS/@processKeyToString]]></XPATH>
    </FIELD>
    <FIELD label="Data de Abertura">
      <TAG><![CDATA[#CONTEXTPROCESS:OPEN_DATE#]]></TAG>
      <VALUE><![CDATA[Data de Abertura]]></VALUE>
      <XPATH><![CDATA[/PROCESS/GENERAL_DATA/CreatedOn]]></XPATH>
    </FIELD>
    <FIELD label="Data de Encerramento">
      <TAG><![CDATA[#CONTEXTPROCESS:CLOSE_DATE#]]></TAG>
      <VALUE><![CDATA[Data de Encerramento]]></VALUE>
      <XPATH><![CDATA[/PROCESS/GENERAL_DATA/ClosedOn]]></XPATH>
    </FIELD>
    <FIELD label="Assunto">
      <TAG><![CDATA[#CONTEXTPROCESS:SUBJECT#]]></TAG>
      <VALUE><![CDATA[Assunto]]></VALUE>
      <XPATH><![CDATA[/PROCESS/GENERAL_DATA/Subject]]></XPATH>
    </FIELD>
    <FIELD label="Observações">
      <TAG><![CDATA[#CONTEXTPROCESS:COMMENTS#]]></TAG>
      <VALUE><![CDATA[Observações]]></VALUE>
      <XPATH><![CDATA[/PROCESS/GENERAL_DATA/Comments]]></XPATH>
    </FIELD>
    <NODE label="Campos Adicionais..." isWindowSelector="true">
      <FIELD type="AdditionalFields" label="Pendente" source-type="AdditionalFields">
        <TAG><![CDATA[#CONTEXTPROCESS:CA:Pendente#]]></TAG>
        <VALUE><![CDATA[Pendente]]></VALUE>
        <XPATH><![CDATA[/PROCESS/FIELDS/FIELD[NAME='Pendente']/VALUE]]></XPATH>
      </FIELD>
      <FIELD type="AdditionalFields" label="Suporte" source-type="AdditionalFields">
        <TAG><![CDATA[#CONTEXTPROCESS:CA:Suporte#]]></TAG>
        <VALUE><![CDATA[Suporte]]></VALUE>
        <XPATH><![CDATA[/PROCESS/FIELDS/FIELD[NAME='Suporte']/VALUE]]></XPATH>
      </FIELD>
      <FIELD type="AdditionalFields" label="Data_Controlo" source-type="AdditionalFields">
        <TAG><![CDATA[#CONTEXTPROCESS:CA:Data_Controlo#]]></TAG>
        <VALUE><![CDATA[Data_Controlo]]></VALUE>
        <XPATH><![CDATA[/PROCESS/FIELDS/FIELD[NAME='Data_Controlo']/VALUE]]></XPATH>
      </FIELD>
      <FIELD type="AdditionalFields" label="ClasseEntidade" source-type="AdditionalFields">
        <TAG><![CDATA[#CONTEXTPROCESS:CA:ClasseEntidade#]]></TAG>
        <VALUE><![CDATA[ClasseEntidade]]></VALUE>
        <XPATH><![CDATA[/PROCESS/FIELDS/FIELD[NAME='ClasseEntidade']/VALUE]]></XPATH>
      </FIELD>
      <FIELD type="AdditionalFields" label="Sep_aquisicao" source-type="AdditionalFields">
        <TAG><![CDATA[#CONTEXTPROCESS:CA:Sep_aquisicao#]]></TAG>
        <VALUE><![CDATA[Sep_aquisicao]]></VALUE>
        <XPATH><![CDATA[/PROCESS/FIELDS/FIELD[NAME='Sep_aquisicao']/VALUE]]></XPATH>
      </FIELD>
      <FIELD type="AdditionalFields" label="Pro_Ind" source-type="AdditionalFields">
        <TAG><![CDATA[#CONTEXTPROCESS:CA:Pro_Ind#]]></TAG>
        <VALUE><![CDATA[Pro_Ind]]></VALUE>
        <XPATH><![CDATA[/PROCESS/FIELDS/FIELD[NAME='Pro_Ind']/VALUE]]></XPATH>
      </FIELD>
      <FIELD type="AdditionalFields" label="Validacao" source-type="AdditionalFields">
        <TAG><![CDATA[#CONTEXTPROCESS:CA:Validacao#]]></TAG>
        <VALUE><![CDATA[Validacao]]></VALUE>
        <XPATH><![CDATA[/PROCESS/FIELDS/FIELD[NAME='Validacao']/VALUE]]></XPATH>
      </FIELD>
      <FIELD type="AdditionalFields" label="mes" source-type="AdditionalFields">
        <TAG><![CDATA[#CONTEXTPROCESS:CA:mes#]]></TAG>
        <VALUE><![CDATA[mes]]></VALUE>
        <XPATH><![CDATA[/PROCESS/FIELDS/FIELD[NAME='mes']/VALUE]]></XPATH>
      </FIELD>
      <FIELD type="AdditionalFields" label="Funcionarios" source-type="AdditionalFields">
        <TAG><![CDATA[#CONTEXTPROCESS:CA:Funcionarios#]]></TAG>
        <VALUE><![CDATA[Funcionarios]]></VALUE>
        <XPATH><![CDATA[/PROCESS/FIELDS/FIELD[NAME='Funcionarios']/VALUE]]></XPATH>
      </FIELD>
    </NODE>
  </NODE>
  <!-- END: Process Context -->
</MENU>
</file>

<file path=customXml/item4.xml><?xml version="1.0" encoding="utf-8"?>
<ct:contentTypeSchema xmlns:ct="http://schemas.microsoft.com/office/2006/metadata/contentType" xmlns:ma="http://schemas.microsoft.com/office/2006/metadata/properties/metaAttributes" ct:_="" ma:_="" ma:contentTypeName="Documento" ma:contentTypeID="0x01010088C39721B8BE6F45A14A6C300BCEE75A" ma:contentTypeVersion="16" ma:contentTypeDescription="Criar um novo documento." ma:contentTypeScope="" ma:versionID="88103f1b0541565a19026e826056f0cf">
  <xsd:schema xmlns:xsd="http://www.w3.org/2001/XMLSchema" xmlns:xs="http://www.w3.org/2001/XMLSchema" xmlns:p="http://schemas.microsoft.com/office/2006/metadata/properties" xmlns:ns2="1ddb8151-2c4b-430e-8f9f-c8d5c00c9a2a" xmlns:ns3="8af86f7d-4633-4cdf-9ce0-aed2efa43d10" targetNamespace="http://schemas.microsoft.com/office/2006/metadata/properties" ma:root="true" ma:fieldsID="6646101f8948364ede865c9156954758" ns2:_="" ns3:_="">
    <xsd:import namespace="1ddb8151-2c4b-430e-8f9f-c8d5c00c9a2a"/>
    <xsd:import namespace="8af86f7d-4633-4cdf-9ce0-aed2efa43d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b8151-2c4b-430e-8f9f-c8d5c00c9a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Etiquetas de Imagem" ma:readOnly="false" ma:fieldId="{5cf76f15-5ced-4ddc-b409-7134ff3c332f}" ma:taxonomyMulti="true" ma:sspId="42f0dad1-1c05-46fe-843f-9ce07e213a9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f86f7d-4633-4cdf-9ce0-aed2efa43d10" elementFormDefault="qualified">
    <xsd:import namespace="http://schemas.microsoft.com/office/2006/documentManagement/types"/>
    <xsd:import namespace="http://schemas.microsoft.com/office/infopath/2007/PartnerControls"/>
    <xsd:element name="SharedWithUsers" ma:index="12"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hes de Partilhado Com" ma:internalName="SharedWithDetails" ma:readOnly="true">
      <xsd:simpleType>
        <xsd:restriction base="dms:Note">
          <xsd:maxLength value="255"/>
        </xsd:restriction>
      </xsd:simpleType>
    </xsd:element>
    <xsd:element name="TaxCatchAll" ma:index="16" nillable="true" ma:displayName="Taxonomy Catch All Column" ma:hidden="true" ma:list="{6c13ecc6-1992-4341-a6ac-77d4d09e6657}" ma:internalName="TaxCatchAll" ma:showField="CatchAllData" ma:web="8af86f7d-4633-4cdf-9ce0-aed2efa43d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844A26-21FE-4ABC-94C4-7935D8CC6EF6}">
  <ds:schemaRefs>
    <ds:schemaRef ds:uri="http://schemas.microsoft.com/office/2006/metadata/properties"/>
    <ds:schemaRef ds:uri="http://purl.org/dc/terms/"/>
    <ds:schemaRef ds:uri="http://schemas.microsoft.com/office/infopath/2007/PartnerControls"/>
    <ds:schemaRef ds:uri="http://schemas.openxmlformats.org/package/2006/metadata/core-properties"/>
    <ds:schemaRef ds:uri="b52b81ac-59eb-4ae5-a274-9ba5733200f7"/>
    <ds:schemaRef ds:uri="http://schemas.microsoft.com/office/2006/documentManagement/types"/>
    <ds:schemaRef ds:uri="52baa99e-92ae-4a77-9f43-5ee5a1301f45"/>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04A6B753-83F7-4409-B666-52AA164AFD78}">
  <ds:schemaRefs>
    <ds:schemaRef ds:uri="http://schemas.openxmlformats.org/officeDocument/2006/bibliography"/>
  </ds:schemaRefs>
</ds:datastoreItem>
</file>

<file path=customXml/itemProps3.xml><?xml version="1.0" encoding="utf-8"?>
<ds:datastoreItem xmlns:ds="http://schemas.openxmlformats.org/officeDocument/2006/customXml" ds:itemID="{FAC1FFAD-0B8B-4981-9FCE-2E6351AF3DC1}">
  <ds:schemaRefs/>
</ds:datastoreItem>
</file>

<file path=customXml/itemProps4.xml><?xml version="1.0" encoding="utf-8"?>
<ds:datastoreItem xmlns:ds="http://schemas.openxmlformats.org/officeDocument/2006/customXml" ds:itemID="{297ACB1A-48D1-40BE-9BB7-45387D4A7805}"/>
</file>

<file path=customXml/itemProps5.xml><?xml version="1.0" encoding="utf-8"?>
<ds:datastoreItem xmlns:ds="http://schemas.openxmlformats.org/officeDocument/2006/customXml" ds:itemID="{F23AFD20-3FBD-480A-8671-FE580A3EB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FRM02W.02_FichasAvisoExtraPlano_14032023 (002)</Template>
  <TotalTime>427</TotalTime>
  <Pages>19</Pages>
  <Words>4320</Words>
  <Characters>24590</Characters>
  <Application>Microsoft Office Word</Application>
  <DocSecurity>0</DocSecurity>
  <Lines>204</Lines>
  <Paragraphs>57</Paragraphs>
  <ScaleCrop>false</ScaleCrop>
  <Company/>
  <LinksUpToDate>false</LinksUpToDate>
  <CharactersWithSpaces>28853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MOD00A23</dc:title>
  <dc:subject/>
  <dc:creator>Joana O</dc:creator>
  <cp:keywords/>
  <dc:description/>
  <cp:lastModifiedBy>Margarida PCC. Teixeira</cp:lastModifiedBy>
  <cp:revision>246</cp:revision>
  <cp:lastPrinted>2025-02-04T15:23:00Z</cp:lastPrinted>
  <dcterms:created xsi:type="dcterms:W3CDTF">2025-01-15T13:51:00Z</dcterms:created>
  <dcterms:modified xsi:type="dcterms:W3CDTF">2025-06-24T12:28:00Z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0x01010088C39721B8BE6F45A14A6C300BCEE75A</vt:lpwstr>
  </property>
  <property fmtid="{D5CDD505-2E9C-101B-9397-08002B2CF9AE}" pid="3" name="MediaServiceImageTags">
    <vt:lpwstr/>
  </property>
  <property fmtid="{D5CDD505-2E9C-101B-9397-08002B2CF9AE}" pid="4" name="GrammarlyDocumentId">
    <vt:lpwstr>b98a2ed3441f7ba6633fbdac29d9a65b0215dd3825b8b2dfb486adf286cf7b60</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Order">
    <vt:r8>4700</vt:r8>
  </property>
</Properties>
</file>